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909" w:rsidRPr="00CF56B7" w:rsidRDefault="00016909" w:rsidP="00733205">
      <w:pPr>
        <w:spacing w:after="0" w:line="346" w:lineRule="exact"/>
        <w:ind w:firstLine="67"/>
        <w:jc w:val="both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lang w:val="ru-RU"/>
        </w:rPr>
        <w:t xml:space="preserve">   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На</w:t>
      </w:r>
      <w:r w:rsidRPr="00CF56B7">
        <w:rPr>
          <w:rFonts w:ascii="Times New Roman" w:hAnsi="Times New Roman" w:cs="Times New Roman"/>
          <w:noProof/>
          <w:color w:val="000000"/>
          <w:w w:val="24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основу</w:t>
      </w:r>
      <w:r w:rsidRPr="00CF56B7">
        <w:rPr>
          <w:rFonts w:ascii="Times New Roman" w:hAnsi="Times New Roman" w:cs="Times New Roman"/>
          <w:noProof/>
          <w:color w:val="000000"/>
          <w:w w:val="23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члана</w:t>
      </w:r>
      <w:r w:rsidRPr="00CF56B7">
        <w:rPr>
          <w:rFonts w:ascii="Times New Roman" w:hAnsi="Times New Roman" w:cs="Times New Roman"/>
          <w:noProof/>
          <w:color w:val="000000"/>
          <w:w w:val="24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43.</w:t>
      </w:r>
      <w:r w:rsidRPr="00CF56B7">
        <w:rPr>
          <w:rFonts w:ascii="Times New Roman" w:hAnsi="Times New Roman" w:cs="Times New Roman"/>
          <w:noProof/>
          <w:color w:val="000000"/>
          <w:w w:val="24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став</w:t>
      </w:r>
      <w:r w:rsidRPr="00CF56B7">
        <w:rPr>
          <w:rFonts w:ascii="Times New Roman" w:hAnsi="Times New Roman" w:cs="Times New Roman"/>
          <w:noProof/>
          <w:color w:val="000000"/>
          <w:w w:val="24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1.</w:t>
      </w:r>
      <w:r w:rsidRPr="00CF56B7">
        <w:rPr>
          <w:rFonts w:ascii="Times New Roman" w:hAnsi="Times New Roman" w:cs="Times New Roman"/>
          <w:noProof/>
          <w:color w:val="000000"/>
          <w:w w:val="24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тачка</w:t>
      </w:r>
      <w:r w:rsidRPr="00CF56B7">
        <w:rPr>
          <w:rFonts w:ascii="Times New Roman" w:hAnsi="Times New Roman" w:cs="Times New Roman"/>
          <w:noProof/>
          <w:color w:val="000000"/>
          <w:w w:val="24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7.</w:t>
      </w:r>
      <w:r w:rsidRPr="00CF56B7">
        <w:rPr>
          <w:rFonts w:ascii="Times New Roman" w:hAnsi="Times New Roman" w:cs="Times New Roman"/>
          <w:noProof/>
          <w:color w:val="000000"/>
          <w:w w:val="24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и</w:t>
      </w:r>
      <w:r w:rsidRPr="00CF56B7">
        <w:rPr>
          <w:rFonts w:ascii="Times New Roman" w:hAnsi="Times New Roman" w:cs="Times New Roman"/>
          <w:noProof/>
          <w:color w:val="000000"/>
          <w:w w:val="24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чланова</w:t>
      </w:r>
      <w:r w:rsidRPr="00CF56B7">
        <w:rPr>
          <w:rFonts w:ascii="Times New Roman" w:hAnsi="Times New Roman" w:cs="Times New Roman"/>
          <w:noProof/>
          <w:color w:val="000000"/>
          <w:w w:val="24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59.</w:t>
      </w:r>
      <w:r w:rsidRPr="00CF56B7">
        <w:rPr>
          <w:rFonts w:ascii="Times New Roman" w:hAnsi="Times New Roman" w:cs="Times New Roman"/>
          <w:noProof/>
          <w:color w:val="000000"/>
          <w:w w:val="24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и</w:t>
      </w:r>
      <w:r w:rsidRPr="00CF56B7">
        <w:rPr>
          <w:rFonts w:ascii="Times New Roman" w:hAnsi="Times New Roman" w:cs="Times New Roman"/>
          <w:noProof/>
          <w:color w:val="000000"/>
          <w:w w:val="24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60.</w:t>
      </w:r>
      <w:r w:rsidRPr="00CF56B7">
        <w:rPr>
          <w:rFonts w:ascii="Times New Roman" w:hAnsi="Times New Roman" w:cs="Times New Roman"/>
          <w:noProof/>
          <w:color w:val="000000"/>
          <w:w w:val="24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Закона</w:t>
      </w:r>
      <w:r w:rsidRPr="00CF56B7">
        <w:rPr>
          <w:rFonts w:ascii="Times New Roman" w:hAnsi="Times New Roman" w:cs="Times New Roman"/>
          <w:noProof/>
          <w:color w:val="000000"/>
          <w:w w:val="24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</w:t>
      </w:r>
      <w:r w:rsidRPr="00CF56B7">
        <w:rPr>
          <w:rFonts w:ascii="Times New Roman" w:hAnsi="Times New Roman" w:cs="Times New Roman"/>
          <w:noProof/>
          <w:color w:val="000000"/>
          <w:w w:val="24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запошљавању</w:t>
      </w:r>
      <w:r w:rsidRPr="00CF56B7">
        <w:rPr>
          <w:rFonts w:ascii="Times New Roman" w:hAnsi="Times New Roman" w:cs="Times New Roman"/>
          <w:noProof/>
          <w:color w:val="000000"/>
          <w:w w:val="23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и</w:t>
      </w:r>
    </w:p>
    <w:p w:rsidR="00016909" w:rsidRPr="00CF56B7" w:rsidRDefault="00016909" w:rsidP="00733205">
      <w:pPr>
        <w:spacing w:after="0" w:line="276" w:lineRule="exact"/>
        <w:ind w:left="67"/>
        <w:jc w:val="both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осигурању</w:t>
      </w:r>
      <w:r w:rsidRPr="00CF56B7">
        <w:rPr>
          <w:rFonts w:ascii="Times New Roman" w:hAnsi="Times New Roman" w:cs="Times New Roman"/>
          <w:noProof/>
          <w:color w:val="000000"/>
          <w:w w:val="19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за</w:t>
      </w:r>
      <w:r w:rsidRPr="00CF56B7">
        <w:rPr>
          <w:rFonts w:ascii="Times New Roman" w:hAnsi="Times New Roman" w:cs="Times New Roman"/>
          <w:noProof/>
          <w:color w:val="000000"/>
          <w:w w:val="20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случај</w:t>
      </w:r>
      <w:r w:rsidRPr="00CF56B7">
        <w:rPr>
          <w:rFonts w:ascii="Times New Roman" w:hAnsi="Times New Roman" w:cs="Times New Roman"/>
          <w:noProof/>
          <w:color w:val="000000"/>
          <w:w w:val="20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незапослености</w:t>
      </w:r>
      <w:r w:rsidRPr="00CF56B7">
        <w:rPr>
          <w:rFonts w:ascii="Times New Roman" w:hAnsi="Times New Roman" w:cs="Times New Roman"/>
          <w:noProof/>
          <w:color w:val="000000"/>
          <w:w w:val="21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(„Сл.</w:t>
      </w:r>
      <w:r w:rsidRPr="00CF56B7">
        <w:rPr>
          <w:rFonts w:ascii="Times New Roman" w:hAnsi="Times New Roman" w:cs="Times New Roman"/>
          <w:noProof/>
          <w:color w:val="000000"/>
          <w:w w:val="20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гласник</w:t>
      </w:r>
      <w:r w:rsidRPr="00CF56B7">
        <w:rPr>
          <w:rFonts w:ascii="Times New Roman" w:hAnsi="Times New Roman" w:cs="Times New Roman"/>
          <w:noProof/>
          <w:color w:val="000000"/>
          <w:w w:val="20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РС“</w:t>
      </w:r>
      <w:r w:rsidRPr="00CF56B7">
        <w:rPr>
          <w:rFonts w:ascii="Times New Roman" w:hAnsi="Times New Roman" w:cs="Times New Roman"/>
          <w:noProof/>
          <w:color w:val="000000"/>
          <w:w w:val="20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број</w:t>
      </w:r>
      <w:r w:rsidRPr="00CF56B7">
        <w:rPr>
          <w:rFonts w:ascii="Times New Roman" w:hAnsi="Times New Roman" w:cs="Times New Roman"/>
          <w:noProof/>
          <w:color w:val="000000"/>
          <w:w w:val="20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36/09,</w:t>
      </w:r>
      <w:r w:rsidRPr="00CF56B7">
        <w:rPr>
          <w:rFonts w:ascii="Times New Roman" w:hAnsi="Times New Roman" w:cs="Times New Roman"/>
          <w:noProof/>
          <w:color w:val="000000"/>
          <w:w w:val="20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88/10</w:t>
      </w:r>
      <w:r w:rsidRPr="00CF56B7">
        <w:rPr>
          <w:rFonts w:ascii="Times New Roman" w:hAnsi="Times New Roman" w:cs="Times New Roman"/>
          <w:noProof/>
          <w:color w:val="000000"/>
          <w:w w:val="209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и</w:t>
      </w:r>
      <w:r w:rsidRPr="00CF56B7">
        <w:rPr>
          <w:rFonts w:ascii="Times New Roman" w:hAnsi="Times New Roman" w:cs="Times New Roman"/>
          <w:noProof/>
          <w:color w:val="000000"/>
          <w:w w:val="209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38/15),</w:t>
      </w:r>
      <w:r w:rsidRPr="00CF56B7">
        <w:rPr>
          <w:rFonts w:ascii="Times New Roman" w:hAnsi="Times New Roman" w:cs="Times New Roman"/>
          <w:noProof/>
          <w:color w:val="000000"/>
          <w:w w:val="20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a</w:t>
      </w:r>
      <w:r w:rsidRPr="00CF56B7">
        <w:rPr>
          <w:rFonts w:ascii="Times New Roman" w:hAnsi="Times New Roman" w:cs="Times New Roman"/>
          <w:noProof/>
          <w:color w:val="000000"/>
          <w:w w:val="21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</w:t>
      </w:r>
    </w:p>
    <w:p w:rsidR="00016909" w:rsidRPr="009D4CC1" w:rsidRDefault="00016909" w:rsidP="00733205">
      <w:pPr>
        <w:spacing w:after="0" w:line="276" w:lineRule="exact"/>
        <w:ind w:left="67"/>
        <w:jc w:val="both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складу</w:t>
      </w:r>
      <w:r w:rsidRPr="00CF56B7">
        <w:rPr>
          <w:rFonts w:ascii="Times New Roman" w:hAnsi="Times New Roman" w:cs="Times New Roman"/>
          <w:noProof/>
          <w:color w:val="000000"/>
          <w:w w:val="25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са</w:t>
      </w:r>
      <w:r w:rsidRPr="00CF56B7">
        <w:rPr>
          <w:rFonts w:ascii="Times New Roman" w:hAnsi="Times New Roman" w:cs="Times New Roman"/>
          <w:noProof/>
          <w:color w:val="000000"/>
          <w:w w:val="25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Локалним</w:t>
      </w:r>
      <w:r w:rsidRPr="00CF56B7">
        <w:rPr>
          <w:rFonts w:ascii="Times New Roman" w:hAnsi="Times New Roman" w:cs="Times New Roman"/>
          <w:noProof/>
          <w:color w:val="000000"/>
          <w:w w:val="25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акционим</w:t>
      </w:r>
      <w:r w:rsidRPr="00CF56B7">
        <w:rPr>
          <w:rFonts w:ascii="Times New Roman" w:hAnsi="Times New Roman" w:cs="Times New Roman"/>
          <w:noProof/>
          <w:color w:val="000000"/>
          <w:w w:val="259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планом</w:t>
      </w:r>
      <w:r w:rsidRPr="00CF56B7">
        <w:rPr>
          <w:rFonts w:ascii="Times New Roman" w:hAnsi="Times New Roman" w:cs="Times New Roman"/>
          <w:noProof/>
          <w:color w:val="000000"/>
          <w:w w:val="259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запошљавања</w:t>
      </w:r>
      <w:r w:rsidRPr="00CF56B7">
        <w:rPr>
          <w:rFonts w:ascii="Times New Roman" w:hAnsi="Times New Roman" w:cs="Times New Roman"/>
          <w:noProof/>
          <w:color w:val="000000"/>
          <w:w w:val="25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Општине</w:t>
      </w:r>
      <w:r w:rsidRPr="00CF56B7">
        <w:rPr>
          <w:rFonts w:ascii="Times New Roman" w:hAnsi="Times New Roman" w:cs="Times New Roman"/>
          <w:noProof/>
          <w:color w:val="000000"/>
          <w:w w:val="258"/>
          <w:sz w:val="24"/>
          <w:szCs w:val="24"/>
          <w:lang w:val="ru-RU"/>
        </w:rPr>
        <w:t xml:space="preserve"> </w:t>
      </w:r>
      <w:r w:rsidRPr="009D4CC1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 xml:space="preserve">Блаце 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за</w:t>
      </w:r>
      <w:r w:rsidRPr="00CF56B7">
        <w:rPr>
          <w:rFonts w:ascii="Times New Roman" w:hAnsi="Times New Roman" w:cs="Times New Roman"/>
          <w:noProof/>
          <w:color w:val="000000"/>
          <w:w w:val="258"/>
          <w:sz w:val="24"/>
          <w:szCs w:val="24"/>
          <w:lang w:val="ru-RU"/>
        </w:rPr>
        <w:t xml:space="preserve"> 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2016.</w:t>
      </w:r>
    </w:p>
    <w:p w:rsidR="00016909" w:rsidRPr="00CF56B7" w:rsidRDefault="00016909" w:rsidP="00733205">
      <w:pPr>
        <w:spacing w:after="0" w:line="276" w:lineRule="exact"/>
        <w:ind w:left="67"/>
        <w:jc w:val="both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годину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бр.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12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w w:val="95"/>
          <w:sz w:val="24"/>
          <w:szCs w:val="24"/>
        </w:rPr>
        <w:t>I</w:t>
      </w:r>
      <w:r w:rsidRPr="00CF56B7">
        <w:rPr>
          <w:rFonts w:ascii="Times New Roman" w:hAnsi="Times New Roman" w:cs="Times New Roman"/>
          <w:b/>
          <w:bCs/>
          <w:noProof/>
          <w:color w:val="000000"/>
          <w:w w:val="95"/>
          <w:sz w:val="24"/>
          <w:szCs w:val="24"/>
          <w:lang w:val="ru-RU"/>
        </w:rPr>
        <w:t>-</w:t>
      </w:r>
      <w:r w:rsidRPr="009D4CC1">
        <w:rPr>
          <w:rFonts w:ascii="Times New Roman" w:hAnsi="Times New Roman" w:cs="Times New Roman"/>
          <w:b/>
          <w:bCs/>
          <w:noProof/>
          <w:color w:val="000000"/>
          <w:w w:val="95"/>
          <w:sz w:val="24"/>
          <w:szCs w:val="24"/>
          <w:lang w:val="ru-RU"/>
        </w:rPr>
        <w:t>101</w:t>
      </w:r>
      <w:r w:rsidRPr="00CF56B7">
        <w:rPr>
          <w:rFonts w:ascii="Times New Roman" w:hAnsi="Times New Roman" w:cs="Times New Roman"/>
          <w:b/>
          <w:bCs/>
          <w:noProof/>
          <w:color w:val="000000"/>
          <w:w w:val="95"/>
          <w:sz w:val="24"/>
          <w:szCs w:val="24"/>
          <w:lang w:val="ru-RU"/>
        </w:rPr>
        <w:t>-</w:t>
      </w:r>
      <w:r w:rsidRPr="009D4CC1">
        <w:rPr>
          <w:rFonts w:ascii="Times New Roman" w:hAnsi="Times New Roman" w:cs="Times New Roman"/>
          <w:b/>
          <w:bCs/>
          <w:noProof/>
          <w:color w:val="000000"/>
          <w:w w:val="95"/>
          <w:sz w:val="24"/>
          <w:szCs w:val="24"/>
          <w:lang w:val="ru-RU"/>
        </w:rPr>
        <w:t>2009</w:t>
      </w:r>
      <w:r w:rsidRPr="00CF56B7">
        <w:rPr>
          <w:rFonts w:ascii="Times New Roman" w:hAnsi="Times New Roman" w:cs="Times New Roman"/>
          <w:b/>
          <w:bCs/>
          <w:noProof/>
          <w:color w:val="000000"/>
          <w:w w:val="95"/>
          <w:sz w:val="24"/>
          <w:szCs w:val="24"/>
          <w:lang w:val="ru-RU"/>
        </w:rPr>
        <w:t>/2015</w:t>
      </w:r>
      <w:r w:rsidRPr="00CF56B7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од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12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-1"/>
          <w:w w:val="95"/>
          <w:sz w:val="24"/>
          <w:szCs w:val="24"/>
          <w:lang w:val="ru-RU"/>
        </w:rPr>
        <w:t>2</w:t>
      </w:r>
      <w:r w:rsidRPr="009D4CC1">
        <w:rPr>
          <w:rFonts w:ascii="Times New Roman" w:hAnsi="Times New Roman" w:cs="Times New Roman"/>
          <w:b/>
          <w:bCs/>
          <w:noProof/>
          <w:color w:val="000000"/>
          <w:spacing w:val="-1"/>
          <w:w w:val="95"/>
          <w:sz w:val="24"/>
          <w:szCs w:val="24"/>
          <w:lang w:val="ru-RU"/>
        </w:rPr>
        <w:t>2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-1"/>
          <w:w w:val="95"/>
          <w:sz w:val="24"/>
          <w:szCs w:val="24"/>
          <w:lang w:val="ru-RU"/>
        </w:rPr>
        <w:t>.12.2015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.</w:t>
      </w:r>
      <w:r w:rsidRPr="00CF56B7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године,</w:t>
      </w:r>
      <w:r w:rsidRPr="00CF56B7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Споразума</w:t>
      </w:r>
      <w:r w:rsidRPr="00CF56B7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</w:t>
      </w:r>
      <w:r w:rsidRPr="00CF56B7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уређивању</w:t>
      </w:r>
      <w:r w:rsidRPr="00CF56B7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међусобних</w:t>
      </w:r>
      <w:r w:rsidRPr="00CF56B7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права</w:t>
      </w:r>
    </w:p>
    <w:p w:rsidR="00016909" w:rsidRPr="00CF56B7" w:rsidRDefault="00016909" w:rsidP="00733205">
      <w:pPr>
        <w:spacing w:after="0" w:line="276" w:lineRule="exact"/>
        <w:ind w:left="67"/>
        <w:jc w:val="both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и</w:t>
      </w:r>
      <w:r w:rsidRPr="00CF56B7">
        <w:rPr>
          <w:rFonts w:ascii="Times New Roman" w:hAnsi="Times New Roman" w:cs="Times New Roman"/>
          <w:noProof/>
          <w:color w:val="000000"/>
          <w:w w:val="23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обавеза</w:t>
      </w:r>
      <w:r w:rsidRPr="00CF56B7">
        <w:rPr>
          <w:rFonts w:ascii="Times New Roman" w:hAnsi="Times New Roman" w:cs="Times New Roman"/>
          <w:noProof/>
          <w:color w:val="000000"/>
          <w:w w:val="23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</w:t>
      </w:r>
      <w:r w:rsidRPr="00CF56B7">
        <w:rPr>
          <w:rFonts w:ascii="Times New Roman" w:hAnsi="Times New Roman" w:cs="Times New Roman"/>
          <w:noProof/>
          <w:color w:val="000000"/>
          <w:w w:val="22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реализацији</w:t>
      </w:r>
      <w:r w:rsidRPr="00CF56B7">
        <w:rPr>
          <w:rFonts w:ascii="Times New Roman" w:hAnsi="Times New Roman" w:cs="Times New Roman"/>
          <w:noProof/>
          <w:color w:val="000000"/>
          <w:w w:val="23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програма</w:t>
      </w:r>
      <w:r w:rsidRPr="00CF56B7">
        <w:rPr>
          <w:rFonts w:ascii="Times New Roman" w:hAnsi="Times New Roman" w:cs="Times New Roman"/>
          <w:noProof/>
          <w:color w:val="000000"/>
          <w:w w:val="22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или</w:t>
      </w:r>
      <w:r w:rsidRPr="00CF56B7">
        <w:rPr>
          <w:rFonts w:ascii="Times New Roman" w:hAnsi="Times New Roman" w:cs="Times New Roman"/>
          <w:noProof/>
          <w:color w:val="000000"/>
          <w:w w:val="23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мера</w:t>
      </w:r>
      <w:r w:rsidRPr="00CF56B7">
        <w:rPr>
          <w:rFonts w:ascii="Times New Roman" w:hAnsi="Times New Roman" w:cs="Times New Roman"/>
          <w:noProof/>
          <w:color w:val="000000"/>
          <w:w w:val="23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активне</w:t>
      </w:r>
      <w:r w:rsidRPr="00CF56B7">
        <w:rPr>
          <w:rFonts w:ascii="Times New Roman" w:hAnsi="Times New Roman" w:cs="Times New Roman"/>
          <w:noProof/>
          <w:color w:val="000000"/>
          <w:w w:val="22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политике</w:t>
      </w:r>
      <w:r w:rsidRPr="00CF56B7">
        <w:rPr>
          <w:rFonts w:ascii="Times New Roman" w:hAnsi="Times New Roman" w:cs="Times New Roman"/>
          <w:noProof/>
          <w:color w:val="000000"/>
          <w:w w:val="22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запошљавања</w:t>
      </w:r>
      <w:r w:rsidRPr="00CF56B7">
        <w:rPr>
          <w:rFonts w:ascii="Times New Roman" w:hAnsi="Times New Roman" w:cs="Times New Roman"/>
          <w:noProof/>
          <w:color w:val="000000"/>
          <w:w w:val="24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за</w:t>
      </w:r>
      <w:r w:rsidRPr="00CF56B7">
        <w:rPr>
          <w:rFonts w:ascii="Times New Roman" w:hAnsi="Times New Roman" w:cs="Times New Roman"/>
          <w:noProof/>
          <w:color w:val="000000"/>
          <w:w w:val="22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2016.</w:t>
      </w:r>
    </w:p>
    <w:p w:rsidR="00016909" w:rsidRPr="00733205" w:rsidRDefault="00016909" w:rsidP="00733205">
      <w:pPr>
        <w:spacing w:after="0" w:line="276" w:lineRule="exact"/>
        <w:ind w:left="67"/>
        <w:jc w:val="both"/>
        <w:rPr>
          <w:rFonts w:ascii="Times New Roman" w:hAnsi="Times New Roman" w:cs="Times New Roman"/>
          <w:noProof/>
          <w:color w:val="000000"/>
          <w:spacing w:val="4"/>
          <w:sz w:val="24"/>
          <w:szCs w:val="24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годину</w:t>
      </w:r>
      <w:r w:rsidRPr="00CF56B7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између</w:t>
      </w:r>
      <w:r w:rsidRPr="00CF56B7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Националне</w:t>
      </w:r>
      <w:r w:rsidRPr="00CF56B7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службе</w:t>
      </w:r>
      <w:r w:rsidRPr="00CF56B7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за</w:t>
      </w:r>
      <w:r w:rsidRPr="00CF56B7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запошљавање</w:t>
      </w:r>
      <w:r w:rsidRPr="00CF56B7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и</w:t>
      </w:r>
      <w:r w:rsidRPr="00CF56B7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општине</w:t>
      </w:r>
      <w:r w:rsidRPr="00CF56B7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733205">
        <w:rPr>
          <w:rFonts w:ascii="Times New Roman" w:hAnsi="Times New Roman" w:cs="Times New Roman"/>
          <w:noProof/>
          <w:color w:val="000000"/>
          <w:spacing w:val="13"/>
          <w:sz w:val="24"/>
          <w:szCs w:val="24"/>
          <w:lang w:val="ru-RU"/>
        </w:rPr>
        <w:t>Блаце</w:t>
      </w:r>
      <w:r w:rsidRPr="00CF56B7">
        <w:rPr>
          <w:rFonts w:ascii="Times New Roman" w:hAnsi="Times New Roman" w:cs="Times New Roman"/>
          <w:noProof/>
          <w:color w:val="000000"/>
          <w:spacing w:val="1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бр.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25"/>
          <w:sz w:val="24"/>
          <w:szCs w:val="24"/>
        </w:rPr>
        <w:t> </w:t>
      </w:r>
      <w:r>
        <w:rPr>
          <w:rFonts w:ascii="Times New Roman" w:hAnsi="Times New Roman" w:cs="Times New Roman"/>
          <w:b/>
          <w:bCs/>
          <w:noProof/>
          <w:color w:val="000000"/>
          <w:spacing w:val="25"/>
          <w:sz w:val="24"/>
          <w:szCs w:val="24"/>
        </w:rPr>
        <w:t>II</w:t>
      </w:r>
      <w:r w:rsidRPr="00733205">
        <w:rPr>
          <w:rFonts w:ascii="Times New Roman" w:hAnsi="Times New Roman" w:cs="Times New Roman"/>
          <w:b/>
          <w:bCs/>
          <w:noProof/>
          <w:color w:val="000000"/>
          <w:spacing w:val="25"/>
          <w:sz w:val="24"/>
          <w:szCs w:val="24"/>
          <w:lang w:val="ru-RU"/>
        </w:rPr>
        <w:t>-400-728</w:t>
      </w:r>
      <w:r w:rsidRPr="00CF56B7">
        <w:rPr>
          <w:rFonts w:ascii="Times New Roman" w:hAnsi="Times New Roman" w:cs="Times New Roman"/>
          <w:b/>
          <w:bCs/>
          <w:noProof/>
          <w:color w:val="000000"/>
          <w:w w:val="95"/>
          <w:sz w:val="24"/>
          <w:szCs w:val="24"/>
          <w:lang w:val="ru-RU"/>
        </w:rPr>
        <w:t>/2016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</w:p>
    <w:p w:rsidR="00016909" w:rsidRPr="009D4CC1" w:rsidRDefault="00016909" w:rsidP="00733205">
      <w:pPr>
        <w:spacing w:after="0" w:line="276" w:lineRule="exact"/>
        <w:ind w:left="67"/>
        <w:jc w:val="both"/>
        <w:rPr>
          <w:rFonts w:ascii="Times New Roman" w:hAnsi="Times New Roman" w:cs="Times New Roman"/>
          <w:b/>
          <w:bCs/>
          <w:lang w:val="ru-RU"/>
        </w:rPr>
      </w:pPr>
      <w:r w:rsidRPr="009D4CC1">
        <w:rPr>
          <w:rFonts w:ascii="Times New Roman" w:hAnsi="Times New Roman" w:cs="Times New Roman"/>
          <w:b/>
          <w:bCs/>
          <w:noProof/>
          <w:color w:val="000000"/>
          <w:spacing w:val="4"/>
          <w:sz w:val="24"/>
          <w:szCs w:val="24"/>
          <w:lang w:val="ru-RU"/>
        </w:rPr>
        <w:t>од 19.5.2016.</w:t>
      </w:r>
      <w:r w:rsidRPr="008D3139">
        <w:rPr>
          <w:rFonts w:ascii="Times New Roman" w:hAnsi="Times New Roman" w:cs="Times New Roman"/>
          <w:b/>
          <w:bCs/>
          <w:noProof/>
          <w:color w:val="000000"/>
          <w:spacing w:val="4"/>
          <w:sz w:val="24"/>
          <w:szCs w:val="24"/>
        </w:rPr>
        <w:t> </w:t>
      </w:r>
      <w:r w:rsidRPr="008D3139"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val="ru-RU"/>
        </w:rPr>
        <w:t>године</w:t>
      </w:r>
      <w:r w:rsidRPr="009D4CC1"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val="ru-RU"/>
        </w:rPr>
        <w:t>.</w:t>
      </w:r>
    </w:p>
    <w:p w:rsidR="00016909" w:rsidRPr="00CF56B7" w:rsidRDefault="00016909" w:rsidP="00733205">
      <w:pPr>
        <w:spacing w:after="0" w:line="240" w:lineRule="exact"/>
        <w:ind w:left="67"/>
        <w:jc w:val="both"/>
        <w:rPr>
          <w:rFonts w:ascii="Times New Roman" w:hAnsi="Times New Roman" w:cs="Times New Roman"/>
          <w:lang w:val="ru-RU"/>
        </w:rPr>
      </w:pPr>
    </w:p>
    <w:p w:rsidR="00016909" w:rsidRPr="00CF56B7" w:rsidRDefault="00016909" w:rsidP="005A76FB">
      <w:pPr>
        <w:spacing w:after="0" w:line="317" w:lineRule="exact"/>
        <w:ind w:left="67" w:firstLine="91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b/>
          <w:bCs/>
          <w:noProof/>
          <w:color w:val="000000"/>
          <w:w w:val="95"/>
          <w:sz w:val="24"/>
          <w:szCs w:val="24"/>
          <w:lang w:val="ru-RU"/>
        </w:rPr>
        <w:t>Национална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-1"/>
          <w:w w:val="95"/>
          <w:sz w:val="24"/>
          <w:szCs w:val="24"/>
          <w:lang w:val="ru-RU"/>
        </w:rPr>
        <w:t>служба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7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w w:val="95"/>
          <w:sz w:val="24"/>
          <w:szCs w:val="24"/>
          <w:lang w:val="ru-RU"/>
        </w:rPr>
        <w:t>за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-1"/>
          <w:w w:val="95"/>
          <w:sz w:val="24"/>
          <w:szCs w:val="24"/>
          <w:lang w:val="ru-RU"/>
        </w:rPr>
        <w:t>запошљавање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7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-1"/>
          <w:w w:val="95"/>
          <w:sz w:val="24"/>
          <w:szCs w:val="24"/>
          <w:lang w:val="ru-RU"/>
        </w:rPr>
        <w:t>-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w w:val="95"/>
          <w:sz w:val="24"/>
          <w:szCs w:val="24"/>
          <w:lang w:val="ru-RU"/>
        </w:rPr>
        <w:t>Филијала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w w:val="95"/>
          <w:sz w:val="24"/>
          <w:szCs w:val="24"/>
          <w:lang w:val="ru-RU"/>
        </w:rPr>
        <w:t>Прокупље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-1"/>
          <w:w w:val="95"/>
          <w:sz w:val="24"/>
          <w:szCs w:val="24"/>
          <w:lang w:val="ru-RU"/>
        </w:rPr>
        <w:t>у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-1"/>
          <w:w w:val="95"/>
          <w:sz w:val="24"/>
          <w:szCs w:val="24"/>
          <w:lang w:val="ru-RU"/>
        </w:rPr>
        <w:t>сарадњи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-1"/>
          <w:w w:val="95"/>
          <w:sz w:val="24"/>
          <w:szCs w:val="24"/>
          <w:lang w:val="ru-RU"/>
        </w:rPr>
        <w:t>са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-1"/>
          <w:w w:val="95"/>
          <w:sz w:val="24"/>
          <w:szCs w:val="24"/>
          <w:lang w:val="ru-RU"/>
        </w:rPr>
        <w:t>општином</w:t>
      </w:r>
    </w:p>
    <w:p w:rsidR="00016909" w:rsidRPr="00CF56B7" w:rsidRDefault="00016909" w:rsidP="00733205">
      <w:pPr>
        <w:spacing w:after="0" w:line="276" w:lineRule="exact"/>
        <w:rPr>
          <w:rFonts w:ascii="Times New Roman" w:hAnsi="Times New Roman" w:cs="Times New Roman"/>
        </w:rPr>
      </w:pPr>
      <w:r w:rsidRPr="009D4CC1">
        <w:rPr>
          <w:rFonts w:ascii="Times New Roman" w:hAnsi="Times New Roman" w:cs="Times New Roman"/>
          <w:b/>
          <w:bCs/>
          <w:noProof/>
          <w:color w:val="000000"/>
          <w:spacing w:val="-1"/>
          <w:w w:val="95"/>
          <w:sz w:val="24"/>
          <w:szCs w:val="24"/>
          <w:lang w:val="ru-RU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b/>
          <w:bCs/>
          <w:noProof/>
          <w:color w:val="000000"/>
          <w:spacing w:val="-1"/>
          <w:w w:val="95"/>
          <w:sz w:val="24"/>
          <w:szCs w:val="24"/>
        </w:rPr>
        <w:t>Блаце</w:t>
      </w:r>
    </w:p>
    <w:p w:rsidR="00016909" w:rsidRPr="00CF56B7" w:rsidRDefault="00016909" w:rsidP="005A76FB">
      <w:pPr>
        <w:spacing w:after="0" w:line="240" w:lineRule="exact"/>
        <w:ind w:left="67" w:firstLine="3987"/>
        <w:rPr>
          <w:rFonts w:ascii="Times New Roman" w:hAnsi="Times New Roman" w:cs="Times New Roman"/>
          <w:lang w:val="ru-RU"/>
        </w:rPr>
      </w:pPr>
    </w:p>
    <w:p w:rsidR="00016909" w:rsidRPr="00CF56B7" w:rsidRDefault="00016909" w:rsidP="00CF56B7">
      <w:pPr>
        <w:spacing w:after="0" w:line="307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 xml:space="preserve">                                                                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Расписује</w:t>
      </w:r>
    </w:p>
    <w:p w:rsidR="00016909" w:rsidRPr="00CF56B7" w:rsidRDefault="00016909" w:rsidP="005A76FB">
      <w:pPr>
        <w:spacing w:after="0" w:line="240" w:lineRule="exact"/>
        <w:ind w:left="67" w:firstLine="4179"/>
        <w:rPr>
          <w:rFonts w:ascii="Times New Roman" w:hAnsi="Times New Roman" w:cs="Times New Roman"/>
          <w:lang w:val="ru-RU"/>
        </w:rPr>
      </w:pPr>
    </w:p>
    <w:p w:rsidR="00016909" w:rsidRPr="00CF56B7" w:rsidRDefault="00016909" w:rsidP="00CF56B7">
      <w:pPr>
        <w:spacing w:after="0" w:line="329" w:lineRule="exact"/>
        <w:ind w:left="67" w:firstLine="3293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b/>
          <w:bCs/>
          <w:noProof/>
          <w:color w:val="000000"/>
          <w:w w:val="95"/>
          <w:sz w:val="24"/>
          <w:szCs w:val="24"/>
          <w:lang w:val="ru-RU"/>
        </w:rPr>
        <w:t>ЈАВНИ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-1"/>
          <w:w w:val="95"/>
          <w:sz w:val="24"/>
          <w:szCs w:val="24"/>
          <w:lang w:val="ru-RU"/>
        </w:rPr>
        <w:t>КОНКУРС</w:t>
      </w:r>
    </w:p>
    <w:p w:rsidR="00016909" w:rsidRPr="00CF56B7" w:rsidRDefault="00016909" w:rsidP="005A76FB">
      <w:pPr>
        <w:spacing w:after="0" w:line="240" w:lineRule="exact"/>
        <w:ind w:left="67" w:firstLine="3627"/>
        <w:rPr>
          <w:rFonts w:ascii="Times New Roman" w:hAnsi="Times New Roman" w:cs="Times New Roman"/>
          <w:lang w:val="ru-RU"/>
        </w:rPr>
      </w:pPr>
    </w:p>
    <w:p w:rsidR="00016909" w:rsidRPr="00CF56B7" w:rsidRDefault="00016909" w:rsidP="005A76FB">
      <w:pPr>
        <w:spacing w:after="0" w:line="276" w:lineRule="exact"/>
        <w:ind w:left="67" w:firstLine="226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b/>
          <w:bCs/>
          <w:noProof/>
          <w:color w:val="000000"/>
          <w:w w:val="95"/>
          <w:sz w:val="24"/>
          <w:szCs w:val="24"/>
          <w:lang w:val="ru-RU"/>
        </w:rPr>
        <w:t>ПОСЛОДАВЦИМА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-1"/>
          <w:w w:val="95"/>
          <w:sz w:val="24"/>
          <w:szCs w:val="24"/>
          <w:lang w:val="ru-RU"/>
        </w:rPr>
        <w:t>ЗА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-1"/>
          <w:w w:val="95"/>
          <w:sz w:val="24"/>
          <w:szCs w:val="24"/>
          <w:lang w:val="ru-RU"/>
        </w:rPr>
        <w:t>ОРГАНИЗОВАЊЕ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-1"/>
          <w:w w:val="95"/>
          <w:sz w:val="24"/>
          <w:szCs w:val="24"/>
          <w:lang w:val="ru-RU"/>
        </w:rPr>
        <w:t>СПРОВОЂЕЊА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w w:val="95"/>
          <w:sz w:val="24"/>
          <w:szCs w:val="24"/>
          <w:lang w:val="ru-RU"/>
        </w:rPr>
        <w:t>ЈАВНИХ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-1"/>
          <w:w w:val="95"/>
          <w:sz w:val="24"/>
          <w:szCs w:val="24"/>
          <w:lang w:val="ru-RU"/>
        </w:rPr>
        <w:t>РАДОВА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-1"/>
          <w:w w:val="95"/>
          <w:sz w:val="24"/>
          <w:szCs w:val="24"/>
          <w:lang w:val="ru-RU"/>
        </w:rPr>
        <w:t>У</w:t>
      </w:r>
    </w:p>
    <w:p w:rsidR="00016909" w:rsidRPr="00CF56B7" w:rsidRDefault="00016909" w:rsidP="005A76FB">
      <w:pPr>
        <w:spacing w:after="0" w:line="276" w:lineRule="exact"/>
        <w:ind w:left="67" w:firstLine="2023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b/>
          <w:bCs/>
          <w:noProof/>
          <w:color w:val="000000"/>
          <w:w w:val="95"/>
          <w:sz w:val="24"/>
          <w:szCs w:val="24"/>
          <w:lang w:val="ru-RU"/>
        </w:rPr>
        <w:t>ОПШТИНИ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4"/>
          <w:sz w:val="24"/>
          <w:szCs w:val="24"/>
        </w:rPr>
        <w:t> </w:t>
      </w:r>
      <w:r w:rsidRPr="009D4CC1">
        <w:rPr>
          <w:rFonts w:ascii="Times New Roman" w:hAnsi="Times New Roman" w:cs="Times New Roman"/>
          <w:b/>
          <w:bCs/>
          <w:noProof/>
          <w:color w:val="000000"/>
          <w:spacing w:val="-1"/>
          <w:w w:val="95"/>
          <w:sz w:val="24"/>
          <w:szCs w:val="24"/>
          <w:lang w:val="ru-RU"/>
        </w:rPr>
        <w:t>БЛАЦЕ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-1"/>
          <w:w w:val="95"/>
          <w:sz w:val="24"/>
          <w:szCs w:val="24"/>
          <w:lang w:val="ru-RU"/>
        </w:rPr>
        <w:t>ЗА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-1"/>
          <w:w w:val="95"/>
          <w:sz w:val="24"/>
          <w:szCs w:val="24"/>
          <w:lang w:val="ru-RU"/>
        </w:rPr>
        <w:t>2016.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-1"/>
          <w:w w:val="95"/>
          <w:sz w:val="24"/>
          <w:szCs w:val="24"/>
          <w:lang w:val="ru-RU"/>
        </w:rPr>
        <w:t>ГОДИНУ</w:t>
      </w:r>
    </w:p>
    <w:p w:rsidR="00016909" w:rsidRPr="00CF56B7" w:rsidRDefault="00016909" w:rsidP="005A76FB">
      <w:pPr>
        <w:spacing w:after="0" w:line="240" w:lineRule="exact"/>
        <w:ind w:left="67" w:firstLine="2023"/>
        <w:rPr>
          <w:rFonts w:ascii="Times New Roman" w:hAnsi="Times New Roman" w:cs="Times New Roman"/>
          <w:lang w:val="ru-RU"/>
        </w:rPr>
      </w:pPr>
    </w:p>
    <w:p w:rsidR="00016909" w:rsidRPr="00CF56B7" w:rsidRDefault="00016909" w:rsidP="005A76FB">
      <w:pPr>
        <w:spacing w:after="0" w:line="240" w:lineRule="exact"/>
        <w:ind w:left="67" w:firstLine="2023"/>
        <w:rPr>
          <w:rFonts w:ascii="Times New Roman" w:hAnsi="Times New Roman" w:cs="Times New Roman"/>
          <w:lang w:val="ru-RU"/>
        </w:rPr>
      </w:pPr>
    </w:p>
    <w:p w:rsidR="00016909" w:rsidRPr="00CF56B7" w:rsidRDefault="00016909" w:rsidP="005A76FB">
      <w:pPr>
        <w:spacing w:after="0" w:line="312" w:lineRule="exact"/>
        <w:ind w:left="67" w:firstLine="2969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b/>
          <w:bCs/>
          <w:noProof/>
          <w:color w:val="000000"/>
          <w:spacing w:val="-1"/>
          <w:w w:val="95"/>
          <w:sz w:val="24"/>
          <w:szCs w:val="24"/>
        </w:rPr>
        <w:t>I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w w:val="95"/>
          <w:sz w:val="24"/>
          <w:szCs w:val="24"/>
          <w:lang w:val="ru-RU"/>
        </w:rPr>
        <w:t>ОСНОВНЕ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-1"/>
          <w:w w:val="95"/>
          <w:sz w:val="24"/>
          <w:szCs w:val="24"/>
          <w:lang w:val="ru-RU"/>
        </w:rPr>
        <w:t>ИНФОРМАЦИЈЕ</w:t>
      </w:r>
    </w:p>
    <w:p w:rsidR="00016909" w:rsidRPr="00CF56B7" w:rsidRDefault="00016909" w:rsidP="005A76FB">
      <w:pPr>
        <w:spacing w:after="0" w:line="240" w:lineRule="exact"/>
        <w:ind w:left="67" w:firstLine="2969"/>
        <w:rPr>
          <w:rFonts w:ascii="Times New Roman" w:hAnsi="Times New Roman" w:cs="Times New Roman"/>
          <w:lang w:val="ru-RU"/>
        </w:rPr>
      </w:pPr>
    </w:p>
    <w:p w:rsidR="00016909" w:rsidRPr="00CF56B7" w:rsidRDefault="00016909" w:rsidP="005A76FB">
      <w:pPr>
        <w:spacing w:after="0" w:line="307" w:lineRule="exact"/>
        <w:ind w:left="67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Јавни</w:t>
      </w:r>
      <w:r w:rsidRPr="00CF56B7">
        <w:rPr>
          <w:rFonts w:ascii="Times New Roman" w:hAnsi="Times New Roman" w:cs="Times New Roman"/>
          <w:noProof/>
          <w:color w:val="000000"/>
          <w:w w:val="22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радови</w:t>
      </w:r>
      <w:r w:rsidRPr="00CF56B7">
        <w:rPr>
          <w:rFonts w:ascii="Times New Roman" w:hAnsi="Times New Roman" w:cs="Times New Roman"/>
          <w:noProof/>
          <w:color w:val="000000"/>
          <w:w w:val="22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су</w:t>
      </w:r>
      <w:r w:rsidRPr="00CF56B7">
        <w:rPr>
          <w:rFonts w:ascii="Times New Roman" w:hAnsi="Times New Roman" w:cs="Times New Roman"/>
          <w:b/>
          <w:bCs/>
          <w:noProof/>
          <w:color w:val="000000"/>
          <w:w w:val="219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-1"/>
          <w:w w:val="95"/>
          <w:sz w:val="24"/>
          <w:szCs w:val="24"/>
          <w:lang w:val="ru-RU"/>
        </w:rPr>
        <w:t>мера</w:t>
      </w:r>
      <w:r w:rsidRPr="00CF56B7">
        <w:rPr>
          <w:rFonts w:ascii="Times New Roman" w:hAnsi="Times New Roman" w:cs="Times New Roman"/>
          <w:b/>
          <w:bCs/>
          <w:noProof/>
          <w:color w:val="000000"/>
          <w:w w:val="226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w w:val="95"/>
          <w:sz w:val="24"/>
          <w:szCs w:val="24"/>
          <w:lang w:val="ru-RU"/>
        </w:rPr>
        <w:t>активне</w:t>
      </w:r>
      <w:r w:rsidRPr="00CF56B7">
        <w:rPr>
          <w:rFonts w:ascii="Times New Roman" w:hAnsi="Times New Roman" w:cs="Times New Roman"/>
          <w:b/>
          <w:bCs/>
          <w:noProof/>
          <w:color w:val="000000"/>
          <w:w w:val="219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w w:val="95"/>
          <w:sz w:val="24"/>
          <w:szCs w:val="24"/>
          <w:lang w:val="ru-RU"/>
        </w:rPr>
        <w:t>политике</w:t>
      </w:r>
      <w:r w:rsidRPr="00CF56B7">
        <w:rPr>
          <w:rFonts w:ascii="Times New Roman" w:hAnsi="Times New Roman" w:cs="Times New Roman"/>
          <w:b/>
          <w:bCs/>
          <w:noProof/>
          <w:color w:val="000000"/>
          <w:w w:val="219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w w:val="95"/>
          <w:sz w:val="24"/>
          <w:szCs w:val="24"/>
          <w:lang w:val="ru-RU"/>
        </w:rPr>
        <w:t>запошљавања</w:t>
      </w:r>
      <w:r w:rsidRPr="00CF56B7">
        <w:rPr>
          <w:rFonts w:ascii="Times New Roman" w:hAnsi="Times New Roman" w:cs="Times New Roman"/>
          <w:noProof/>
          <w:color w:val="000000"/>
          <w:w w:val="22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коју</w:t>
      </w:r>
      <w:r w:rsidRPr="00CF56B7">
        <w:rPr>
          <w:rFonts w:ascii="Times New Roman" w:hAnsi="Times New Roman" w:cs="Times New Roman"/>
          <w:noProof/>
          <w:color w:val="000000"/>
          <w:w w:val="21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организују</w:t>
      </w:r>
      <w:r w:rsidRPr="00CF56B7">
        <w:rPr>
          <w:rFonts w:ascii="Times New Roman" w:hAnsi="Times New Roman" w:cs="Times New Roman"/>
          <w:noProof/>
          <w:color w:val="000000"/>
          <w:w w:val="21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Национална</w:t>
      </w:r>
    </w:p>
    <w:p w:rsidR="00016909" w:rsidRPr="00CF56B7" w:rsidRDefault="00016909" w:rsidP="005A76FB">
      <w:pPr>
        <w:spacing w:after="0" w:line="276" w:lineRule="exact"/>
        <w:ind w:left="67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служба</w:t>
      </w:r>
      <w:r w:rsidRPr="00CF56B7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за</w:t>
      </w:r>
      <w:r w:rsidRPr="00CF56B7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запошљавање</w:t>
      </w:r>
      <w:r w:rsidRPr="00CF56B7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(у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даљем</w:t>
      </w:r>
      <w:r w:rsidRPr="00CF56B7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тексту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:</w:t>
      </w:r>
      <w:r w:rsidRPr="00CF56B7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Национална</w:t>
      </w:r>
      <w:r w:rsidRPr="00CF56B7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служба)</w:t>
      </w:r>
      <w:r w:rsidRPr="00CF56B7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и</w:t>
      </w:r>
      <w:r w:rsidRPr="00CF56B7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Општина</w:t>
      </w:r>
      <w:r w:rsidRPr="00CF56B7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8D3139">
        <w:rPr>
          <w:rFonts w:ascii="Times New Roman" w:hAnsi="Times New Roman" w:cs="Times New Roman"/>
          <w:noProof/>
          <w:color w:val="000000"/>
          <w:spacing w:val="9"/>
          <w:sz w:val="24"/>
          <w:szCs w:val="24"/>
          <w:lang w:val="ru-RU"/>
        </w:rPr>
        <w:t>Блаце</w:t>
      </w:r>
      <w:r w:rsidRPr="00CF56B7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(у</w:t>
      </w:r>
    </w:p>
    <w:p w:rsidR="00016909" w:rsidRPr="00CF56B7" w:rsidRDefault="00016909" w:rsidP="005A76FB">
      <w:pPr>
        <w:spacing w:after="0" w:line="276" w:lineRule="exact"/>
        <w:ind w:left="67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даљем</w:t>
      </w:r>
      <w:r w:rsidRPr="00CF56B7">
        <w:rPr>
          <w:rFonts w:ascii="Times New Roman" w:hAnsi="Times New Roman" w:cs="Times New Roman"/>
          <w:noProof/>
          <w:color w:val="000000"/>
          <w:w w:val="20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тексту:</w:t>
      </w:r>
      <w:r w:rsidRPr="00CF56B7">
        <w:rPr>
          <w:rFonts w:ascii="Times New Roman" w:hAnsi="Times New Roman" w:cs="Times New Roman"/>
          <w:noProof/>
          <w:color w:val="000000"/>
          <w:w w:val="20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Општина)</w:t>
      </w:r>
      <w:r w:rsidRPr="00CF56B7">
        <w:rPr>
          <w:rFonts w:ascii="Times New Roman" w:hAnsi="Times New Roman" w:cs="Times New Roman"/>
          <w:noProof/>
          <w:color w:val="000000"/>
          <w:w w:val="21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</w:t>
      </w:r>
      <w:r w:rsidRPr="00CF56B7">
        <w:rPr>
          <w:rFonts w:ascii="Times New Roman" w:hAnsi="Times New Roman" w:cs="Times New Roman"/>
          <w:noProof/>
          <w:color w:val="000000"/>
          <w:w w:val="19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складу</w:t>
      </w:r>
      <w:r w:rsidRPr="00CF56B7">
        <w:rPr>
          <w:rFonts w:ascii="Times New Roman" w:hAnsi="Times New Roman" w:cs="Times New Roman"/>
          <w:noProof/>
          <w:color w:val="000000"/>
          <w:w w:val="19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са</w:t>
      </w:r>
      <w:r w:rsidRPr="00CF56B7">
        <w:rPr>
          <w:rFonts w:ascii="Times New Roman" w:hAnsi="Times New Roman" w:cs="Times New Roman"/>
          <w:noProof/>
          <w:color w:val="000000"/>
          <w:w w:val="20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Националним</w:t>
      </w:r>
      <w:r w:rsidRPr="00CF56B7">
        <w:rPr>
          <w:rFonts w:ascii="Times New Roman" w:hAnsi="Times New Roman" w:cs="Times New Roman"/>
          <w:noProof/>
          <w:color w:val="000000"/>
          <w:w w:val="20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акционим</w:t>
      </w:r>
      <w:r w:rsidRPr="00CF56B7">
        <w:rPr>
          <w:rFonts w:ascii="Times New Roman" w:hAnsi="Times New Roman" w:cs="Times New Roman"/>
          <w:noProof/>
          <w:color w:val="000000"/>
          <w:w w:val="20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планом</w:t>
      </w:r>
      <w:r w:rsidRPr="00CF56B7">
        <w:rPr>
          <w:rFonts w:ascii="Times New Roman" w:hAnsi="Times New Roman" w:cs="Times New Roman"/>
          <w:noProof/>
          <w:color w:val="000000"/>
          <w:w w:val="20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запошљавања</w:t>
      </w:r>
      <w:r w:rsidRPr="00CF56B7">
        <w:rPr>
          <w:rFonts w:ascii="Times New Roman" w:hAnsi="Times New Roman" w:cs="Times New Roman"/>
          <w:noProof/>
          <w:color w:val="000000"/>
          <w:w w:val="20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за</w:t>
      </w:r>
    </w:p>
    <w:p w:rsidR="00016909" w:rsidRPr="00CF56B7" w:rsidRDefault="00016909" w:rsidP="005A76FB">
      <w:pPr>
        <w:spacing w:after="0" w:line="276" w:lineRule="exact"/>
        <w:ind w:left="67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2016.</w:t>
      </w:r>
      <w:r w:rsidRPr="00CF56B7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годину,</w:t>
      </w:r>
      <w:r w:rsidRPr="00CF56B7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</w:t>
      </w:r>
      <w:r w:rsidRPr="00CF56B7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циљу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w w:val="95"/>
          <w:sz w:val="24"/>
          <w:szCs w:val="24"/>
          <w:lang w:val="ru-RU"/>
        </w:rPr>
        <w:t>радног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-1"/>
          <w:w w:val="95"/>
          <w:sz w:val="24"/>
          <w:szCs w:val="24"/>
          <w:lang w:val="ru-RU"/>
        </w:rPr>
        <w:t>ангажовања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6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w w:val="95"/>
          <w:sz w:val="24"/>
          <w:szCs w:val="24"/>
          <w:lang w:val="ru-RU"/>
        </w:rPr>
        <w:t>првенствено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6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-1"/>
          <w:w w:val="95"/>
          <w:sz w:val="24"/>
          <w:szCs w:val="24"/>
          <w:lang w:val="ru-RU"/>
        </w:rPr>
        <w:t>теже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w w:val="95"/>
          <w:sz w:val="24"/>
          <w:szCs w:val="24"/>
          <w:lang w:val="ru-RU"/>
        </w:rPr>
        <w:t>запошљивих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6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-1"/>
          <w:w w:val="95"/>
          <w:sz w:val="24"/>
          <w:szCs w:val="24"/>
          <w:lang w:val="ru-RU"/>
        </w:rPr>
        <w:t>незапослених</w:t>
      </w:r>
    </w:p>
    <w:p w:rsidR="00016909" w:rsidRPr="00CF56B7" w:rsidRDefault="00016909" w:rsidP="005A76FB">
      <w:pPr>
        <w:spacing w:after="0" w:line="276" w:lineRule="exact"/>
        <w:ind w:left="67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b/>
          <w:bCs/>
          <w:noProof/>
          <w:color w:val="000000"/>
          <w:w w:val="95"/>
          <w:sz w:val="24"/>
          <w:szCs w:val="24"/>
          <w:lang w:val="ru-RU"/>
        </w:rPr>
        <w:t>лица</w:t>
      </w:r>
      <w:r w:rsidRPr="00CF56B7">
        <w:rPr>
          <w:rFonts w:ascii="Times New Roman" w:hAnsi="Times New Roman" w:cs="Times New Roman"/>
          <w:noProof/>
          <w:color w:val="000000"/>
          <w:w w:val="32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и</w:t>
      </w:r>
      <w:r w:rsidRPr="00CF56B7">
        <w:rPr>
          <w:rFonts w:ascii="Times New Roman" w:hAnsi="Times New Roman" w:cs="Times New Roman"/>
          <w:noProof/>
          <w:color w:val="000000"/>
          <w:w w:val="32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незапослених</w:t>
      </w:r>
      <w:r w:rsidRPr="00CF56B7">
        <w:rPr>
          <w:rFonts w:ascii="Times New Roman" w:hAnsi="Times New Roman" w:cs="Times New Roman"/>
          <w:noProof/>
          <w:color w:val="000000"/>
          <w:w w:val="33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</w:t>
      </w:r>
      <w:r w:rsidRPr="00CF56B7">
        <w:rPr>
          <w:rFonts w:ascii="Times New Roman" w:hAnsi="Times New Roman" w:cs="Times New Roman"/>
          <w:noProof/>
          <w:color w:val="000000"/>
          <w:w w:val="31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стању</w:t>
      </w:r>
      <w:r w:rsidRPr="00CF56B7">
        <w:rPr>
          <w:rFonts w:ascii="Times New Roman" w:hAnsi="Times New Roman" w:cs="Times New Roman"/>
          <w:noProof/>
          <w:color w:val="000000"/>
          <w:w w:val="31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социјалне</w:t>
      </w:r>
      <w:r w:rsidRPr="00CF56B7">
        <w:rPr>
          <w:rFonts w:ascii="Times New Roman" w:hAnsi="Times New Roman" w:cs="Times New Roman"/>
          <w:noProof/>
          <w:color w:val="000000"/>
          <w:w w:val="32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потребе,</w:t>
      </w:r>
      <w:r w:rsidRPr="00CF56B7">
        <w:rPr>
          <w:rFonts w:ascii="Times New Roman" w:hAnsi="Times New Roman" w:cs="Times New Roman"/>
          <w:noProof/>
          <w:color w:val="000000"/>
          <w:w w:val="32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очувања</w:t>
      </w:r>
      <w:r w:rsidRPr="00CF56B7">
        <w:rPr>
          <w:rFonts w:ascii="Times New Roman" w:hAnsi="Times New Roman" w:cs="Times New Roman"/>
          <w:noProof/>
          <w:color w:val="000000"/>
          <w:w w:val="32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и</w:t>
      </w:r>
      <w:r w:rsidRPr="00CF56B7">
        <w:rPr>
          <w:rFonts w:ascii="Times New Roman" w:hAnsi="Times New Roman" w:cs="Times New Roman"/>
          <w:noProof/>
          <w:color w:val="000000"/>
          <w:w w:val="32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унапређења</w:t>
      </w:r>
      <w:r w:rsidRPr="00CF56B7">
        <w:rPr>
          <w:rFonts w:ascii="Times New Roman" w:hAnsi="Times New Roman" w:cs="Times New Roman"/>
          <w:noProof/>
          <w:color w:val="000000"/>
          <w:w w:val="32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радних</w:t>
      </w:r>
    </w:p>
    <w:p w:rsidR="00016909" w:rsidRPr="00CF56B7" w:rsidRDefault="00016909" w:rsidP="005A76FB">
      <w:pPr>
        <w:spacing w:after="0" w:line="276" w:lineRule="exact"/>
        <w:ind w:left="67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способности</w:t>
      </w:r>
      <w:r w:rsidRPr="00CF56B7">
        <w:rPr>
          <w:rFonts w:ascii="Times New Roman" w:hAnsi="Times New Roman" w:cs="Times New Roman"/>
          <w:noProof/>
          <w:color w:val="000000"/>
          <w:w w:val="26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незапослених,</w:t>
      </w:r>
      <w:r w:rsidRPr="00CF56B7">
        <w:rPr>
          <w:rFonts w:ascii="Times New Roman" w:hAnsi="Times New Roman" w:cs="Times New Roman"/>
          <w:noProof/>
          <w:color w:val="000000"/>
          <w:w w:val="26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као</w:t>
      </w:r>
      <w:r w:rsidRPr="00CF56B7">
        <w:rPr>
          <w:rFonts w:ascii="Times New Roman" w:hAnsi="Times New Roman" w:cs="Times New Roman"/>
          <w:noProof/>
          <w:color w:val="000000"/>
          <w:w w:val="26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и</w:t>
      </w:r>
      <w:r w:rsidRPr="00CF56B7">
        <w:rPr>
          <w:rFonts w:ascii="Times New Roman" w:hAnsi="Times New Roman" w:cs="Times New Roman"/>
          <w:noProof/>
          <w:color w:val="000000"/>
          <w:w w:val="26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ради</w:t>
      </w:r>
      <w:r w:rsidRPr="00CF56B7">
        <w:rPr>
          <w:rFonts w:ascii="Times New Roman" w:hAnsi="Times New Roman" w:cs="Times New Roman"/>
          <w:noProof/>
          <w:color w:val="000000"/>
          <w:w w:val="26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остваривања</w:t>
      </w:r>
      <w:r w:rsidRPr="00CF56B7">
        <w:rPr>
          <w:rFonts w:ascii="Times New Roman" w:hAnsi="Times New Roman" w:cs="Times New Roman"/>
          <w:noProof/>
          <w:color w:val="000000"/>
          <w:w w:val="26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одређеног</w:t>
      </w:r>
      <w:r w:rsidRPr="00CF56B7">
        <w:rPr>
          <w:rFonts w:ascii="Times New Roman" w:hAnsi="Times New Roman" w:cs="Times New Roman"/>
          <w:noProof/>
          <w:color w:val="000000"/>
          <w:w w:val="26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друштвеног</w:t>
      </w:r>
      <w:r w:rsidRPr="00CF56B7">
        <w:rPr>
          <w:rFonts w:ascii="Times New Roman" w:hAnsi="Times New Roman" w:cs="Times New Roman"/>
          <w:noProof/>
          <w:color w:val="000000"/>
          <w:w w:val="26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интереса.</w:t>
      </w:r>
    </w:p>
    <w:p w:rsidR="00016909" w:rsidRPr="00CF56B7" w:rsidRDefault="00016909" w:rsidP="005A76FB">
      <w:pPr>
        <w:spacing w:after="0" w:line="276" w:lineRule="exact"/>
        <w:ind w:left="67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Приоритет</w:t>
      </w:r>
      <w:r w:rsidRPr="00CF56B7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приликом</w:t>
      </w:r>
      <w:r w:rsidRPr="00CF56B7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укључивања</w:t>
      </w:r>
      <w:r w:rsidRPr="00CF56B7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јавне</w:t>
      </w:r>
      <w:r w:rsidRPr="00CF56B7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радове</w:t>
      </w:r>
      <w:r w:rsidRPr="00CF56B7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имају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вишкови</w:t>
      </w:r>
      <w:r w:rsidRPr="00CF56B7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запослених</w:t>
      </w:r>
      <w:r w:rsidRPr="00CF56B7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са</w:t>
      </w:r>
      <w:r w:rsidRPr="00CF56B7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евиденције</w:t>
      </w:r>
    </w:p>
    <w:p w:rsidR="00016909" w:rsidRPr="00CF56B7" w:rsidRDefault="00016909" w:rsidP="005A76FB">
      <w:pPr>
        <w:spacing w:after="0" w:line="276" w:lineRule="exact"/>
        <w:ind w:left="67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Националне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службе.</w:t>
      </w:r>
    </w:p>
    <w:p w:rsidR="00016909" w:rsidRPr="00CF56B7" w:rsidRDefault="00016909" w:rsidP="005A76FB">
      <w:pPr>
        <w:spacing w:after="0" w:line="240" w:lineRule="exact"/>
        <w:ind w:left="67"/>
        <w:rPr>
          <w:rFonts w:ascii="Times New Roman" w:hAnsi="Times New Roman" w:cs="Times New Roman"/>
          <w:lang w:val="ru-RU"/>
        </w:rPr>
      </w:pPr>
    </w:p>
    <w:p w:rsidR="00016909" w:rsidRPr="00CF56B7" w:rsidRDefault="00016909" w:rsidP="005A76FB">
      <w:pPr>
        <w:spacing w:after="0" w:line="312" w:lineRule="exact"/>
        <w:ind w:left="67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Јавни</w:t>
      </w:r>
      <w:r w:rsidRPr="00CF56B7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рад</w:t>
      </w:r>
      <w:r w:rsidRPr="00CF56B7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спроводи</w:t>
      </w:r>
      <w:r w:rsidRPr="00CF56B7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послодавац</w:t>
      </w:r>
      <w:r w:rsidRPr="00CF56B7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–</w:t>
      </w:r>
      <w:r w:rsidRPr="00CF56B7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извођач</w:t>
      </w:r>
      <w:r w:rsidRPr="00CF56B7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јавног</w:t>
      </w:r>
      <w:r w:rsidRPr="00CF56B7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рада,</w:t>
      </w:r>
      <w:r w:rsidRPr="00CF56B7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кога</w:t>
      </w:r>
      <w:r w:rsidRPr="00CF56B7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одређује</w:t>
      </w:r>
      <w:r w:rsidRPr="00CF56B7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Национална</w:t>
      </w:r>
      <w:r w:rsidRPr="00CF56B7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служба</w:t>
      </w:r>
      <w:r w:rsidRPr="00CF56B7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</w:t>
      </w:r>
    </w:p>
    <w:p w:rsidR="00016909" w:rsidRPr="00CF56B7" w:rsidRDefault="00016909" w:rsidP="005A76FB">
      <w:pPr>
        <w:spacing w:after="0" w:line="276" w:lineRule="exact"/>
        <w:ind w:left="67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сарадњи</w:t>
      </w:r>
      <w:r w:rsidRPr="00CF56B7">
        <w:rPr>
          <w:rFonts w:ascii="Times New Roman" w:hAnsi="Times New Roman" w:cs="Times New Roman"/>
          <w:noProof/>
          <w:color w:val="000000"/>
          <w:w w:val="19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са</w:t>
      </w:r>
      <w:r w:rsidRPr="00CF56B7">
        <w:rPr>
          <w:rFonts w:ascii="Times New Roman" w:hAnsi="Times New Roman" w:cs="Times New Roman"/>
          <w:noProof/>
          <w:color w:val="000000"/>
          <w:w w:val="19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Општином,</w:t>
      </w:r>
      <w:r w:rsidRPr="00CF56B7">
        <w:rPr>
          <w:rFonts w:ascii="Times New Roman" w:hAnsi="Times New Roman" w:cs="Times New Roman"/>
          <w:noProof/>
          <w:color w:val="000000"/>
          <w:w w:val="19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на</w:t>
      </w:r>
      <w:r w:rsidRPr="00CF56B7">
        <w:rPr>
          <w:rFonts w:ascii="Times New Roman" w:hAnsi="Times New Roman" w:cs="Times New Roman"/>
          <w:noProof/>
          <w:color w:val="000000"/>
          <w:w w:val="19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основу</w:t>
      </w:r>
      <w:r w:rsidRPr="00CF56B7">
        <w:rPr>
          <w:rFonts w:ascii="Times New Roman" w:hAnsi="Times New Roman" w:cs="Times New Roman"/>
          <w:noProof/>
          <w:color w:val="000000"/>
          <w:w w:val="18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јавног</w:t>
      </w:r>
      <w:r w:rsidRPr="00CF56B7">
        <w:rPr>
          <w:rFonts w:ascii="Times New Roman" w:hAnsi="Times New Roman" w:cs="Times New Roman"/>
          <w:noProof/>
          <w:color w:val="000000"/>
          <w:w w:val="19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конкурса.</w:t>
      </w:r>
      <w:r w:rsidRPr="00CF56B7">
        <w:rPr>
          <w:rFonts w:ascii="Times New Roman" w:hAnsi="Times New Roman" w:cs="Times New Roman"/>
          <w:noProof/>
          <w:color w:val="000000"/>
          <w:w w:val="19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Максимална</w:t>
      </w:r>
      <w:r w:rsidRPr="00CF56B7">
        <w:rPr>
          <w:rFonts w:ascii="Times New Roman" w:hAnsi="Times New Roman" w:cs="Times New Roman"/>
          <w:noProof/>
          <w:color w:val="000000"/>
          <w:w w:val="19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дужина</w:t>
      </w:r>
      <w:r w:rsidRPr="00CF56B7">
        <w:rPr>
          <w:rFonts w:ascii="Times New Roman" w:hAnsi="Times New Roman" w:cs="Times New Roman"/>
          <w:noProof/>
          <w:color w:val="000000"/>
          <w:w w:val="19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трајања</w:t>
      </w:r>
      <w:r w:rsidRPr="00CF56B7">
        <w:rPr>
          <w:rFonts w:ascii="Times New Roman" w:hAnsi="Times New Roman" w:cs="Times New Roman"/>
          <w:noProof/>
          <w:color w:val="000000"/>
          <w:w w:val="19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јавног</w:t>
      </w:r>
    </w:p>
    <w:p w:rsidR="00016909" w:rsidRPr="00CF56B7" w:rsidRDefault="00016909" w:rsidP="005A76FB">
      <w:pPr>
        <w:spacing w:after="0" w:line="276" w:lineRule="exact"/>
        <w:ind w:left="67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рада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је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4"/>
          <w:sz w:val="24"/>
          <w:szCs w:val="24"/>
        </w:rPr>
        <w:t> </w:t>
      </w:r>
      <w:r>
        <w:rPr>
          <w:rFonts w:ascii="Times New Roman" w:hAnsi="Times New Roman" w:cs="Times New Roman"/>
          <w:b/>
          <w:bCs/>
          <w:noProof/>
          <w:color w:val="000000"/>
          <w:spacing w:val="4"/>
          <w:sz w:val="24"/>
          <w:szCs w:val="24"/>
        </w:rPr>
        <w:t>три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-1"/>
          <w:w w:val="95"/>
          <w:sz w:val="24"/>
          <w:szCs w:val="24"/>
          <w:lang w:val="ru-RU"/>
        </w:rPr>
        <w:t>месеца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,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</w:t>
      </w:r>
      <w:r w:rsidRPr="00CF56B7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складу</w:t>
      </w:r>
      <w:r w:rsidRPr="00CF56B7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са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расположивим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финансијским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средствима.</w:t>
      </w:r>
    </w:p>
    <w:p w:rsidR="00016909" w:rsidRPr="00CF56B7" w:rsidRDefault="00016909" w:rsidP="005A76FB">
      <w:pPr>
        <w:spacing w:after="0" w:line="240" w:lineRule="exact"/>
        <w:ind w:left="67"/>
        <w:rPr>
          <w:rFonts w:ascii="Times New Roman" w:hAnsi="Times New Roman" w:cs="Times New Roman"/>
          <w:lang w:val="ru-RU"/>
        </w:rPr>
      </w:pPr>
    </w:p>
    <w:p w:rsidR="00016909" w:rsidRPr="00CF56B7" w:rsidRDefault="00016909" w:rsidP="005A76FB">
      <w:pPr>
        <w:spacing w:after="0" w:line="312" w:lineRule="exact"/>
        <w:ind w:left="67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Послодавац</w:t>
      </w:r>
      <w:r w:rsidRPr="00CF56B7">
        <w:rPr>
          <w:rFonts w:ascii="Times New Roman" w:hAnsi="Times New Roman" w:cs="Times New Roman"/>
          <w:noProof/>
          <w:color w:val="000000"/>
          <w:w w:val="30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-</w:t>
      </w:r>
      <w:r w:rsidRPr="00CF56B7">
        <w:rPr>
          <w:rFonts w:ascii="Times New Roman" w:hAnsi="Times New Roman" w:cs="Times New Roman"/>
          <w:noProof/>
          <w:color w:val="000000"/>
          <w:w w:val="299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извођач</w:t>
      </w:r>
      <w:r w:rsidRPr="00CF56B7">
        <w:rPr>
          <w:rFonts w:ascii="Times New Roman" w:hAnsi="Times New Roman" w:cs="Times New Roman"/>
          <w:noProof/>
          <w:color w:val="000000"/>
          <w:w w:val="30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јавног</w:t>
      </w:r>
      <w:r w:rsidRPr="00CF56B7">
        <w:rPr>
          <w:rFonts w:ascii="Times New Roman" w:hAnsi="Times New Roman" w:cs="Times New Roman"/>
          <w:noProof/>
          <w:color w:val="000000"/>
          <w:w w:val="30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рада</w:t>
      </w:r>
      <w:r w:rsidRPr="00CF56B7">
        <w:rPr>
          <w:rFonts w:ascii="Times New Roman" w:hAnsi="Times New Roman" w:cs="Times New Roman"/>
          <w:noProof/>
          <w:color w:val="000000"/>
          <w:w w:val="299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подноси</w:t>
      </w:r>
      <w:r w:rsidRPr="00CF56B7">
        <w:rPr>
          <w:rFonts w:ascii="Times New Roman" w:hAnsi="Times New Roman" w:cs="Times New Roman"/>
          <w:noProof/>
          <w:color w:val="000000"/>
          <w:w w:val="30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пријаву</w:t>
      </w:r>
      <w:r w:rsidRPr="00CF56B7">
        <w:rPr>
          <w:rFonts w:ascii="Times New Roman" w:hAnsi="Times New Roman" w:cs="Times New Roman"/>
          <w:noProof/>
          <w:color w:val="000000"/>
          <w:w w:val="29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за</w:t>
      </w:r>
      <w:r w:rsidRPr="00CF56B7">
        <w:rPr>
          <w:rFonts w:ascii="Times New Roman" w:hAnsi="Times New Roman" w:cs="Times New Roman"/>
          <w:noProof/>
          <w:color w:val="000000"/>
          <w:w w:val="30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спровођење</w:t>
      </w:r>
      <w:r w:rsidRPr="00CF56B7">
        <w:rPr>
          <w:rFonts w:ascii="Times New Roman" w:hAnsi="Times New Roman" w:cs="Times New Roman"/>
          <w:noProof/>
          <w:color w:val="000000"/>
          <w:w w:val="29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јавног</w:t>
      </w:r>
      <w:r w:rsidRPr="00CF56B7">
        <w:rPr>
          <w:rFonts w:ascii="Times New Roman" w:hAnsi="Times New Roman" w:cs="Times New Roman"/>
          <w:noProof/>
          <w:color w:val="000000"/>
          <w:w w:val="30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рада</w:t>
      </w:r>
      <w:r w:rsidRPr="00CF56B7">
        <w:rPr>
          <w:rFonts w:ascii="Times New Roman" w:hAnsi="Times New Roman" w:cs="Times New Roman"/>
          <w:noProof/>
          <w:color w:val="000000"/>
          <w:w w:val="31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на</w:t>
      </w:r>
    </w:p>
    <w:p w:rsidR="00016909" w:rsidRPr="00CF56B7" w:rsidRDefault="00016909" w:rsidP="005A76FB">
      <w:pPr>
        <w:spacing w:after="0" w:line="276" w:lineRule="exact"/>
        <w:ind w:left="67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прописаном</w:t>
      </w:r>
      <w:r w:rsidRPr="00CF56B7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обрасцу,</w:t>
      </w:r>
      <w:r w:rsidRPr="00CF56B7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који</w:t>
      </w:r>
      <w:r w:rsidRPr="00CF56B7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садржи</w:t>
      </w:r>
      <w:r w:rsidRPr="00CF56B7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опис</w:t>
      </w:r>
      <w:r w:rsidRPr="00CF56B7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активности</w:t>
      </w:r>
      <w:r w:rsidRPr="00CF56B7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јавног</w:t>
      </w:r>
      <w:r w:rsidRPr="00CF56B7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рада</w:t>
      </w:r>
      <w:r w:rsidRPr="00CF56B7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(термин</w:t>
      </w:r>
      <w:r w:rsidRPr="00CF56B7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план),</w:t>
      </w:r>
      <w:r w:rsidRPr="00CF56B7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као</w:t>
      </w:r>
      <w:r w:rsidRPr="00CF56B7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и</w:t>
      </w:r>
      <w:r w:rsidRPr="00CF56B7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број</w:t>
      </w:r>
      <w:r w:rsidRPr="00CF56B7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и</w:t>
      </w:r>
    </w:p>
    <w:p w:rsidR="00016909" w:rsidRPr="00CF56B7" w:rsidRDefault="00016909" w:rsidP="005A76FB">
      <w:pPr>
        <w:spacing w:after="0" w:line="276" w:lineRule="exact"/>
        <w:ind w:left="67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структуру</w:t>
      </w:r>
      <w:r w:rsidRPr="00CF56B7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лица</w:t>
      </w:r>
      <w:r w:rsidRPr="00CF56B7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која</w:t>
      </w:r>
      <w:r w:rsidRPr="00CF56B7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се</w:t>
      </w:r>
      <w:r w:rsidRPr="00CF56B7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запошљавају,</w:t>
      </w:r>
      <w:r w:rsidRPr="00CF56B7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а</w:t>
      </w:r>
      <w:r w:rsidRPr="00CF56B7">
        <w:rPr>
          <w:rFonts w:ascii="Times New Roman" w:hAnsi="Times New Roman" w:cs="Times New Roman"/>
          <w:noProof/>
          <w:color w:val="000000"/>
          <w:spacing w:val="1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која</w:t>
      </w:r>
      <w:r w:rsidRPr="00CF56B7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на</w:t>
      </w:r>
      <w:r w:rsidRPr="00CF56B7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основу</w:t>
      </w:r>
      <w:r w:rsidRPr="00CF56B7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својих</w:t>
      </w:r>
      <w:r w:rsidRPr="00CF56B7">
        <w:rPr>
          <w:rFonts w:ascii="Times New Roman" w:hAnsi="Times New Roman" w:cs="Times New Roman"/>
          <w:noProof/>
          <w:color w:val="000000"/>
          <w:spacing w:val="1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општих</w:t>
      </w:r>
      <w:r w:rsidRPr="00CF56B7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аката</w:t>
      </w:r>
      <w:r w:rsidRPr="00CF56B7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и</w:t>
      </w:r>
      <w:r w:rsidRPr="00CF56B7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према</w:t>
      </w:r>
      <w:r w:rsidRPr="00CF56B7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својим</w:t>
      </w:r>
    </w:p>
    <w:p w:rsidR="00016909" w:rsidRPr="00CF56B7" w:rsidRDefault="00016909" w:rsidP="005A76FB">
      <w:pPr>
        <w:spacing w:after="0" w:line="276" w:lineRule="exact"/>
        <w:ind w:left="67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потребама,</w:t>
      </w:r>
      <w:r w:rsidRPr="00CF56B7">
        <w:rPr>
          <w:rFonts w:ascii="Times New Roman" w:hAnsi="Times New Roman" w:cs="Times New Roman"/>
          <w:noProof/>
          <w:color w:val="000000"/>
          <w:spacing w:val="2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ангажује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23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w w:val="95"/>
          <w:sz w:val="24"/>
          <w:szCs w:val="24"/>
          <w:lang w:val="ru-RU"/>
        </w:rPr>
        <w:t>по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25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-1"/>
          <w:w w:val="95"/>
          <w:sz w:val="24"/>
          <w:szCs w:val="24"/>
          <w:lang w:val="ru-RU"/>
        </w:rPr>
        <w:t>уговору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23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-1"/>
          <w:w w:val="95"/>
          <w:sz w:val="24"/>
          <w:szCs w:val="24"/>
          <w:lang w:val="ru-RU"/>
        </w:rPr>
        <w:t>о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25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w w:val="95"/>
          <w:sz w:val="24"/>
          <w:szCs w:val="24"/>
          <w:lang w:val="ru-RU"/>
        </w:rPr>
        <w:t>привременим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23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-1"/>
          <w:w w:val="95"/>
          <w:sz w:val="24"/>
          <w:szCs w:val="24"/>
          <w:lang w:val="ru-RU"/>
        </w:rPr>
        <w:t>и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24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w w:val="95"/>
          <w:sz w:val="24"/>
          <w:szCs w:val="24"/>
          <w:lang w:val="ru-RU"/>
        </w:rPr>
        <w:t>повременим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23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-1"/>
          <w:w w:val="95"/>
          <w:sz w:val="24"/>
          <w:szCs w:val="24"/>
          <w:lang w:val="ru-RU"/>
        </w:rPr>
        <w:t>пословима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,</w:t>
      </w:r>
      <w:r w:rsidRPr="00CF56B7">
        <w:rPr>
          <w:rFonts w:ascii="Times New Roman" w:hAnsi="Times New Roman" w:cs="Times New Roman"/>
          <w:noProof/>
          <w:color w:val="000000"/>
          <w:spacing w:val="2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којим</w:t>
      </w:r>
      <w:r w:rsidRPr="00CF56B7">
        <w:rPr>
          <w:rFonts w:ascii="Times New Roman" w:hAnsi="Times New Roman" w:cs="Times New Roman"/>
          <w:noProof/>
          <w:color w:val="000000"/>
          <w:spacing w:val="2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ће</w:t>
      </w:r>
      <w:r w:rsidRPr="00CF56B7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се</w:t>
      </w:r>
    </w:p>
    <w:p w:rsidR="00016909" w:rsidRPr="00CF56B7" w:rsidRDefault="00016909" w:rsidP="005A76FB">
      <w:pPr>
        <w:spacing w:after="0" w:line="276" w:lineRule="exact"/>
        <w:ind w:left="67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утврдити</w:t>
      </w:r>
      <w:r w:rsidRPr="00CF56B7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број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радних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дана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за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свако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лице</w:t>
      </w:r>
      <w:r w:rsidRPr="00CF56B7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укључено</w:t>
      </w:r>
      <w:r w:rsidRPr="00CF56B7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јавни</w:t>
      </w:r>
      <w:r w:rsidRPr="00CF56B7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рад.</w:t>
      </w:r>
    </w:p>
    <w:p w:rsidR="00016909" w:rsidRPr="009D4CC1" w:rsidRDefault="00016909" w:rsidP="00CF56B7">
      <w:pPr>
        <w:spacing w:after="0" w:line="240" w:lineRule="exact"/>
        <w:rPr>
          <w:rFonts w:ascii="Times New Roman" w:hAnsi="Times New Roman" w:cs="Times New Roman"/>
          <w:lang w:val="ru-RU"/>
        </w:rPr>
      </w:pPr>
    </w:p>
    <w:p w:rsidR="00016909" w:rsidRPr="00CF56B7" w:rsidRDefault="00016909" w:rsidP="00733205">
      <w:pPr>
        <w:spacing w:after="0" w:line="353" w:lineRule="exact"/>
        <w:ind w:left="67" w:firstLine="1951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b/>
          <w:bCs/>
          <w:noProof/>
          <w:color w:val="000000"/>
          <w:w w:val="95"/>
          <w:sz w:val="24"/>
          <w:szCs w:val="24"/>
        </w:rPr>
        <w:t>II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w w:val="95"/>
          <w:sz w:val="24"/>
          <w:szCs w:val="24"/>
          <w:lang w:val="ru-RU"/>
        </w:rPr>
        <w:t>ОБЛАСТИ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-1"/>
          <w:w w:val="95"/>
          <w:sz w:val="24"/>
          <w:szCs w:val="24"/>
          <w:lang w:val="ru-RU"/>
        </w:rPr>
        <w:t>СПРОВОЂЕЊА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w w:val="95"/>
          <w:sz w:val="24"/>
          <w:szCs w:val="24"/>
          <w:lang w:val="ru-RU"/>
        </w:rPr>
        <w:t>ЈАВНИХ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w w:val="95"/>
          <w:sz w:val="24"/>
          <w:szCs w:val="24"/>
          <w:lang w:val="ru-RU"/>
        </w:rPr>
        <w:t>РАДОВА</w:t>
      </w:r>
    </w:p>
    <w:p w:rsidR="00016909" w:rsidRPr="00CF56B7" w:rsidRDefault="00016909" w:rsidP="005A76FB">
      <w:pPr>
        <w:spacing w:after="0" w:line="240" w:lineRule="exact"/>
        <w:ind w:left="67" w:firstLine="1951"/>
        <w:rPr>
          <w:rFonts w:ascii="Times New Roman" w:hAnsi="Times New Roman" w:cs="Times New Roman"/>
          <w:lang w:val="ru-RU"/>
        </w:rPr>
      </w:pPr>
    </w:p>
    <w:p w:rsidR="00016909" w:rsidRPr="00CF56B7" w:rsidRDefault="00016909" w:rsidP="005A76FB">
      <w:pPr>
        <w:spacing w:after="0" w:line="307" w:lineRule="exact"/>
        <w:ind w:left="67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Јавни</w:t>
      </w:r>
      <w:r w:rsidRPr="00CF56B7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радови</w:t>
      </w:r>
      <w:r w:rsidRPr="00CF56B7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се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могу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организовати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и</w:t>
      </w:r>
      <w:r w:rsidRPr="00CF56B7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спроводити</w:t>
      </w:r>
      <w:r w:rsidRPr="00CF56B7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</w:t>
      </w:r>
      <w:r w:rsidRPr="00CF56B7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области:</w:t>
      </w:r>
    </w:p>
    <w:p w:rsidR="00016909" w:rsidRPr="00CF56B7" w:rsidRDefault="00016909" w:rsidP="005A76FB">
      <w:pPr>
        <w:spacing w:after="0" w:line="240" w:lineRule="exact"/>
        <w:ind w:left="67"/>
        <w:rPr>
          <w:rFonts w:ascii="Times New Roman" w:hAnsi="Times New Roman" w:cs="Times New Roman"/>
          <w:lang w:val="ru-RU"/>
        </w:rPr>
      </w:pPr>
    </w:p>
    <w:p w:rsidR="00016909" w:rsidRPr="00CF56B7" w:rsidRDefault="00016909" w:rsidP="005A76FB">
      <w:pPr>
        <w:tabs>
          <w:tab w:val="left" w:pos="787"/>
        </w:tabs>
        <w:spacing w:after="0" w:line="331" w:lineRule="exact"/>
        <w:ind w:left="67" w:firstLine="360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</w:t>
      </w:r>
      <w:r w:rsidRPr="00CF56B7">
        <w:rPr>
          <w:rFonts w:ascii="Times New Roman" w:hAnsi="Times New Roman" w:cs="Times New Roman"/>
          <w:color w:val="000000"/>
          <w:lang w:val="ru-RU"/>
        </w:rPr>
        <w:tab/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социјалних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и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хуманитарних</w:t>
      </w:r>
      <w:r w:rsidRPr="00CF56B7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делатности</w:t>
      </w:r>
    </w:p>
    <w:p w:rsidR="00016909" w:rsidRPr="00CF56B7" w:rsidRDefault="00016909" w:rsidP="005A76FB">
      <w:pPr>
        <w:tabs>
          <w:tab w:val="left" w:pos="787"/>
        </w:tabs>
        <w:spacing w:after="0" w:line="293" w:lineRule="exact"/>
        <w:ind w:left="67" w:firstLine="360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</w:t>
      </w:r>
      <w:r w:rsidRPr="00CF56B7">
        <w:rPr>
          <w:rFonts w:ascii="Times New Roman" w:hAnsi="Times New Roman" w:cs="Times New Roman"/>
          <w:color w:val="000000"/>
          <w:lang w:val="ru-RU"/>
        </w:rPr>
        <w:tab/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одржавања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и</w:t>
      </w:r>
      <w:r w:rsidRPr="00CF56B7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обнављања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јавне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инфраструктуре</w:t>
      </w:r>
    </w:p>
    <w:p w:rsidR="00016909" w:rsidRPr="00733205" w:rsidRDefault="00016909" w:rsidP="00733205">
      <w:pPr>
        <w:spacing w:after="0" w:line="396" w:lineRule="exact"/>
        <w:rPr>
          <w:rFonts w:ascii="Times New Roman" w:hAnsi="Times New Roman" w:cs="Times New Roman"/>
          <w:lang w:val="ru-RU"/>
        </w:rPr>
        <w:sectPr w:rsidR="00016909" w:rsidRPr="00733205" w:rsidSect="00CF56B7">
          <w:footerReference w:type="default" r:id="rId6"/>
          <w:type w:val="continuous"/>
          <w:pgSz w:w="12240" w:h="15841"/>
          <w:pgMar w:top="779" w:right="1013" w:bottom="935" w:left="1373" w:header="0" w:footer="0" w:gutter="0"/>
          <w:cols w:space="720"/>
        </w:sectPr>
      </w:pPr>
    </w:p>
    <w:p w:rsidR="00016909" w:rsidRPr="00CF56B7" w:rsidRDefault="00016909" w:rsidP="00CF56B7">
      <w:pPr>
        <w:tabs>
          <w:tab w:val="left" w:pos="784"/>
        </w:tabs>
        <w:spacing w:after="0" w:line="365" w:lineRule="exact"/>
        <w:rPr>
          <w:rFonts w:ascii="Times New Roman" w:hAnsi="Times New Roman" w:cs="Times New Roman"/>
          <w:lang w:val="ru-RU"/>
        </w:rPr>
      </w:pPr>
      <w:bookmarkStart w:id="0" w:name="BM2"/>
      <w:bookmarkEnd w:id="0"/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 xml:space="preserve">       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</w:t>
      </w:r>
      <w:r w:rsidRPr="00CF56B7">
        <w:rPr>
          <w:rFonts w:ascii="Times New Roman" w:hAnsi="Times New Roman" w:cs="Times New Roman"/>
          <w:color w:val="000000"/>
          <w:lang w:val="ru-RU"/>
        </w:rPr>
        <w:tab/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одржавања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и</w:t>
      </w:r>
      <w:r w:rsidRPr="00CF56B7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заштите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животне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средине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и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природе.</w:t>
      </w:r>
    </w:p>
    <w:p w:rsidR="00016909" w:rsidRPr="00CF56B7" w:rsidRDefault="00016909" w:rsidP="005A76FB">
      <w:pPr>
        <w:spacing w:after="0" w:line="240" w:lineRule="exact"/>
        <w:ind w:left="65" w:firstLine="360"/>
        <w:rPr>
          <w:rFonts w:ascii="Times New Roman" w:hAnsi="Times New Roman" w:cs="Times New Roman"/>
          <w:lang w:val="ru-RU"/>
        </w:rPr>
      </w:pPr>
    </w:p>
    <w:p w:rsidR="00016909" w:rsidRPr="00CF56B7" w:rsidRDefault="00016909" w:rsidP="00733205">
      <w:pPr>
        <w:spacing w:after="0" w:line="315" w:lineRule="exact"/>
        <w:ind w:left="65" w:firstLine="2035"/>
        <w:rPr>
          <w:rFonts w:ascii="Times New Roman" w:hAnsi="Times New Roman" w:cs="Times New Roman"/>
          <w:lang w:val="ru-RU"/>
        </w:rPr>
      </w:pPr>
      <w:r w:rsidRPr="00733205">
        <w:rPr>
          <w:rFonts w:ascii="Times New Roman" w:hAnsi="Times New Roman" w:cs="Times New Roman"/>
          <w:b/>
          <w:bCs/>
          <w:noProof/>
          <w:color w:val="000000"/>
          <w:w w:val="95"/>
          <w:sz w:val="24"/>
          <w:szCs w:val="24"/>
          <w:lang w:val="ru-RU"/>
        </w:rPr>
        <w:t xml:space="preserve">      </w:t>
      </w:r>
      <w:r w:rsidRPr="00CF56B7">
        <w:rPr>
          <w:rFonts w:ascii="Times New Roman" w:hAnsi="Times New Roman" w:cs="Times New Roman"/>
          <w:b/>
          <w:bCs/>
          <w:noProof/>
          <w:color w:val="000000"/>
          <w:w w:val="95"/>
          <w:sz w:val="24"/>
          <w:szCs w:val="24"/>
        </w:rPr>
        <w:t>III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-1"/>
          <w:w w:val="95"/>
          <w:sz w:val="24"/>
          <w:szCs w:val="24"/>
          <w:lang w:val="ru-RU"/>
        </w:rPr>
        <w:t>НАМЕНА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-1"/>
          <w:w w:val="95"/>
          <w:sz w:val="24"/>
          <w:szCs w:val="24"/>
          <w:lang w:val="ru-RU"/>
        </w:rPr>
        <w:t>И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-1"/>
          <w:w w:val="95"/>
          <w:sz w:val="24"/>
          <w:szCs w:val="24"/>
          <w:lang w:val="ru-RU"/>
        </w:rPr>
        <w:t>ВИСИНА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-1"/>
          <w:w w:val="95"/>
          <w:sz w:val="24"/>
          <w:szCs w:val="24"/>
          <w:lang w:val="ru-RU"/>
        </w:rPr>
        <w:t>СРЕДСТАВА</w:t>
      </w:r>
    </w:p>
    <w:p w:rsidR="00016909" w:rsidRPr="00CF56B7" w:rsidRDefault="00016909" w:rsidP="005A76FB">
      <w:pPr>
        <w:spacing w:after="0" w:line="240" w:lineRule="exact"/>
        <w:ind w:left="65" w:firstLine="2497"/>
        <w:rPr>
          <w:rFonts w:ascii="Times New Roman" w:hAnsi="Times New Roman" w:cs="Times New Roman"/>
          <w:lang w:val="ru-RU"/>
        </w:rPr>
      </w:pPr>
    </w:p>
    <w:p w:rsidR="00016909" w:rsidRPr="00CF56B7" w:rsidRDefault="00016909" w:rsidP="005A76FB">
      <w:pPr>
        <w:spacing w:after="0" w:line="307" w:lineRule="exact"/>
        <w:ind w:left="65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Средства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намењена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за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спровођење</w:t>
      </w:r>
      <w:r w:rsidRPr="00CF56B7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јавних</w:t>
      </w:r>
      <w:r w:rsidRPr="00CF56B7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радова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користе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се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за:</w:t>
      </w:r>
    </w:p>
    <w:p w:rsidR="00016909" w:rsidRPr="00CF56B7" w:rsidRDefault="00016909" w:rsidP="005A76FB">
      <w:pPr>
        <w:tabs>
          <w:tab w:val="left" w:pos="784"/>
        </w:tabs>
        <w:spacing w:after="0" w:line="295" w:lineRule="exact"/>
        <w:ind w:left="65" w:firstLine="360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</w:t>
      </w:r>
      <w:r w:rsidRPr="00CF56B7">
        <w:rPr>
          <w:rFonts w:ascii="Times New Roman" w:hAnsi="Times New Roman" w:cs="Times New Roman"/>
          <w:color w:val="000000"/>
          <w:lang w:val="ru-RU"/>
        </w:rPr>
        <w:tab/>
      </w:r>
      <w:r w:rsidRPr="00CF56B7">
        <w:rPr>
          <w:rFonts w:ascii="Times New Roman" w:hAnsi="Times New Roman" w:cs="Times New Roman"/>
          <w:b/>
          <w:bCs/>
          <w:noProof/>
          <w:color w:val="000000"/>
          <w:w w:val="95"/>
          <w:sz w:val="24"/>
          <w:szCs w:val="24"/>
          <w:lang w:val="ru-RU"/>
        </w:rPr>
        <w:t>исплату</w:t>
      </w:r>
      <w:r w:rsidRPr="00CF56B7">
        <w:rPr>
          <w:rFonts w:ascii="Times New Roman" w:hAnsi="Times New Roman" w:cs="Times New Roman"/>
          <w:b/>
          <w:bCs/>
          <w:noProof/>
          <w:color w:val="000000"/>
          <w:w w:val="265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-1"/>
          <w:w w:val="95"/>
          <w:sz w:val="24"/>
          <w:szCs w:val="24"/>
          <w:lang w:val="ru-RU"/>
        </w:rPr>
        <w:t>накнаде</w:t>
      </w:r>
      <w:r w:rsidRPr="00CF56B7">
        <w:rPr>
          <w:rFonts w:ascii="Times New Roman" w:hAnsi="Times New Roman" w:cs="Times New Roman"/>
          <w:b/>
          <w:bCs/>
          <w:noProof/>
          <w:color w:val="000000"/>
          <w:w w:val="263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w w:val="95"/>
          <w:sz w:val="24"/>
          <w:szCs w:val="24"/>
          <w:lang w:val="ru-RU"/>
        </w:rPr>
        <w:t>за</w:t>
      </w:r>
      <w:r w:rsidRPr="00CF56B7">
        <w:rPr>
          <w:rFonts w:ascii="Times New Roman" w:hAnsi="Times New Roman" w:cs="Times New Roman"/>
          <w:b/>
          <w:bCs/>
          <w:noProof/>
          <w:color w:val="000000"/>
          <w:w w:val="264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w w:val="95"/>
          <w:sz w:val="24"/>
          <w:szCs w:val="24"/>
          <w:lang w:val="ru-RU"/>
        </w:rPr>
        <w:t>обављени</w:t>
      </w:r>
      <w:r w:rsidRPr="00CF56B7">
        <w:rPr>
          <w:rFonts w:ascii="Times New Roman" w:hAnsi="Times New Roman" w:cs="Times New Roman"/>
          <w:b/>
          <w:bCs/>
          <w:noProof/>
          <w:color w:val="000000"/>
          <w:w w:val="267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-1"/>
          <w:w w:val="95"/>
          <w:sz w:val="24"/>
          <w:szCs w:val="24"/>
          <w:lang w:val="ru-RU"/>
        </w:rPr>
        <w:t>посао</w:t>
      </w:r>
      <w:r w:rsidRPr="00CF56B7">
        <w:rPr>
          <w:rFonts w:ascii="Times New Roman" w:hAnsi="Times New Roman" w:cs="Times New Roman"/>
          <w:noProof/>
          <w:color w:val="000000"/>
          <w:w w:val="26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по</w:t>
      </w:r>
      <w:r w:rsidRPr="00CF56B7">
        <w:rPr>
          <w:rFonts w:ascii="Times New Roman" w:hAnsi="Times New Roman" w:cs="Times New Roman"/>
          <w:noProof/>
          <w:color w:val="000000"/>
          <w:w w:val="26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основу</w:t>
      </w:r>
      <w:r w:rsidRPr="00CF56B7">
        <w:rPr>
          <w:rFonts w:ascii="Times New Roman" w:hAnsi="Times New Roman" w:cs="Times New Roman"/>
          <w:b/>
          <w:bCs/>
          <w:noProof/>
          <w:color w:val="000000"/>
          <w:w w:val="259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w w:val="95"/>
          <w:sz w:val="24"/>
          <w:szCs w:val="24"/>
          <w:lang w:val="ru-RU"/>
        </w:rPr>
        <w:t>уговора</w:t>
      </w:r>
      <w:r w:rsidRPr="00CF56B7">
        <w:rPr>
          <w:rFonts w:ascii="Times New Roman" w:hAnsi="Times New Roman" w:cs="Times New Roman"/>
          <w:b/>
          <w:bCs/>
          <w:noProof/>
          <w:color w:val="000000"/>
          <w:w w:val="266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-1"/>
          <w:w w:val="95"/>
          <w:sz w:val="24"/>
          <w:szCs w:val="24"/>
          <w:lang w:val="ru-RU"/>
        </w:rPr>
        <w:t>о</w:t>
      </w:r>
      <w:r w:rsidRPr="00CF56B7">
        <w:rPr>
          <w:rFonts w:ascii="Times New Roman" w:hAnsi="Times New Roman" w:cs="Times New Roman"/>
          <w:b/>
          <w:bCs/>
          <w:noProof/>
          <w:color w:val="000000"/>
          <w:w w:val="265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w w:val="95"/>
          <w:sz w:val="24"/>
          <w:szCs w:val="24"/>
          <w:lang w:val="ru-RU"/>
        </w:rPr>
        <w:t>привременим</w:t>
      </w:r>
      <w:r w:rsidRPr="00CF56B7">
        <w:rPr>
          <w:rFonts w:ascii="Times New Roman" w:hAnsi="Times New Roman" w:cs="Times New Roman"/>
          <w:b/>
          <w:bCs/>
          <w:noProof/>
          <w:color w:val="000000"/>
          <w:w w:val="264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-1"/>
          <w:w w:val="95"/>
          <w:sz w:val="24"/>
          <w:szCs w:val="24"/>
          <w:lang w:val="ru-RU"/>
        </w:rPr>
        <w:t>и</w:t>
      </w:r>
    </w:p>
    <w:p w:rsidR="00016909" w:rsidRPr="00CF56B7" w:rsidRDefault="00016909" w:rsidP="005A76FB">
      <w:pPr>
        <w:spacing w:after="0" w:line="274" w:lineRule="exact"/>
        <w:ind w:left="65" w:firstLine="720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b/>
          <w:bCs/>
          <w:noProof/>
          <w:color w:val="000000"/>
          <w:w w:val="95"/>
          <w:sz w:val="24"/>
          <w:szCs w:val="24"/>
          <w:lang w:val="ru-RU"/>
        </w:rPr>
        <w:t>повременим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18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-1"/>
          <w:w w:val="95"/>
          <w:sz w:val="24"/>
          <w:szCs w:val="24"/>
          <w:lang w:val="ru-RU"/>
        </w:rPr>
        <w:t>пословима</w:t>
      </w:r>
      <w:r w:rsidRPr="00CF56B7">
        <w:rPr>
          <w:rFonts w:ascii="Times New Roman" w:hAnsi="Times New Roman" w:cs="Times New Roman"/>
          <w:noProof/>
          <w:color w:val="000000"/>
          <w:spacing w:val="2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лицима</w:t>
      </w:r>
      <w:r w:rsidRPr="00CF56B7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укљученим</w:t>
      </w:r>
      <w:r w:rsidRPr="00CF56B7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</w:t>
      </w:r>
      <w:r w:rsidRPr="00CF56B7">
        <w:rPr>
          <w:rFonts w:ascii="Times New Roman" w:hAnsi="Times New Roman" w:cs="Times New Roman"/>
          <w:noProof/>
          <w:color w:val="000000"/>
          <w:spacing w:val="1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јавне</w:t>
      </w:r>
      <w:r w:rsidRPr="00CF56B7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радове,</w:t>
      </w:r>
      <w:r w:rsidRPr="00CF56B7">
        <w:rPr>
          <w:rFonts w:ascii="Times New Roman" w:hAnsi="Times New Roman" w:cs="Times New Roman"/>
          <w:noProof/>
          <w:color w:val="000000"/>
          <w:spacing w:val="2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</w:t>
      </w:r>
      <w:r w:rsidRPr="00CF56B7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висини</w:t>
      </w:r>
      <w:r w:rsidRPr="00CF56B7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до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25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-1"/>
          <w:w w:val="95"/>
          <w:sz w:val="24"/>
          <w:szCs w:val="24"/>
          <w:lang w:val="ru-RU"/>
        </w:rPr>
        <w:t>18.000,00</w:t>
      </w:r>
    </w:p>
    <w:p w:rsidR="00016909" w:rsidRPr="00CF56B7" w:rsidRDefault="00016909" w:rsidP="005A76FB">
      <w:pPr>
        <w:spacing w:after="0" w:line="276" w:lineRule="exact"/>
        <w:ind w:left="65" w:firstLine="720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динара</w:t>
      </w:r>
      <w:r w:rsidRPr="00CF56B7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по</w:t>
      </w:r>
      <w:r w:rsidRPr="00CF56B7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лицу,</w:t>
      </w:r>
      <w:r w:rsidRPr="00CF56B7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на</w:t>
      </w:r>
      <w:r w:rsidRPr="00CF56B7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месечном</w:t>
      </w:r>
      <w:r w:rsidRPr="00CF56B7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нивоу,</w:t>
      </w:r>
      <w:r w:rsidRPr="00CF56B7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за</w:t>
      </w:r>
      <w:r w:rsidRPr="00CF56B7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пун</w:t>
      </w:r>
      <w:r w:rsidRPr="00CF56B7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фонд</w:t>
      </w:r>
      <w:r w:rsidRPr="00CF56B7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радних</w:t>
      </w:r>
      <w:r w:rsidRPr="00CF56B7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часова,</w:t>
      </w:r>
      <w:r w:rsidRPr="00CF56B7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односно</w:t>
      </w:r>
      <w:r w:rsidRPr="00CF56B7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сразмерно</w:t>
      </w:r>
    </w:p>
    <w:p w:rsidR="00016909" w:rsidRPr="00CF56B7" w:rsidRDefault="00016909" w:rsidP="005A76FB">
      <w:pPr>
        <w:spacing w:after="0" w:line="276" w:lineRule="exact"/>
        <w:ind w:left="65" w:firstLine="720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времену</w:t>
      </w:r>
      <w:r w:rsidRPr="00CF56B7">
        <w:rPr>
          <w:rFonts w:ascii="Times New Roman" w:hAnsi="Times New Roman" w:cs="Times New Roman"/>
          <w:noProof/>
          <w:color w:val="000000"/>
          <w:w w:val="28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радног</w:t>
      </w:r>
      <w:r w:rsidRPr="00CF56B7">
        <w:rPr>
          <w:rFonts w:ascii="Times New Roman" w:hAnsi="Times New Roman" w:cs="Times New Roman"/>
          <w:noProof/>
          <w:color w:val="000000"/>
          <w:w w:val="29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ангажовања</w:t>
      </w:r>
      <w:r w:rsidRPr="00CF56B7">
        <w:rPr>
          <w:rFonts w:ascii="Times New Roman" w:hAnsi="Times New Roman" w:cs="Times New Roman"/>
          <w:noProof/>
          <w:color w:val="000000"/>
          <w:w w:val="29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на</w:t>
      </w:r>
      <w:r w:rsidRPr="00CF56B7">
        <w:rPr>
          <w:rFonts w:ascii="Times New Roman" w:hAnsi="Times New Roman" w:cs="Times New Roman"/>
          <w:noProof/>
          <w:color w:val="000000"/>
          <w:w w:val="29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месечном</w:t>
      </w:r>
      <w:r w:rsidRPr="00CF56B7">
        <w:rPr>
          <w:rFonts w:ascii="Times New Roman" w:hAnsi="Times New Roman" w:cs="Times New Roman"/>
          <w:noProof/>
          <w:color w:val="000000"/>
          <w:w w:val="29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нивоу;</w:t>
      </w:r>
      <w:r w:rsidRPr="00CF56B7">
        <w:rPr>
          <w:rFonts w:ascii="Times New Roman" w:hAnsi="Times New Roman" w:cs="Times New Roman"/>
          <w:noProof/>
          <w:color w:val="000000"/>
          <w:w w:val="30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утврђени</w:t>
      </w:r>
      <w:r w:rsidRPr="00CF56B7">
        <w:rPr>
          <w:rFonts w:ascii="Times New Roman" w:hAnsi="Times New Roman" w:cs="Times New Roman"/>
          <w:noProof/>
          <w:color w:val="000000"/>
          <w:w w:val="29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износ</w:t>
      </w:r>
      <w:r w:rsidRPr="00CF56B7">
        <w:rPr>
          <w:rFonts w:ascii="Times New Roman" w:hAnsi="Times New Roman" w:cs="Times New Roman"/>
          <w:noProof/>
          <w:color w:val="000000"/>
          <w:w w:val="289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накнаде</w:t>
      </w:r>
      <w:r w:rsidRPr="00CF56B7">
        <w:rPr>
          <w:rFonts w:ascii="Times New Roman" w:hAnsi="Times New Roman" w:cs="Times New Roman"/>
          <w:noProof/>
          <w:color w:val="000000"/>
          <w:w w:val="29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за</w:t>
      </w:r>
    </w:p>
    <w:p w:rsidR="00016909" w:rsidRPr="00CF56B7" w:rsidRDefault="00016909" w:rsidP="005A76FB">
      <w:pPr>
        <w:spacing w:after="0" w:line="276" w:lineRule="exact"/>
        <w:ind w:left="65" w:firstLine="720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обављени</w:t>
      </w:r>
      <w:r w:rsidRPr="00CF56B7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посао</w:t>
      </w:r>
      <w:r w:rsidRPr="00CF56B7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се</w:t>
      </w:r>
      <w:r w:rsidRPr="00CF56B7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увећава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за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припадајући</w:t>
      </w:r>
      <w:r w:rsidRPr="00CF56B7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порез</w:t>
      </w:r>
      <w:r w:rsidRPr="00CF56B7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и</w:t>
      </w:r>
      <w:r w:rsidRPr="00CF56B7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доприносе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за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обавезно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социјално</w:t>
      </w:r>
    </w:p>
    <w:p w:rsidR="00016909" w:rsidRPr="00CF56B7" w:rsidRDefault="00016909" w:rsidP="005A76FB">
      <w:pPr>
        <w:spacing w:after="0" w:line="276" w:lineRule="exact"/>
        <w:ind w:left="65" w:firstLine="720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осигурање,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обрачунате</w:t>
      </w:r>
      <w:r w:rsidRPr="00CF56B7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</w:t>
      </w:r>
      <w:r w:rsidRPr="00CF56B7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складу</w:t>
      </w:r>
      <w:r w:rsidRPr="00CF56B7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са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Законом;</w:t>
      </w:r>
    </w:p>
    <w:p w:rsidR="00016909" w:rsidRPr="00CF56B7" w:rsidRDefault="00016909" w:rsidP="005A76FB">
      <w:pPr>
        <w:tabs>
          <w:tab w:val="left" w:pos="784"/>
        </w:tabs>
        <w:spacing w:after="0" w:line="295" w:lineRule="exact"/>
        <w:ind w:left="65" w:firstLine="360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</w:t>
      </w:r>
      <w:r w:rsidRPr="00CF56B7">
        <w:rPr>
          <w:rFonts w:ascii="Times New Roman" w:hAnsi="Times New Roman" w:cs="Times New Roman"/>
          <w:color w:val="000000"/>
          <w:lang w:val="ru-RU"/>
        </w:rPr>
        <w:tab/>
      </w:r>
      <w:r w:rsidRPr="00CF56B7">
        <w:rPr>
          <w:rFonts w:ascii="Times New Roman" w:hAnsi="Times New Roman" w:cs="Times New Roman"/>
          <w:b/>
          <w:bCs/>
          <w:noProof/>
          <w:color w:val="000000"/>
          <w:w w:val="95"/>
          <w:sz w:val="24"/>
          <w:szCs w:val="24"/>
          <w:lang w:val="ru-RU"/>
        </w:rPr>
        <w:t>накнаду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-1"/>
          <w:w w:val="95"/>
          <w:sz w:val="24"/>
          <w:szCs w:val="24"/>
          <w:lang w:val="ru-RU"/>
        </w:rPr>
        <w:t>дела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-1"/>
          <w:w w:val="95"/>
          <w:sz w:val="24"/>
          <w:szCs w:val="24"/>
          <w:lang w:val="ru-RU"/>
        </w:rPr>
        <w:t>или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w w:val="95"/>
          <w:sz w:val="24"/>
          <w:szCs w:val="24"/>
          <w:lang w:val="ru-RU"/>
        </w:rPr>
        <w:t>укупних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-1"/>
          <w:w w:val="95"/>
          <w:sz w:val="24"/>
          <w:szCs w:val="24"/>
          <w:lang w:val="ru-RU"/>
        </w:rPr>
        <w:t>трошкова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w w:val="95"/>
          <w:sz w:val="24"/>
          <w:szCs w:val="24"/>
          <w:lang w:val="ru-RU"/>
        </w:rPr>
        <w:t>доласка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-1"/>
          <w:w w:val="95"/>
          <w:sz w:val="24"/>
          <w:szCs w:val="24"/>
          <w:lang w:val="ru-RU"/>
        </w:rPr>
        <w:t>и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w w:val="95"/>
          <w:sz w:val="24"/>
          <w:szCs w:val="24"/>
          <w:lang w:val="ru-RU"/>
        </w:rPr>
        <w:t>одласка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w w:val="95"/>
          <w:sz w:val="24"/>
          <w:szCs w:val="24"/>
          <w:lang w:val="ru-RU"/>
        </w:rPr>
        <w:t>за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w w:val="95"/>
          <w:sz w:val="24"/>
          <w:szCs w:val="24"/>
          <w:lang w:val="ru-RU"/>
        </w:rPr>
        <w:t>рада</w:t>
      </w:r>
      <w:r w:rsidRPr="00CF56B7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лица</w:t>
      </w:r>
      <w:r w:rsidRPr="00CF56B7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укључених</w:t>
      </w:r>
    </w:p>
    <w:p w:rsidR="00016909" w:rsidRPr="00CF56B7" w:rsidRDefault="00016909" w:rsidP="005A76FB">
      <w:pPr>
        <w:spacing w:after="0" w:line="274" w:lineRule="exact"/>
        <w:ind w:left="65" w:firstLine="720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</w:t>
      </w:r>
      <w:r w:rsidRPr="00CF56B7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јавне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радове,</w:t>
      </w:r>
      <w:r w:rsidRPr="00CF56B7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висини</w:t>
      </w:r>
      <w:r w:rsidRPr="00CF56B7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до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7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-1"/>
          <w:w w:val="95"/>
          <w:sz w:val="24"/>
          <w:szCs w:val="24"/>
          <w:lang w:val="ru-RU"/>
        </w:rPr>
        <w:t>1.500,00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динара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по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лицу</w:t>
      </w:r>
      <w:r w:rsidRPr="00CF56B7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за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сваки</w:t>
      </w:r>
      <w:r w:rsidRPr="00CF56B7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месец</w:t>
      </w:r>
      <w:r w:rsidRPr="00CF56B7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ангажовања;</w:t>
      </w:r>
    </w:p>
    <w:p w:rsidR="00016909" w:rsidRPr="00CF56B7" w:rsidRDefault="00016909" w:rsidP="005A76FB">
      <w:pPr>
        <w:tabs>
          <w:tab w:val="left" w:pos="784"/>
        </w:tabs>
        <w:spacing w:after="0" w:line="296" w:lineRule="exact"/>
        <w:ind w:left="65" w:firstLine="360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</w:t>
      </w:r>
      <w:r w:rsidRPr="00CF56B7">
        <w:rPr>
          <w:rFonts w:ascii="Times New Roman" w:hAnsi="Times New Roman" w:cs="Times New Roman"/>
          <w:color w:val="000000"/>
          <w:lang w:val="ru-RU"/>
        </w:rPr>
        <w:tab/>
      </w:r>
      <w:r w:rsidRPr="00CF56B7">
        <w:rPr>
          <w:rFonts w:ascii="Times New Roman" w:hAnsi="Times New Roman" w:cs="Times New Roman"/>
          <w:b/>
          <w:bCs/>
          <w:noProof/>
          <w:color w:val="000000"/>
          <w:w w:val="95"/>
          <w:sz w:val="24"/>
          <w:szCs w:val="24"/>
          <w:lang w:val="ru-RU"/>
        </w:rPr>
        <w:t>накнаду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28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-1"/>
          <w:w w:val="95"/>
          <w:sz w:val="24"/>
          <w:szCs w:val="24"/>
          <w:lang w:val="ru-RU"/>
        </w:rPr>
        <w:t>трошкова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28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w w:val="95"/>
          <w:sz w:val="24"/>
          <w:szCs w:val="24"/>
          <w:lang w:val="ru-RU"/>
        </w:rPr>
        <w:t>спровођења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28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w w:val="95"/>
          <w:sz w:val="24"/>
          <w:szCs w:val="24"/>
          <w:lang w:val="ru-RU"/>
        </w:rPr>
        <w:t>јавних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28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-1"/>
          <w:w w:val="95"/>
          <w:sz w:val="24"/>
          <w:szCs w:val="24"/>
          <w:lang w:val="ru-RU"/>
        </w:rPr>
        <w:t>радова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,</w:t>
      </w:r>
      <w:r w:rsidRPr="00CF56B7">
        <w:rPr>
          <w:rFonts w:ascii="Times New Roman" w:hAnsi="Times New Roman" w:cs="Times New Roman"/>
          <w:noProof/>
          <w:color w:val="000000"/>
          <w:w w:val="15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</w:t>
      </w:r>
      <w:r w:rsidRPr="00CF56B7">
        <w:rPr>
          <w:rFonts w:ascii="Times New Roman" w:hAnsi="Times New Roman" w:cs="Times New Roman"/>
          <w:noProof/>
          <w:color w:val="000000"/>
          <w:spacing w:val="2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свим</w:t>
      </w:r>
      <w:r w:rsidRPr="00CF56B7">
        <w:rPr>
          <w:rFonts w:ascii="Times New Roman" w:hAnsi="Times New Roman" w:cs="Times New Roman"/>
          <w:noProof/>
          <w:color w:val="000000"/>
          <w:spacing w:val="2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областима</w:t>
      </w:r>
      <w:r w:rsidRPr="00CF56B7">
        <w:rPr>
          <w:rFonts w:ascii="Times New Roman" w:hAnsi="Times New Roman" w:cs="Times New Roman"/>
          <w:noProof/>
          <w:color w:val="000000"/>
          <w:w w:val="15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спровођења,</w:t>
      </w:r>
      <w:r w:rsidRPr="00CF56B7">
        <w:rPr>
          <w:rFonts w:ascii="Times New Roman" w:hAnsi="Times New Roman" w:cs="Times New Roman"/>
          <w:noProof/>
          <w:color w:val="000000"/>
          <w:w w:val="16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</w:t>
      </w:r>
    </w:p>
    <w:p w:rsidR="00016909" w:rsidRPr="00CF56B7" w:rsidRDefault="00016909" w:rsidP="005A76FB">
      <w:pPr>
        <w:spacing w:after="0" w:line="276" w:lineRule="exact"/>
        <w:ind w:left="65" w:firstLine="720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висини:</w:t>
      </w:r>
    </w:p>
    <w:p w:rsidR="00016909" w:rsidRPr="00CF56B7" w:rsidRDefault="00016909" w:rsidP="005A76FB">
      <w:pPr>
        <w:tabs>
          <w:tab w:val="left" w:pos="1144"/>
        </w:tabs>
        <w:spacing w:after="0" w:line="282" w:lineRule="exact"/>
        <w:ind w:left="65" w:firstLine="720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-</w:t>
      </w:r>
      <w:r w:rsidRPr="00CF56B7">
        <w:rPr>
          <w:rFonts w:ascii="Times New Roman" w:hAnsi="Times New Roman" w:cs="Times New Roman"/>
          <w:color w:val="000000"/>
          <w:lang w:val="ru-RU"/>
        </w:rPr>
        <w:tab/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1.000,00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динара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по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лицу</w:t>
      </w:r>
      <w:r w:rsidRPr="00CF56B7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за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јавне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радове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који</w:t>
      </w:r>
      <w:r w:rsidRPr="00CF56B7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трају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месец</w:t>
      </w:r>
      <w:r w:rsidRPr="00CF56B7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дана</w:t>
      </w:r>
    </w:p>
    <w:p w:rsidR="00016909" w:rsidRPr="00CF56B7" w:rsidRDefault="00016909" w:rsidP="005A76FB">
      <w:pPr>
        <w:tabs>
          <w:tab w:val="left" w:pos="1144"/>
        </w:tabs>
        <w:spacing w:after="0" w:line="278" w:lineRule="exact"/>
        <w:ind w:left="65" w:firstLine="720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-</w:t>
      </w:r>
      <w:r w:rsidRPr="00CF56B7">
        <w:rPr>
          <w:rFonts w:ascii="Times New Roman" w:hAnsi="Times New Roman" w:cs="Times New Roman"/>
          <w:color w:val="000000"/>
          <w:lang w:val="ru-RU"/>
        </w:rPr>
        <w:tab/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1.500,00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динара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по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лицу</w:t>
      </w:r>
      <w:r w:rsidRPr="00CF56B7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за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јавне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радове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који</w:t>
      </w:r>
      <w:r w:rsidRPr="00CF56B7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трају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два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месеца</w:t>
      </w:r>
    </w:p>
    <w:p w:rsidR="00016909" w:rsidRPr="00CF56B7" w:rsidRDefault="00016909" w:rsidP="005A76FB">
      <w:pPr>
        <w:tabs>
          <w:tab w:val="left" w:pos="1144"/>
        </w:tabs>
        <w:spacing w:after="0" w:line="281" w:lineRule="exact"/>
        <w:ind w:left="65" w:firstLine="720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-</w:t>
      </w:r>
      <w:r w:rsidRPr="00CF56B7">
        <w:rPr>
          <w:rFonts w:ascii="Times New Roman" w:hAnsi="Times New Roman" w:cs="Times New Roman"/>
          <w:color w:val="000000"/>
          <w:lang w:val="ru-RU"/>
        </w:rPr>
        <w:tab/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2.000,00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динара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по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лицу</w:t>
      </w:r>
      <w:r w:rsidRPr="00CF56B7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за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јавне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радове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који</w:t>
      </w:r>
      <w:r w:rsidRPr="00CF56B7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трају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три</w:t>
      </w:r>
      <w:r w:rsidRPr="00CF56B7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и</w:t>
      </w:r>
      <w:r w:rsidRPr="00CF56B7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четири</w:t>
      </w:r>
      <w:r w:rsidRPr="00CF56B7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месеца;</w:t>
      </w:r>
    </w:p>
    <w:p w:rsidR="00016909" w:rsidRPr="00CF56B7" w:rsidRDefault="00016909" w:rsidP="005A76FB">
      <w:pPr>
        <w:tabs>
          <w:tab w:val="left" w:pos="784"/>
        </w:tabs>
        <w:spacing w:after="0" w:line="294" w:lineRule="exact"/>
        <w:ind w:left="65" w:firstLine="360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</w:t>
      </w:r>
      <w:r w:rsidRPr="00CF56B7">
        <w:rPr>
          <w:rFonts w:ascii="Times New Roman" w:hAnsi="Times New Roman" w:cs="Times New Roman"/>
          <w:color w:val="000000"/>
          <w:lang w:val="ru-RU"/>
        </w:rPr>
        <w:tab/>
      </w:r>
      <w:r w:rsidRPr="00CF56B7">
        <w:rPr>
          <w:rFonts w:ascii="Times New Roman" w:hAnsi="Times New Roman" w:cs="Times New Roman"/>
          <w:b/>
          <w:bCs/>
          <w:noProof/>
          <w:color w:val="000000"/>
          <w:w w:val="95"/>
          <w:sz w:val="24"/>
          <w:szCs w:val="24"/>
          <w:lang w:val="ru-RU"/>
        </w:rPr>
        <w:t>накнаду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11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-1"/>
          <w:w w:val="95"/>
          <w:sz w:val="24"/>
          <w:szCs w:val="24"/>
          <w:lang w:val="ru-RU"/>
        </w:rPr>
        <w:t>трошкова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14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w w:val="95"/>
          <w:sz w:val="24"/>
          <w:szCs w:val="24"/>
          <w:lang w:val="ru-RU"/>
        </w:rPr>
        <w:t>организовања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11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w w:val="95"/>
          <w:sz w:val="24"/>
          <w:szCs w:val="24"/>
          <w:lang w:val="ru-RU"/>
        </w:rPr>
        <w:t>обуке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:</w:t>
      </w:r>
      <w:r w:rsidRPr="00CF56B7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</w:t>
      </w:r>
      <w:r w:rsidRPr="00CF56B7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току</w:t>
      </w:r>
      <w:r w:rsidRPr="00CF56B7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трајања</w:t>
      </w:r>
      <w:r w:rsidRPr="00CF56B7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јавног</w:t>
      </w:r>
      <w:r w:rsidRPr="00CF56B7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рада,</w:t>
      </w:r>
      <w:r w:rsidRPr="00CF56B7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</w:t>
      </w:r>
      <w:r w:rsidRPr="00CF56B7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зависности</w:t>
      </w:r>
    </w:p>
    <w:p w:rsidR="00016909" w:rsidRPr="00CF56B7" w:rsidRDefault="00016909" w:rsidP="005A76FB">
      <w:pPr>
        <w:spacing w:after="0" w:line="274" w:lineRule="exact"/>
        <w:ind w:left="65" w:firstLine="720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од</w:t>
      </w:r>
      <w:r w:rsidRPr="00CF56B7">
        <w:rPr>
          <w:rFonts w:ascii="Times New Roman" w:hAnsi="Times New Roman" w:cs="Times New Roman"/>
          <w:noProof/>
          <w:color w:val="000000"/>
          <w:w w:val="159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врсте</w:t>
      </w:r>
      <w:r w:rsidRPr="00CF56B7">
        <w:rPr>
          <w:rFonts w:ascii="Times New Roman" w:hAnsi="Times New Roman" w:cs="Times New Roman"/>
          <w:noProof/>
          <w:color w:val="000000"/>
          <w:w w:val="15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и</w:t>
      </w:r>
      <w:r w:rsidRPr="00CF56B7">
        <w:rPr>
          <w:rFonts w:ascii="Times New Roman" w:hAnsi="Times New Roman" w:cs="Times New Roman"/>
          <w:noProof/>
          <w:color w:val="000000"/>
          <w:w w:val="16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сложености</w:t>
      </w:r>
      <w:r w:rsidRPr="00CF56B7">
        <w:rPr>
          <w:rFonts w:ascii="Times New Roman" w:hAnsi="Times New Roman" w:cs="Times New Roman"/>
          <w:noProof/>
          <w:color w:val="000000"/>
          <w:w w:val="15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послова</w:t>
      </w:r>
      <w:r w:rsidRPr="00CF56B7">
        <w:rPr>
          <w:rFonts w:ascii="Times New Roman" w:hAnsi="Times New Roman" w:cs="Times New Roman"/>
          <w:noProof/>
          <w:color w:val="000000"/>
          <w:w w:val="15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које</w:t>
      </w:r>
      <w:r w:rsidRPr="00CF56B7">
        <w:rPr>
          <w:rFonts w:ascii="Times New Roman" w:hAnsi="Times New Roman" w:cs="Times New Roman"/>
          <w:noProof/>
          <w:color w:val="000000"/>
          <w:w w:val="15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обухвата</w:t>
      </w:r>
      <w:r w:rsidRPr="00CF56B7">
        <w:rPr>
          <w:rFonts w:ascii="Times New Roman" w:hAnsi="Times New Roman" w:cs="Times New Roman"/>
          <w:noProof/>
          <w:color w:val="000000"/>
          <w:w w:val="16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јавни</w:t>
      </w:r>
      <w:r w:rsidRPr="00CF56B7">
        <w:rPr>
          <w:rFonts w:ascii="Times New Roman" w:hAnsi="Times New Roman" w:cs="Times New Roman"/>
          <w:noProof/>
          <w:color w:val="000000"/>
          <w:w w:val="16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рад,</w:t>
      </w:r>
      <w:r w:rsidRPr="00CF56B7">
        <w:rPr>
          <w:rFonts w:ascii="Times New Roman" w:hAnsi="Times New Roman" w:cs="Times New Roman"/>
          <w:noProof/>
          <w:color w:val="000000"/>
          <w:spacing w:val="2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за</w:t>
      </w:r>
      <w:r w:rsidRPr="00CF56B7">
        <w:rPr>
          <w:rFonts w:ascii="Times New Roman" w:hAnsi="Times New Roman" w:cs="Times New Roman"/>
          <w:noProof/>
          <w:color w:val="000000"/>
          <w:w w:val="15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спровођење</w:t>
      </w:r>
      <w:r w:rsidRPr="00CF56B7">
        <w:rPr>
          <w:rFonts w:ascii="Times New Roman" w:hAnsi="Times New Roman" w:cs="Times New Roman"/>
          <w:noProof/>
          <w:color w:val="000000"/>
          <w:w w:val="15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одређених</w:t>
      </w:r>
    </w:p>
    <w:p w:rsidR="00016909" w:rsidRPr="00CF56B7" w:rsidRDefault="00016909" w:rsidP="005A76FB">
      <w:pPr>
        <w:spacing w:after="0" w:line="276" w:lineRule="exact"/>
        <w:ind w:left="65" w:firstLine="720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јавних</w:t>
      </w:r>
      <w:r w:rsidRPr="00CF56B7">
        <w:rPr>
          <w:rFonts w:ascii="Times New Roman" w:hAnsi="Times New Roman" w:cs="Times New Roman"/>
          <w:noProof/>
          <w:color w:val="000000"/>
          <w:spacing w:val="2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радова</w:t>
      </w:r>
      <w:r w:rsidRPr="00CF56B7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може</w:t>
      </w:r>
      <w:r w:rsidRPr="00CF56B7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се</w:t>
      </w:r>
      <w:r w:rsidRPr="00CF56B7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организовати</w:t>
      </w:r>
      <w:r w:rsidRPr="00CF56B7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обука,</w:t>
      </w:r>
      <w:r w:rsidRPr="00CF56B7">
        <w:rPr>
          <w:rFonts w:ascii="Times New Roman" w:hAnsi="Times New Roman" w:cs="Times New Roman"/>
          <w:noProof/>
          <w:color w:val="000000"/>
          <w:spacing w:val="2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по</w:t>
      </w:r>
      <w:r w:rsidRPr="00CF56B7">
        <w:rPr>
          <w:rFonts w:ascii="Times New Roman" w:hAnsi="Times New Roman" w:cs="Times New Roman"/>
          <w:noProof/>
          <w:color w:val="000000"/>
          <w:spacing w:val="2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интерном</w:t>
      </w:r>
      <w:r w:rsidRPr="00CF56B7">
        <w:rPr>
          <w:rFonts w:ascii="Times New Roman" w:hAnsi="Times New Roman" w:cs="Times New Roman"/>
          <w:noProof/>
          <w:color w:val="000000"/>
          <w:spacing w:val="1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програму</w:t>
      </w:r>
      <w:r w:rsidRPr="00CF56B7">
        <w:rPr>
          <w:rFonts w:ascii="Times New Roman" w:hAnsi="Times New Roman" w:cs="Times New Roman"/>
          <w:noProof/>
          <w:color w:val="000000"/>
          <w:spacing w:val="2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послодавца</w:t>
      </w:r>
      <w:r w:rsidRPr="00CF56B7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или</w:t>
      </w:r>
    </w:p>
    <w:p w:rsidR="00016909" w:rsidRPr="00CF56B7" w:rsidRDefault="00016909" w:rsidP="005A76FB">
      <w:pPr>
        <w:spacing w:after="0" w:line="276" w:lineRule="exact"/>
        <w:ind w:left="65" w:firstLine="720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програму</w:t>
      </w:r>
      <w:r w:rsidRPr="00CF56B7">
        <w:rPr>
          <w:rFonts w:ascii="Times New Roman" w:hAnsi="Times New Roman" w:cs="Times New Roman"/>
          <w:noProof/>
          <w:color w:val="000000"/>
          <w:w w:val="20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образовне</w:t>
      </w:r>
      <w:r w:rsidRPr="00CF56B7">
        <w:rPr>
          <w:rFonts w:ascii="Times New Roman" w:hAnsi="Times New Roman" w:cs="Times New Roman"/>
          <w:noProof/>
          <w:color w:val="000000"/>
          <w:w w:val="21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установе;</w:t>
      </w:r>
      <w:r w:rsidRPr="00CF56B7">
        <w:rPr>
          <w:rFonts w:ascii="Times New Roman" w:hAnsi="Times New Roman" w:cs="Times New Roman"/>
          <w:noProof/>
          <w:color w:val="000000"/>
          <w:w w:val="20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по</w:t>
      </w:r>
      <w:r w:rsidRPr="00CF56B7">
        <w:rPr>
          <w:rFonts w:ascii="Times New Roman" w:hAnsi="Times New Roman" w:cs="Times New Roman"/>
          <w:noProof/>
          <w:color w:val="000000"/>
          <w:w w:val="20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завршетку</w:t>
      </w:r>
      <w:r w:rsidRPr="00CF56B7">
        <w:rPr>
          <w:rFonts w:ascii="Times New Roman" w:hAnsi="Times New Roman" w:cs="Times New Roman"/>
          <w:noProof/>
          <w:color w:val="000000"/>
          <w:w w:val="20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обуке</w:t>
      </w:r>
      <w:r w:rsidRPr="00CF56B7">
        <w:rPr>
          <w:rFonts w:ascii="Times New Roman" w:hAnsi="Times New Roman" w:cs="Times New Roman"/>
          <w:noProof/>
          <w:color w:val="000000"/>
          <w:w w:val="20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лицу</w:t>
      </w:r>
      <w:r w:rsidRPr="00CF56B7">
        <w:rPr>
          <w:rFonts w:ascii="Times New Roman" w:hAnsi="Times New Roman" w:cs="Times New Roman"/>
          <w:noProof/>
          <w:color w:val="000000"/>
          <w:w w:val="20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се</w:t>
      </w:r>
      <w:r w:rsidRPr="00CF56B7">
        <w:rPr>
          <w:rFonts w:ascii="Times New Roman" w:hAnsi="Times New Roman" w:cs="Times New Roman"/>
          <w:noProof/>
          <w:color w:val="000000"/>
          <w:w w:val="209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издаје</w:t>
      </w:r>
      <w:r w:rsidRPr="00CF56B7">
        <w:rPr>
          <w:rFonts w:ascii="Times New Roman" w:hAnsi="Times New Roman" w:cs="Times New Roman"/>
          <w:noProof/>
          <w:color w:val="000000"/>
          <w:w w:val="20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сертификат</w:t>
      </w:r>
      <w:r w:rsidRPr="00CF56B7">
        <w:rPr>
          <w:rFonts w:ascii="Times New Roman" w:hAnsi="Times New Roman" w:cs="Times New Roman"/>
          <w:noProof/>
          <w:color w:val="000000"/>
          <w:w w:val="20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</w:t>
      </w:r>
    </w:p>
    <w:p w:rsidR="00016909" w:rsidRPr="00CF56B7" w:rsidRDefault="00016909" w:rsidP="005A76FB">
      <w:pPr>
        <w:spacing w:after="0" w:line="276" w:lineRule="exact"/>
        <w:ind w:left="65" w:firstLine="720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стеченим</w:t>
      </w:r>
      <w:r w:rsidRPr="00CF56B7">
        <w:rPr>
          <w:rFonts w:ascii="Times New Roman" w:hAnsi="Times New Roman" w:cs="Times New Roman"/>
          <w:noProof/>
          <w:color w:val="000000"/>
          <w:w w:val="28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компетенцијама;</w:t>
      </w:r>
      <w:r w:rsidRPr="00CF56B7">
        <w:rPr>
          <w:rFonts w:ascii="Times New Roman" w:hAnsi="Times New Roman" w:cs="Times New Roman"/>
          <w:noProof/>
          <w:color w:val="000000"/>
          <w:w w:val="28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послодавац</w:t>
      </w:r>
      <w:r w:rsidRPr="00CF56B7">
        <w:rPr>
          <w:rFonts w:ascii="Times New Roman" w:hAnsi="Times New Roman" w:cs="Times New Roman"/>
          <w:noProof/>
          <w:color w:val="000000"/>
          <w:w w:val="29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-</w:t>
      </w:r>
      <w:r w:rsidRPr="00CF56B7">
        <w:rPr>
          <w:rFonts w:ascii="Times New Roman" w:hAnsi="Times New Roman" w:cs="Times New Roman"/>
          <w:noProof/>
          <w:color w:val="000000"/>
          <w:w w:val="28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извођач</w:t>
      </w:r>
      <w:r w:rsidRPr="00CF56B7">
        <w:rPr>
          <w:rFonts w:ascii="Times New Roman" w:hAnsi="Times New Roman" w:cs="Times New Roman"/>
          <w:noProof/>
          <w:color w:val="000000"/>
          <w:w w:val="28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јавног</w:t>
      </w:r>
      <w:r w:rsidRPr="00CF56B7">
        <w:rPr>
          <w:rFonts w:ascii="Times New Roman" w:hAnsi="Times New Roman" w:cs="Times New Roman"/>
          <w:noProof/>
          <w:color w:val="000000"/>
          <w:w w:val="28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рада</w:t>
      </w:r>
      <w:r w:rsidRPr="00CF56B7">
        <w:rPr>
          <w:rFonts w:ascii="Times New Roman" w:hAnsi="Times New Roman" w:cs="Times New Roman"/>
          <w:noProof/>
          <w:color w:val="000000"/>
          <w:w w:val="29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може</w:t>
      </w:r>
      <w:r w:rsidRPr="00CF56B7">
        <w:rPr>
          <w:rFonts w:ascii="Times New Roman" w:hAnsi="Times New Roman" w:cs="Times New Roman"/>
          <w:noProof/>
          <w:color w:val="000000"/>
          <w:w w:val="28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остварити</w:t>
      </w:r>
    </w:p>
    <w:p w:rsidR="00016909" w:rsidRPr="00CF56B7" w:rsidRDefault="00016909" w:rsidP="005A76FB">
      <w:pPr>
        <w:spacing w:after="0" w:line="276" w:lineRule="exact"/>
        <w:ind w:left="65" w:firstLine="720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накнаду</w:t>
      </w:r>
      <w:r w:rsidRPr="00CF56B7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за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организовање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обуке</w:t>
      </w:r>
      <w:r w:rsidRPr="00CF56B7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једнократном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износу</w:t>
      </w:r>
      <w:r w:rsidRPr="00CF56B7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од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1.000,00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динара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по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лицу.</w:t>
      </w:r>
    </w:p>
    <w:p w:rsidR="00016909" w:rsidRPr="00CF56B7" w:rsidRDefault="00016909" w:rsidP="005A76FB">
      <w:pPr>
        <w:spacing w:after="0" w:line="240" w:lineRule="exact"/>
        <w:ind w:left="65" w:firstLine="720"/>
        <w:rPr>
          <w:rFonts w:ascii="Times New Roman" w:hAnsi="Times New Roman" w:cs="Times New Roman"/>
          <w:lang w:val="ru-RU"/>
        </w:rPr>
      </w:pPr>
    </w:p>
    <w:p w:rsidR="00016909" w:rsidRPr="00CF56B7" w:rsidRDefault="00016909" w:rsidP="005A76FB">
      <w:pPr>
        <w:spacing w:after="0" w:line="312" w:lineRule="exact"/>
        <w:ind w:left="65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Национална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служба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задржава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право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да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процењује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оправданост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потребе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за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обуком.</w:t>
      </w:r>
    </w:p>
    <w:p w:rsidR="00016909" w:rsidRPr="00CF56B7" w:rsidRDefault="00016909" w:rsidP="005A76FB">
      <w:pPr>
        <w:spacing w:after="0" w:line="240" w:lineRule="exact"/>
        <w:ind w:left="65"/>
        <w:rPr>
          <w:rFonts w:ascii="Times New Roman" w:hAnsi="Times New Roman" w:cs="Times New Roman"/>
          <w:lang w:val="ru-RU"/>
        </w:rPr>
      </w:pPr>
    </w:p>
    <w:p w:rsidR="00016909" w:rsidRPr="00CF56B7" w:rsidRDefault="00016909" w:rsidP="005A76FB">
      <w:pPr>
        <w:spacing w:after="0" w:line="240" w:lineRule="exact"/>
        <w:ind w:left="65"/>
        <w:rPr>
          <w:rFonts w:ascii="Times New Roman" w:hAnsi="Times New Roman" w:cs="Times New Roman"/>
          <w:lang w:val="ru-RU"/>
        </w:rPr>
      </w:pPr>
    </w:p>
    <w:p w:rsidR="00016909" w:rsidRPr="00CF56B7" w:rsidRDefault="00016909" w:rsidP="005A76FB">
      <w:pPr>
        <w:spacing w:after="0" w:line="353" w:lineRule="exact"/>
        <w:ind w:left="65" w:firstLine="1020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b/>
          <w:bCs/>
          <w:noProof/>
          <w:color w:val="000000"/>
          <w:w w:val="95"/>
          <w:sz w:val="24"/>
          <w:szCs w:val="24"/>
        </w:rPr>
        <w:t>IV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w w:val="95"/>
          <w:sz w:val="24"/>
          <w:szCs w:val="24"/>
          <w:lang w:val="ru-RU"/>
        </w:rPr>
        <w:t>УСЛОВИ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-1"/>
          <w:w w:val="95"/>
          <w:sz w:val="24"/>
          <w:szCs w:val="24"/>
          <w:lang w:val="ru-RU"/>
        </w:rPr>
        <w:t>И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-1"/>
          <w:w w:val="95"/>
          <w:sz w:val="24"/>
          <w:szCs w:val="24"/>
          <w:lang w:val="ru-RU"/>
        </w:rPr>
        <w:t>ДОКУМЕНТАЦИЈА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-1"/>
          <w:w w:val="95"/>
          <w:sz w:val="24"/>
          <w:szCs w:val="24"/>
          <w:lang w:val="ru-RU"/>
        </w:rPr>
        <w:t>ЗА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7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w w:val="95"/>
          <w:sz w:val="24"/>
          <w:szCs w:val="24"/>
          <w:lang w:val="ru-RU"/>
        </w:rPr>
        <w:t>ПОДНОШЕЊЕ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-1"/>
          <w:w w:val="95"/>
          <w:sz w:val="24"/>
          <w:szCs w:val="24"/>
          <w:lang w:val="ru-RU"/>
        </w:rPr>
        <w:t>ПРИЈАВЕ</w:t>
      </w:r>
    </w:p>
    <w:p w:rsidR="00016909" w:rsidRPr="00CF56B7" w:rsidRDefault="00016909" w:rsidP="005A76FB">
      <w:pPr>
        <w:spacing w:after="0" w:line="240" w:lineRule="exact"/>
        <w:ind w:left="65" w:firstLine="1020"/>
        <w:rPr>
          <w:rFonts w:ascii="Times New Roman" w:hAnsi="Times New Roman" w:cs="Times New Roman"/>
          <w:lang w:val="ru-RU"/>
        </w:rPr>
      </w:pPr>
    </w:p>
    <w:p w:rsidR="00016909" w:rsidRPr="00CF56B7" w:rsidRDefault="00016909" w:rsidP="005A76FB">
      <w:pPr>
        <w:spacing w:after="0" w:line="312" w:lineRule="exact"/>
        <w:ind w:left="65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b/>
          <w:bCs/>
          <w:noProof/>
          <w:color w:val="000000"/>
          <w:spacing w:val="-1"/>
          <w:w w:val="95"/>
          <w:sz w:val="24"/>
          <w:szCs w:val="24"/>
          <w:lang w:val="ru-RU"/>
        </w:rPr>
        <w:t>Услови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w w:val="95"/>
          <w:sz w:val="24"/>
          <w:szCs w:val="24"/>
          <w:lang w:val="ru-RU"/>
        </w:rPr>
        <w:t>за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-1"/>
          <w:w w:val="95"/>
          <w:sz w:val="24"/>
          <w:szCs w:val="24"/>
          <w:lang w:val="ru-RU"/>
        </w:rPr>
        <w:t>подношење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w w:val="95"/>
          <w:sz w:val="24"/>
          <w:szCs w:val="24"/>
          <w:lang w:val="ru-RU"/>
        </w:rPr>
        <w:t>пријаве</w:t>
      </w:r>
    </w:p>
    <w:p w:rsidR="00016909" w:rsidRPr="00CF56B7" w:rsidRDefault="00016909" w:rsidP="005A76FB">
      <w:pPr>
        <w:spacing w:after="0" w:line="240" w:lineRule="exact"/>
        <w:ind w:left="65"/>
        <w:rPr>
          <w:rFonts w:ascii="Times New Roman" w:hAnsi="Times New Roman" w:cs="Times New Roman"/>
          <w:lang w:val="ru-RU"/>
        </w:rPr>
      </w:pPr>
    </w:p>
    <w:p w:rsidR="00016909" w:rsidRPr="00CF56B7" w:rsidRDefault="00016909" w:rsidP="005A76FB">
      <w:pPr>
        <w:spacing w:after="0" w:line="307" w:lineRule="exact"/>
        <w:ind w:left="65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Право</w:t>
      </w:r>
      <w:r w:rsidRPr="00CF56B7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учешћа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на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Јавном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конкурсу</w:t>
      </w:r>
      <w:r w:rsidRPr="00CF56B7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за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организовање</w:t>
      </w:r>
      <w:r w:rsidRPr="00CF56B7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спровођења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јавних</w:t>
      </w:r>
      <w:r w:rsidRPr="00CF56B7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радова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имају:</w:t>
      </w:r>
    </w:p>
    <w:p w:rsidR="00016909" w:rsidRPr="00CF56B7" w:rsidRDefault="00016909" w:rsidP="005A76FB">
      <w:pPr>
        <w:tabs>
          <w:tab w:val="left" w:pos="784"/>
        </w:tabs>
        <w:spacing w:after="0" w:line="295" w:lineRule="exact"/>
        <w:ind w:left="65" w:firstLine="360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</w:t>
      </w:r>
      <w:r w:rsidRPr="00CF56B7">
        <w:rPr>
          <w:rFonts w:ascii="Times New Roman" w:hAnsi="Times New Roman" w:cs="Times New Roman"/>
          <w:color w:val="000000"/>
          <w:lang w:val="ru-RU"/>
        </w:rPr>
        <w:tab/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органи</w:t>
      </w:r>
      <w:r w:rsidRPr="00CF56B7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јединиц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</w:rPr>
        <w:t>e</w:t>
      </w:r>
      <w:r w:rsidRPr="00CF56B7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локалне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самоуправе,</w:t>
      </w:r>
    </w:p>
    <w:p w:rsidR="00016909" w:rsidRPr="00CF56B7" w:rsidRDefault="00016909" w:rsidP="005A76FB">
      <w:pPr>
        <w:tabs>
          <w:tab w:val="left" w:pos="784"/>
        </w:tabs>
        <w:spacing w:after="0" w:line="293" w:lineRule="exact"/>
        <w:ind w:left="65" w:firstLine="360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</w:t>
      </w:r>
      <w:r w:rsidRPr="00CF56B7">
        <w:rPr>
          <w:rFonts w:ascii="Times New Roman" w:hAnsi="Times New Roman" w:cs="Times New Roman"/>
          <w:color w:val="000000"/>
          <w:lang w:val="ru-RU"/>
        </w:rPr>
        <w:tab/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јавне</w:t>
      </w:r>
      <w:r w:rsidRPr="00CF56B7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установе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и</w:t>
      </w:r>
      <w:r w:rsidRPr="00CF56B7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јавна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предузећа,</w:t>
      </w:r>
    </w:p>
    <w:p w:rsidR="00016909" w:rsidRPr="00CF56B7" w:rsidRDefault="00016909" w:rsidP="005A76FB">
      <w:pPr>
        <w:tabs>
          <w:tab w:val="left" w:pos="784"/>
        </w:tabs>
        <w:spacing w:after="0" w:line="293" w:lineRule="exact"/>
        <w:ind w:left="65" w:firstLine="360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</w:t>
      </w:r>
      <w:r w:rsidRPr="00CF56B7">
        <w:rPr>
          <w:rFonts w:ascii="Times New Roman" w:hAnsi="Times New Roman" w:cs="Times New Roman"/>
          <w:color w:val="000000"/>
          <w:lang w:val="ru-RU"/>
        </w:rPr>
        <w:tab/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привредна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друштва,</w:t>
      </w:r>
    </w:p>
    <w:p w:rsidR="00016909" w:rsidRPr="00CF56B7" w:rsidRDefault="00016909" w:rsidP="005A76FB">
      <w:pPr>
        <w:tabs>
          <w:tab w:val="left" w:pos="784"/>
        </w:tabs>
        <w:spacing w:after="0" w:line="293" w:lineRule="exact"/>
        <w:ind w:left="65" w:firstLine="360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</w:t>
      </w:r>
      <w:r w:rsidRPr="00CF56B7">
        <w:rPr>
          <w:rFonts w:ascii="Times New Roman" w:hAnsi="Times New Roman" w:cs="Times New Roman"/>
          <w:color w:val="000000"/>
          <w:lang w:val="ru-RU"/>
        </w:rPr>
        <w:tab/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предузетници,</w:t>
      </w:r>
    </w:p>
    <w:p w:rsidR="00016909" w:rsidRPr="00CF56B7" w:rsidRDefault="00016909" w:rsidP="005A76FB">
      <w:pPr>
        <w:tabs>
          <w:tab w:val="left" w:pos="784"/>
        </w:tabs>
        <w:spacing w:after="0" w:line="293" w:lineRule="exact"/>
        <w:ind w:left="65" w:firstLine="360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</w:t>
      </w:r>
      <w:r w:rsidRPr="00CF56B7">
        <w:rPr>
          <w:rFonts w:ascii="Times New Roman" w:hAnsi="Times New Roman" w:cs="Times New Roman"/>
          <w:color w:val="000000"/>
          <w:lang w:val="ru-RU"/>
        </w:rPr>
        <w:tab/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удружења</w:t>
      </w:r>
      <w:r w:rsidRPr="00CF56B7">
        <w:rPr>
          <w:rFonts w:ascii="Times New Roman" w:hAnsi="Times New Roman" w:cs="Times New Roman"/>
          <w:noProof/>
          <w:color w:val="000000"/>
          <w:w w:val="17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која</w:t>
      </w:r>
      <w:r w:rsidRPr="00CF56B7">
        <w:rPr>
          <w:rFonts w:ascii="Times New Roman" w:hAnsi="Times New Roman" w:cs="Times New Roman"/>
          <w:noProof/>
          <w:color w:val="000000"/>
          <w:w w:val="17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имају</w:t>
      </w:r>
      <w:r w:rsidRPr="00CF56B7">
        <w:rPr>
          <w:rFonts w:ascii="Times New Roman" w:hAnsi="Times New Roman" w:cs="Times New Roman"/>
          <w:noProof/>
          <w:color w:val="000000"/>
          <w:w w:val="16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статус</w:t>
      </w:r>
      <w:r w:rsidRPr="00CF56B7">
        <w:rPr>
          <w:rFonts w:ascii="Times New Roman" w:hAnsi="Times New Roman" w:cs="Times New Roman"/>
          <w:noProof/>
          <w:color w:val="000000"/>
          <w:w w:val="17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правног</w:t>
      </w:r>
      <w:r w:rsidRPr="00CF56B7">
        <w:rPr>
          <w:rFonts w:ascii="Times New Roman" w:hAnsi="Times New Roman" w:cs="Times New Roman"/>
          <w:noProof/>
          <w:color w:val="000000"/>
          <w:w w:val="17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лица,</w:t>
      </w:r>
      <w:r w:rsidRPr="00CF56B7">
        <w:rPr>
          <w:rFonts w:ascii="Times New Roman" w:hAnsi="Times New Roman" w:cs="Times New Roman"/>
          <w:noProof/>
          <w:color w:val="000000"/>
          <w:w w:val="17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односно</w:t>
      </w:r>
      <w:r w:rsidRPr="00CF56B7">
        <w:rPr>
          <w:rFonts w:ascii="Times New Roman" w:hAnsi="Times New Roman" w:cs="Times New Roman"/>
          <w:noProof/>
          <w:color w:val="000000"/>
          <w:w w:val="17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уписана</w:t>
      </w:r>
      <w:r w:rsidRPr="00CF56B7">
        <w:rPr>
          <w:rFonts w:ascii="Times New Roman" w:hAnsi="Times New Roman" w:cs="Times New Roman"/>
          <w:noProof/>
          <w:color w:val="000000"/>
          <w:w w:val="17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</w:t>
      </w:r>
      <w:r w:rsidRPr="00CF56B7">
        <w:rPr>
          <w:rFonts w:ascii="Times New Roman" w:hAnsi="Times New Roman" w:cs="Times New Roman"/>
          <w:noProof/>
          <w:color w:val="000000"/>
          <w:w w:val="16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регистар</w:t>
      </w:r>
      <w:r w:rsidRPr="00CF56B7">
        <w:rPr>
          <w:rFonts w:ascii="Times New Roman" w:hAnsi="Times New Roman" w:cs="Times New Roman"/>
          <w:noProof/>
          <w:color w:val="000000"/>
          <w:w w:val="17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који</w:t>
      </w:r>
      <w:r w:rsidRPr="00CF56B7">
        <w:rPr>
          <w:rFonts w:ascii="Times New Roman" w:hAnsi="Times New Roman" w:cs="Times New Roman"/>
          <w:noProof/>
          <w:color w:val="000000"/>
          <w:w w:val="17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води</w:t>
      </w:r>
    </w:p>
    <w:p w:rsidR="00016909" w:rsidRPr="00CF56B7" w:rsidRDefault="00016909" w:rsidP="005A76FB">
      <w:pPr>
        <w:spacing w:after="0" w:line="274" w:lineRule="exact"/>
        <w:ind w:left="65" w:firstLine="720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Агенција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за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привредне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регистре,</w:t>
      </w:r>
    </w:p>
    <w:p w:rsidR="00016909" w:rsidRPr="00CF56B7" w:rsidRDefault="00016909" w:rsidP="005A76FB">
      <w:pPr>
        <w:spacing w:after="0" w:line="240" w:lineRule="exact"/>
        <w:ind w:left="65" w:firstLine="720"/>
        <w:rPr>
          <w:rFonts w:ascii="Times New Roman" w:hAnsi="Times New Roman" w:cs="Times New Roman"/>
          <w:lang w:val="ru-RU"/>
        </w:rPr>
      </w:pPr>
    </w:p>
    <w:p w:rsidR="00016909" w:rsidRPr="00CF56B7" w:rsidRDefault="00016909" w:rsidP="005A76FB">
      <w:pPr>
        <w:spacing w:after="0" w:line="312" w:lineRule="exact"/>
        <w:ind w:left="65" w:firstLine="360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чије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је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седиште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на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територији</w:t>
      </w:r>
      <w:r w:rsidRPr="00CF56B7">
        <w:rPr>
          <w:rFonts w:ascii="Times New Roman" w:hAnsi="Times New Roman" w:cs="Times New Roman"/>
          <w:noProof/>
          <w:color w:val="000000"/>
          <w:w w:val="22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општине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8D3139">
        <w:rPr>
          <w:rFonts w:ascii="Times New Roman" w:hAnsi="Times New Roman" w:cs="Times New Roman"/>
          <w:noProof/>
          <w:color w:val="000000"/>
          <w:spacing w:val="3"/>
          <w:sz w:val="24"/>
          <w:szCs w:val="24"/>
          <w:lang w:val="ru-RU"/>
        </w:rPr>
        <w:t>Блаце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.</w:t>
      </w:r>
    </w:p>
    <w:p w:rsidR="00016909" w:rsidRPr="00CF56B7" w:rsidRDefault="00016909" w:rsidP="005A76FB">
      <w:pPr>
        <w:spacing w:after="0" w:line="240" w:lineRule="exact"/>
        <w:ind w:left="65" w:firstLine="360"/>
        <w:rPr>
          <w:rFonts w:ascii="Times New Roman" w:hAnsi="Times New Roman" w:cs="Times New Roman"/>
          <w:lang w:val="ru-RU"/>
        </w:rPr>
      </w:pPr>
    </w:p>
    <w:p w:rsidR="00016909" w:rsidRPr="00CF56B7" w:rsidRDefault="00016909" w:rsidP="005A76FB">
      <w:pPr>
        <w:spacing w:after="0" w:line="312" w:lineRule="exact"/>
        <w:ind w:left="65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Право</w:t>
      </w:r>
      <w:r w:rsidRPr="00CF56B7">
        <w:rPr>
          <w:rFonts w:ascii="Times New Roman" w:hAnsi="Times New Roman" w:cs="Times New Roman"/>
          <w:noProof/>
          <w:color w:val="000000"/>
          <w:w w:val="21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на</w:t>
      </w:r>
      <w:r w:rsidRPr="00CF56B7">
        <w:rPr>
          <w:rFonts w:ascii="Times New Roman" w:hAnsi="Times New Roman" w:cs="Times New Roman"/>
          <w:noProof/>
          <w:color w:val="000000"/>
          <w:w w:val="21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доделу</w:t>
      </w:r>
      <w:r w:rsidRPr="00CF56B7">
        <w:rPr>
          <w:rFonts w:ascii="Times New Roman" w:hAnsi="Times New Roman" w:cs="Times New Roman"/>
          <w:noProof/>
          <w:color w:val="000000"/>
          <w:w w:val="21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средстава</w:t>
      </w:r>
      <w:r w:rsidRPr="00CF56B7">
        <w:rPr>
          <w:rFonts w:ascii="Times New Roman" w:hAnsi="Times New Roman" w:cs="Times New Roman"/>
          <w:noProof/>
          <w:color w:val="000000"/>
          <w:w w:val="22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за</w:t>
      </w:r>
      <w:r w:rsidRPr="00CF56B7">
        <w:rPr>
          <w:rFonts w:ascii="Times New Roman" w:hAnsi="Times New Roman" w:cs="Times New Roman"/>
          <w:noProof/>
          <w:color w:val="000000"/>
          <w:w w:val="21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спровођење</w:t>
      </w:r>
      <w:r w:rsidRPr="00CF56B7">
        <w:rPr>
          <w:rFonts w:ascii="Times New Roman" w:hAnsi="Times New Roman" w:cs="Times New Roman"/>
          <w:noProof/>
          <w:color w:val="000000"/>
          <w:w w:val="21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јавног</w:t>
      </w:r>
      <w:r w:rsidRPr="00CF56B7">
        <w:rPr>
          <w:rFonts w:ascii="Times New Roman" w:hAnsi="Times New Roman" w:cs="Times New Roman"/>
          <w:noProof/>
          <w:color w:val="000000"/>
          <w:w w:val="21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рада</w:t>
      </w:r>
      <w:r w:rsidRPr="00CF56B7">
        <w:rPr>
          <w:rFonts w:ascii="Times New Roman" w:hAnsi="Times New Roman" w:cs="Times New Roman"/>
          <w:noProof/>
          <w:color w:val="000000"/>
          <w:w w:val="22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послодавац</w:t>
      </w:r>
      <w:r w:rsidRPr="00CF56B7">
        <w:rPr>
          <w:rFonts w:ascii="Times New Roman" w:hAnsi="Times New Roman" w:cs="Times New Roman"/>
          <w:noProof/>
          <w:color w:val="000000"/>
          <w:w w:val="22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–</w:t>
      </w:r>
      <w:r w:rsidRPr="00CF56B7">
        <w:rPr>
          <w:rFonts w:ascii="Times New Roman" w:hAnsi="Times New Roman" w:cs="Times New Roman"/>
          <w:noProof/>
          <w:color w:val="000000"/>
          <w:w w:val="21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извођач</w:t>
      </w:r>
      <w:r w:rsidRPr="00CF56B7">
        <w:rPr>
          <w:rFonts w:ascii="Times New Roman" w:hAnsi="Times New Roman" w:cs="Times New Roman"/>
          <w:noProof/>
          <w:color w:val="000000"/>
          <w:w w:val="22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може</w:t>
      </w:r>
      <w:r w:rsidRPr="00CF56B7">
        <w:rPr>
          <w:rFonts w:ascii="Times New Roman" w:hAnsi="Times New Roman" w:cs="Times New Roman"/>
          <w:noProof/>
          <w:color w:val="000000"/>
          <w:w w:val="21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да</w:t>
      </w:r>
    </w:p>
    <w:p w:rsidR="00016909" w:rsidRPr="00CF56B7" w:rsidRDefault="00016909" w:rsidP="005A76FB">
      <w:pPr>
        <w:spacing w:after="0" w:line="276" w:lineRule="exact"/>
        <w:ind w:left="65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оствари</w:t>
      </w:r>
      <w:r w:rsidRPr="00CF56B7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под</w:t>
      </w:r>
      <w:r w:rsidRPr="00CF56B7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условом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да</w:t>
      </w:r>
      <w:r w:rsidRPr="00CF56B7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је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:</w:t>
      </w:r>
    </w:p>
    <w:p w:rsidR="00016909" w:rsidRPr="00CF56B7" w:rsidRDefault="00016909" w:rsidP="005A76FB">
      <w:pPr>
        <w:spacing w:after="0" w:line="240" w:lineRule="exact"/>
        <w:ind w:left="65"/>
        <w:rPr>
          <w:rFonts w:ascii="Times New Roman" w:hAnsi="Times New Roman" w:cs="Times New Roman"/>
          <w:lang w:val="ru-RU"/>
        </w:rPr>
      </w:pPr>
    </w:p>
    <w:p w:rsidR="00016909" w:rsidRPr="00CF56B7" w:rsidRDefault="00016909" w:rsidP="005A76FB">
      <w:pPr>
        <w:tabs>
          <w:tab w:val="left" w:pos="784"/>
        </w:tabs>
        <w:spacing w:after="0" w:line="331" w:lineRule="exact"/>
        <w:ind w:left="65" w:firstLine="360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</w:t>
      </w:r>
      <w:r w:rsidRPr="00CF56B7">
        <w:rPr>
          <w:rFonts w:ascii="Times New Roman" w:hAnsi="Times New Roman" w:cs="Times New Roman"/>
          <w:color w:val="000000"/>
          <w:lang w:val="ru-RU"/>
        </w:rPr>
        <w:tab/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испунио</w:t>
      </w:r>
      <w:r w:rsidRPr="00CF56B7">
        <w:rPr>
          <w:rFonts w:ascii="Times New Roman" w:hAnsi="Times New Roman" w:cs="Times New Roman"/>
          <w:noProof/>
          <w:color w:val="000000"/>
          <w:spacing w:val="2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раније</w:t>
      </w:r>
      <w:r w:rsidRPr="00CF56B7">
        <w:rPr>
          <w:rFonts w:ascii="Times New Roman" w:hAnsi="Times New Roman" w:cs="Times New Roman"/>
          <w:noProof/>
          <w:color w:val="000000"/>
          <w:spacing w:val="2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обавезе</w:t>
      </w:r>
      <w:r w:rsidRPr="00CF56B7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и</w:t>
      </w:r>
      <w:r w:rsidRPr="00CF56B7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измирио</w:t>
      </w:r>
      <w:r w:rsidRPr="00CF56B7">
        <w:rPr>
          <w:rFonts w:ascii="Times New Roman" w:hAnsi="Times New Roman" w:cs="Times New Roman"/>
          <w:noProof/>
          <w:color w:val="000000"/>
          <w:spacing w:val="2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сва</w:t>
      </w:r>
      <w:r w:rsidRPr="00CF56B7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дуговања</w:t>
      </w:r>
      <w:r w:rsidRPr="00CF56B7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према</w:t>
      </w:r>
      <w:r w:rsidRPr="00CF56B7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Националној</w:t>
      </w:r>
      <w:r w:rsidRPr="00CF56B7">
        <w:rPr>
          <w:rFonts w:ascii="Times New Roman" w:hAnsi="Times New Roman" w:cs="Times New Roman"/>
          <w:noProof/>
          <w:color w:val="000000"/>
          <w:spacing w:val="2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служби,</w:t>
      </w:r>
      <w:r w:rsidRPr="00CF56B7">
        <w:rPr>
          <w:rFonts w:ascii="Times New Roman" w:hAnsi="Times New Roman" w:cs="Times New Roman"/>
          <w:noProof/>
          <w:color w:val="000000"/>
          <w:spacing w:val="2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осим</w:t>
      </w:r>
    </w:p>
    <w:p w:rsidR="00016909" w:rsidRPr="00CF56B7" w:rsidRDefault="00016909" w:rsidP="005A76FB">
      <w:pPr>
        <w:spacing w:after="0" w:line="274" w:lineRule="exact"/>
        <w:ind w:left="65" w:firstLine="720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за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обавезе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чија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је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реализација</w:t>
      </w:r>
      <w:r w:rsidRPr="00CF56B7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</w:t>
      </w:r>
      <w:r w:rsidRPr="00CF56B7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току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,</w:t>
      </w:r>
      <w:r w:rsidRPr="00CF56B7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уколико</w:t>
      </w:r>
      <w:r w:rsidRPr="00CF56B7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исте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редовно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измирује;</w:t>
      </w:r>
    </w:p>
    <w:p w:rsidR="00016909" w:rsidRPr="00CF56B7" w:rsidRDefault="00016909" w:rsidP="005A76FB">
      <w:pPr>
        <w:spacing w:after="0" w:line="413" w:lineRule="exact"/>
        <w:ind w:left="65" w:firstLine="4621"/>
        <w:rPr>
          <w:rFonts w:ascii="Times New Roman" w:hAnsi="Times New Roman" w:cs="Times New Roman"/>
          <w:lang w:val="ru-RU"/>
        </w:rPr>
        <w:sectPr w:rsidR="00016909" w:rsidRPr="00CF56B7" w:rsidSect="005A76FB">
          <w:type w:val="continuous"/>
          <w:pgSz w:w="12240" w:h="15840"/>
          <w:pgMar w:top="942" w:right="1016" w:bottom="702" w:left="1376" w:header="0" w:footer="0" w:gutter="0"/>
          <w:cols w:space="720"/>
        </w:sectPr>
      </w:pPr>
    </w:p>
    <w:p w:rsidR="00016909" w:rsidRPr="00CF56B7" w:rsidRDefault="00016909" w:rsidP="005A76FB">
      <w:pPr>
        <w:spacing w:after="0" w:line="240" w:lineRule="exact"/>
        <w:rPr>
          <w:rFonts w:ascii="Times New Roman" w:hAnsi="Times New Roman" w:cs="Times New Roman"/>
          <w:lang w:val="ru-RU"/>
        </w:rPr>
      </w:pPr>
      <w:bookmarkStart w:id="1" w:name="BM3"/>
      <w:bookmarkEnd w:id="1"/>
    </w:p>
    <w:p w:rsidR="00016909" w:rsidRPr="00CF56B7" w:rsidRDefault="00016909" w:rsidP="005A76FB">
      <w:pPr>
        <w:tabs>
          <w:tab w:val="left" w:pos="787"/>
        </w:tabs>
        <w:spacing w:after="0" w:line="365" w:lineRule="exact"/>
        <w:ind w:left="67" w:firstLine="360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</w:t>
      </w:r>
      <w:r w:rsidRPr="00CF56B7">
        <w:rPr>
          <w:rFonts w:ascii="Times New Roman" w:hAnsi="Times New Roman" w:cs="Times New Roman"/>
          <w:color w:val="000000"/>
          <w:lang w:val="ru-RU"/>
        </w:rPr>
        <w:tab/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поднео</w:t>
      </w:r>
      <w:r w:rsidRPr="00CF56B7">
        <w:rPr>
          <w:rFonts w:ascii="Times New Roman" w:hAnsi="Times New Roman" w:cs="Times New Roman"/>
          <w:noProof/>
          <w:color w:val="000000"/>
          <w:w w:val="24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пријаву</w:t>
      </w:r>
      <w:r w:rsidRPr="00CF56B7">
        <w:rPr>
          <w:rFonts w:ascii="Times New Roman" w:hAnsi="Times New Roman" w:cs="Times New Roman"/>
          <w:noProof/>
          <w:color w:val="000000"/>
          <w:w w:val="23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са</w:t>
      </w:r>
      <w:r w:rsidRPr="00CF56B7">
        <w:rPr>
          <w:rFonts w:ascii="Times New Roman" w:hAnsi="Times New Roman" w:cs="Times New Roman"/>
          <w:noProof/>
          <w:color w:val="000000"/>
          <w:w w:val="24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спровођење</w:t>
      </w:r>
      <w:r w:rsidRPr="00CF56B7">
        <w:rPr>
          <w:rFonts w:ascii="Times New Roman" w:hAnsi="Times New Roman" w:cs="Times New Roman"/>
          <w:noProof/>
          <w:color w:val="000000"/>
          <w:w w:val="24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јавног</w:t>
      </w:r>
      <w:r w:rsidRPr="00CF56B7">
        <w:rPr>
          <w:rFonts w:ascii="Times New Roman" w:hAnsi="Times New Roman" w:cs="Times New Roman"/>
          <w:noProof/>
          <w:color w:val="000000"/>
          <w:w w:val="24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рада</w:t>
      </w:r>
      <w:r w:rsidRPr="00CF56B7">
        <w:rPr>
          <w:rFonts w:ascii="Times New Roman" w:hAnsi="Times New Roman" w:cs="Times New Roman"/>
          <w:noProof/>
          <w:color w:val="000000"/>
          <w:w w:val="24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на</w:t>
      </w:r>
      <w:r w:rsidRPr="00CF56B7">
        <w:rPr>
          <w:rFonts w:ascii="Times New Roman" w:hAnsi="Times New Roman" w:cs="Times New Roman"/>
          <w:noProof/>
          <w:color w:val="000000"/>
          <w:w w:val="24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прописаном</w:t>
      </w:r>
      <w:r w:rsidRPr="00CF56B7">
        <w:rPr>
          <w:rFonts w:ascii="Times New Roman" w:hAnsi="Times New Roman" w:cs="Times New Roman"/>
          <w:noProof/>
          <w:color w:val="000000"/>
          <w:w w:val="24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обрасцу</w:t>
      </w:r>
      <w:r w:rsidRPr="00CF56B7">
        <w:rPr>
          <w:rFonts w:ascii="Times New Roman" w:hAnsi="Times New Roman" w:cs="Times New Roman"/>
          <w:noProof/>
          <w:color w:val="000000"/>
          <w:w w:val="23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и</w:t>
      </w:r>
      <w:r w:rsidRPr="00CF56B7">
        <w:rPr>
          <w:rFonts w:ascii="Times New Roman" w:hAnsi="Times New Roman" w:cs="Times New Roman"/>
          <w:noProof/>
          <w:color w:val="000000"/>
          <w:w w:val="24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детаљно</w:t>
      </w:r>
    </w:p>
    <w:p w:rsidR="00016909" w:rsidRPr="00CF56B7" w:rsidRDefault="00016909" w:rsidP="005A76FB">
      <w:pPr>
        <w:spacing w:after="0" w:line="274" w:lineRule="exact"/>
        <w:ind w:left="67" w:firstLine="720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разрадио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активности</w:t>
      </w:r>
      <w:r w:rsidRPr="00CF56B7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термин</w:t>
      </w:r>
      <w:r w:rsidRPr="00CF56B7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плану;</w:t>
      </w:r>
    </w:p>
    <w:p w:rsidR="00016909" w:rsidRPr="00CF56B7" w:rsidRDefault="00016909" w:rsidP="005A76FB">
      <w:pPr>
        <w:tabs>
          <w:tab w:val="left" w:pos="787"/>
        </w:tabs>
        <w:spacing w:after="0" w:line="295" w:lineRule="exact"/>
        <w:ind w:left="67" w:firstLine="360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</w:t>
      </w:r>
      <w:r w:rsidRPr="00CF56B7">
        <w:rPr>
          <w:rFonts w:ascii="Times New Roman" w:hAnsi="Times New Roman" w:cs="Times New Roman"/>
          <w:color w:val="000000"/>
          <w:lang w:val="ru-RU"/>
        </w:rPr>
        <w:tab/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поднео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одговарајућу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документацију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складу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са</w:t>
      </w:r>
      <w:r w:rsidRPr="00CF56B7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условима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јавног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конкурса.</w:t>
      </w:r>
    </w:p>
    <w:p w:rsidR="00016909" w:rsidRPr="00CF56B7" w:rsidRDefault="00016909" w:rsidP="005A76FB">
      <w:pPr>
        <w:spacing w:after="0" w:line="240" w:lineRule="exact"/>
        <w:ind w:left="67" w:firstLine="360"/>
        <w:rPr>
          <w:rFonts w:ascii="Times New Roman" w:hAnsi="Times New Roman" w:cs="Times New Roman"/>
          <w:lang w:val="ru-RU"/>
        </w:rPr>
      </w:pPr>
    </w:p>
    <w:p w:rsidR="00016909" w:rsidRPr="00CF56B7" w:rsidRDefault="00016909" w:rsidP="005A76FB">
      <w:pPr>
        <w:spacing w:after="0" w:line="314" w:lineRule="exact"/>
        <w:ind w:left="67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b/>
          <w:bCs/>
          <w:noProof/>
          <w:color w:val="000000"/>
          <w:w w:val="95"/>
          <w:sz w:val="24"/>
          <w:szCs w:val="24"/>
          <w:lang w:val="ru-RU"/>
        </w:rPr>
        <w:t>Документација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-1"/>
          <w:w w:val="95"/>
          <w:sz w:val="24"/>
          <w:szCs w:val="24"/>
          <w:lang w:val="ru-RU"/>
        </w:rPr>
        <w:t>за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-1"/>
          <w:w w:val="95"/>
          <w:sz w:val="24"/>
          <w:szCs w:val="24"/>
          <w:lang w:val="ru-RU"/>
        </w:rPr>
        <w:t>подношење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w w:val="95"/>
          <w:sz w:val="24"/>
          <w:szCs w:val="24"/>
          <w:lang w:val="ru-RU"/>
        </w:rPr>
        <w:t>пријаве</w:t>
      </w:r>
    </w:p>
    <w:p w:rsidR="00016909" w:rsidRPr="00CF56B7" w:rsidRDefault="00016909" w:rsidP="005A76FB">
      <w:pPr>
        <w:spacing w:after="0" w:line="240" w:lineRule="exact"/>
        <w:ind w:left="67"/>
        <w:rPr>
          <w:rFonts w:ascii="Times New Roman" w:hAnsi="Times New Roman" w:cs="Times New Roman"/>
          <w:lang w:val="ru-RU"/>
        </w:rPr>
      </w:pPr>
    </w:p>
    <w:p w:rsidR="00016909" w:rsidRPr="00CF56B7" w:rsidRDefault="00016909" w:rsidP="005A76FB">
      <w:pPr>
        <w:spacing w:after="0" w:line="307" w:lineRule="exact"/>
        <w:ind w:left="67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Пријава</w:t>
      </w:r>
      <w:r w:rsidRPr="00CF56B7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за</w:t>
      </w:r>
      <w:r w:rsidRPr="00CF56B7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спровођење</w:t>
      </w:r>
      <w:r w:rsidRPr="00CF56B7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јавног</w:t>
      </w:r>
      <w:r w:rsidRPr="00CF56B7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рада</w:t>
      </w:r>
      <w:r w:rsidRPr="00CF56B7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подноси</w:t>
      </w:r>
      <w:r w:rsidRPr="00CF56B7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се</w:t>
      </w:r>
      <w:r w:rsidRPr="00CF56B7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w w:val="95"/>
          <w:sz w:val="24"/>
          <w:szCs w:val="24"/>
          <w:lang w:val="ru-RU"/>
        </w:rPr>
        <w:t>два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6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w w:val="95"/>
          <w:sz w:val="24"/>
          <w:szCs w:val="24"/>
          <w:lang w:val="ru-RU"/>
        </w:rPr>
        <w:t>примерка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,</w:t>
      </w:r>
      <w:r w:rsidRPr="00CF56B7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надлежној</w:t>
      </w:r>
      <w:r w:rsidRPr="00CF56B7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организационој</w:t>
      </w:r>
    </w:p>
    <w:p w:rsidR="00016909" w:rsidRPr="00CF56B7" w:rsidRDefault="00016909" w:rsidP="005A76FB">
      <w:pPr>
        <w:spacing w:after="0" w:line="276" w:lineRule="exact"/>
        <w:ind w:left="67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јединици</w:t>
      </w:r>
      <w:r w:rsidRPr="00CF56B7">
        <w:rPr>
          <w:rFonts w:ascii="Times New Roman" w:hAnsi="Times New Roman" w:cs="Times New Roman"/>
          <w:noProof/>
          <w:color w:val="000000"/>
          <w:w w:val="27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Национ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a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лне</w:t>
      </w:r>
      <w:r w:rsidRPr="00CF56B7">
        <w:rPr>
          <w:rFonts w:ascii="Times New Roman" w:hAnsi="Times New Roman" w:cs="Times New Roman"/>
          <w:noProof/>
          <w:color w:val="000000"/>
          <w:w w:val="27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службе,</w:t>
      </w:r>
      <w:r w:rsidRPr="00CF56B7">
        <w:rPr>
          <w:rFonts w:ascii="Times New Roman" w:hAnsi="Times New Roman" w:cs="Times New Roman"/>
          <w:noProof/>
          <w:color w:val="000000"/>
          <w:w w:val="27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према</w:t>
      </w:r>
      <w:r w:rsidRPr="00CF56B7">
        <w:rPr>
          <w:rFonts w:ascii="Times New Roman" w:hAnsi="Times New Roman" w:cs="Times New Roman"/>
          <w:noProof/>
          <w:color w:val="000000"/>
          <w:w w:val="27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месту</w:t>
      </w:r>
      <w:r w:rsidRPr="00CF56B7">
        <w:rPr>
          <w:rFonts w:ascii="Times New Roman" w:hAnsi="Times New Roman" w:cs="Times New Roman"/>
          <w:noProof/>
          <w:color w:val="000000"/>
          <w:w w:val="27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спровођења</w:t>
      </w:r>
      <w:r w:rsidRPr="00CF56B7">
        <w:rPr>
          <w:rFonts w:ascii="Times New Roman" w:hAnsi="Times New Roman" w:cs="Times New Roman"/>
          <w:noProof/>
          <w:color w:val="000000"/>
          <w:w w:val="27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јавног</w:t>
      </w:r>
      <w:r w:rsidRPr="00CF56B7">
        <w:rPr>
          <w:rFonts w:ascii="Times New Roman" w:hAnsi="Times New Roman" w:cs="Times New Roman"/>
          <w:noProof/>
          <w:color w:val="000000"/>
          <w:w w:val="27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рада,</w:t>
      </w:r>
      <w:r w:rsidRPr="00CF56B7">
        <w:rPr>
          <w:rFonts w:ascii="Times New Roman" w:hAnsi="Times New Roman" w:cs="Times New Roman"/>
          <w:noProof/>
          <w:color w:val="000000"/>
          <w:w w:val="27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односно</w:t>
      </w:r>
      <w:r w:rsidRPr="00CF56B7">
        <w:rPr>
          <w:rFonts w:ascii="Times New Roman" w:hAnsi="Times New Roman" w:cs="Times New Roman"/>
          <w:noProof/>
          <w:color w:val="000000"/>
          <w:w w:val="27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према</w:t>
      </w:r>
    </w:p>
    <w:p w:rsidR="00016909" w:rsidRPr="00CF56B7" w:rsidRDefault="00016909" w:rsidP="005A76FB">
      <w:pPr>
        <w:spacing w:after="0" w:line="276" w:lineRule="exact"/>
        <w:ind w:left="67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седишту</w:t>
      </w:r>
      <w:r w:rsidRPr="00CF56B7">
        <w:rPr>
          <w:rFonts w:ascii="Times New Roman" w:hAnsi="Times New Roman" w:cs="Times New Roman"/>
          <w:noProof/>
          <w:color w:val="000000"/>
          <w:w w:val="30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послодавца,</w:t>
      </w:r>
      <w:r w:rsidRPr="00CF56B7">
        <w:rPr>
          <w:rFonts w:ascii="Times New Roman" w:hAnsi="Times New Roman" w:cs="Times New Roman"/>
          <w:noProof/>
          <w:color w:val="000000"/>
          <w:w w:val="31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</w:t>
      </w:r>
      <w:r w:rsidRPr="00CF56B7">
        <w:rPr>
          <w:rFonts w:ascii="Times New Roman" w:hAnsi="Times New Roman" w:cs="Times New Roman"/>
          <w:noProof/>
          <w:color w:val="000000"/>
          <w:w w:val="309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случају</w:t>
      </w:r>
      <w:r w:rsidRPr="00CF56B7">
        <w:rPr>
          <w:rFonts w:ascii="Times New Roman" w:hAnsi="Times New Roman" w:cs="Times New Roman"/>
          <w:noProof/>
          <w:color w:val="000000"/>
          <w:w w:val="30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када</w:t>
      </w:r>
      <w:r w:rsidRPr="00CF56B7">
        <w:rPr>
          <w:rFonts w:ascii="Times New Roman" w:hAnsi="Times New Roman" w:cs="Times New Roman"/>
          <w:noProof/>
          <w:color w:val="000000"/>
          <w:w w:val="31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послодавац</w:t>
      </w:r>
      <w:r w:rsidRPr="00CF56B7">
        <w:rPr>
          <w:rFonts w:ascii="Times New Roman" w:hAnsi="Times New Roman" w:cs="Times New Roman"/>
          <w:noProof/>
          <w:color w:val="000000"/>
          <w:w w:val="31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нема</w:t>
      </w:r>
      <w:r w:rsidRPr="00CF56B7">
        <w:rPr>
          <w:rFonts w:ascii="Times New Roman" w:hAnsi="Times New Roman" w:cs="Times New Roman"/>
          <w:noProof/>
          <w:color w:val="000000"/>
          <w:w w:val="31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регистровану</w:t>
      </w:r>
      <w:r w:rsidRPr="00CF56B7">
        <w:rPr>
          <w:rFonts w:ascii="Times New Roman" w:hAnsi="Times New Roman" w:cs="Times New Roman"/>
          <w:noProof/>
          <w:color w:val="000000"/>
          <w:w w:val="30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организациону</w:t>
      </w:r>
    </w:p>
    <w:p w:rsidR="00016909" w:rsidRPr="00CF56B7" w:rsidRDefault="00016909" w:rsidP="005A76FB">
      <w:pPr>
        <w:spacing w:after="0" w:line="276" w:lineRule="exact"/>
        <w:ind w:left="67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јединицу</w:t>
      </w:r>
      <w:r w:rsidRPr="00CF56B7">
        <w:rPr>
          <w:rFonts w:ascii="Times New Roman" w:hAnsi="Times New Roman" w:cs="Times New Roman"/>
          <w:noProof/>
          <w:color w:val="000000"/>
          <w:w w:val="16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</w:t>
      </w:r>
      <w:r w:rsidRPr="00CF56B7">
        <w:rPr>
          <w:rFonts w:ascii="Times New Roman" w:hAnsi="Times New Roman" w:cs="Times New Roman"/>
          <w:noProof/>
          <w:color w:val="000000"/>
          <w:w w:val="16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месту</w:t>
      </w:r>
      <w:r w:rsidRPr="00CF56B7">
        <w:rPr>
          <w:rFonts w:ascii="Times New Roman" w:hAnsi="Times New Roman" w:cs="Times New Roman"/>
          <w:noProof/>
          <w:color w:val="000000"/>
          <w:w w:val="16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спровођења</w:t>
      </w:r>
      <w:r w:rsidRPr="00CF56B7">
        <w:rPr>
          <w:rFonts w:ascii="Times New Roman" w:hAnsi="Times New Roman" w:cs="Times New Roman"/>
          <w:noProof/>
          <w:color w:val="000000"/>
          <w:w w:val="16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јавног</w:t>
      </w:r>
      <w:r w:rsidRPr="00CF56B7">
        <w:rPr>
          <w:rFonts w:ascii="Times New Roman" w:hAnsi="Times New Roman" w:cs="Times New Roman"/>
          <w:noProof/>
          <w:color w:val="000000"/>
          <w:w w:val="16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рада,</w:t>
      </w:r>
      <w:r w:rsidRPr="00CF56B7">
        <w:rPr>
          <w:rFonts w:ascii="Times New Roman" w:hAnsi="Times New Roman" w:cs="Times New Roman"/>
          <w:noProof/>
          <w:color w:val="000000"/>
          <w:w w:val="16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непосредно</w:t>
      </w:r>
      <w:r w:rsidRPr="00CF56B7">
        <w:rPr>
          <w:rFonts w:ascii="Times New Roman" w:hAnsi="Times New Roman" w:cs="Times New Roman"/>
          <w:noProof/>
          <w:color w:val="000000"/>
          <w:w w:val="17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или</w:t>
      </w:r>
      <w:r w:rsidRPr="00CF56B7">
        <w:rPr>
          <w:rFonts w:ascii="Times New Roman" w:hAnsi="Times New Roman" w:cs="Times New Roman"/>
          <w:noProof/>
          <w:color w:val="000000"/>
          <w:w w:val="169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путем</w:t>
      </w:r>
      <w:r w:rsidRPr="00CF56B7">
        <w:rPr>
          <w:rFonts w:ascii="Times New Roman" w:hAnsi="Times New Roman" w:cs="Times New Roman"/>
          <w:noProof/>
          <w:color w:val="000000"/>
          <w:w w:val="16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поште,</w:t>
      </w:r>
      <w:r w:rsidRPr="00CF56B7">
        <w:rPr>
          <w:rFonts w:ascii="Times New Roman" w:hAnsi="Times New Roman" w:cs="Times New Roman"/>
          <w:noProof/>
          <w:color w:val="000000"/>
          <w:w w:val="16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на</w:t>
      </w:r>
      <w:r w:rsidRPr="00CF56B7">
        <w:rPr>
          <w:rFonts w:ascii="Times New Roman" w:hAnsi="Times New Roman" w:cs="Times New Roman"/>
          <w:noProof/>
          <w:color w:val="000000"/>
          <w:w w:val="16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прописаном</w:t>
      </w:r>
    </w:p>
    <w:p w:rsidR="00016909" w:rsidRPr="00CF56B7" w:rsidRDefault="00016909" w:rsidP="005A76FB">
      <w:pPr>
        <w:spacing w:after="0" w:line="276" w:lineRule="exact"/>
        <w:ind w:left="67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обрасцу</w:t>
      </w:r>
      <w:r w:rsidRPr="00CF56B7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који</w:t>
      </w:r>
      <w:r w:rsidRPr="00CF56B7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се</w:t>
      </w:r>
      <w:r w:rsidRPr="00CF56B7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може</w:t>
      </w:r>
      <w:r w:rsidRPr="00CF56B7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добити</w:t>
      </w:r>
      <w:r w:rsidRPr="00CF56B7">
        <w:rPr>
          <w:rFonts w:ascii="Times New Roman" w:hAnsi="Times New Roman" w:cs="Times New Roman"/>
          <w:noProof/>
          <w:color w:val="000000"/>
          <w:spacing w:val="2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</w:t>
      </w:r>
      <w:r w:rsidRPr="00CF56B7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организационој</w:t>
      </w:r>
      <w:r w:rsidRPr="00CF56B7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јединици</w:t>
      </w:r>
      <w:r w:rsidRPr="00CF56B7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Национ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a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лне</w:t>
      </w:r>
      <w:r w:rsidRPr="00CF56B7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службе</w:t>
      </w:r>
      <w:r w:rsidRPr="00CF56B7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и</w:t>
      </w:r>
      <w:r w:rsidRPr="00CF56B7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Општини,</w:t>
      </w:r>
    </w:p>
    <w:p w:rsidR="00016909" w:rsidRPr="00CF56B7" w:rsidRDefault="00016909" w:rsidP="005A76FB">
      <w:pPr>
        <w:spacing w:after="0" w:line="276" w:lineRule="exact"/>
        <w:ind w:left="67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или</w:t>
      </w:r>
      <w:r w:rsidRPr="00CF56B7">
        <w:rPr>
          <w:rFonts w:ascii="Times New Roman" w:hAnsi="Times New Roman" w:cs="Times New Roman"/>
          <w:noProof/>
          <w:color w:val="000000"/>
          <w:w w:val="22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преузети</w:t>
      </w:r>
      <w:r w:rsidRPr="00CF56B7">
        <w:rPr>
          <w:rFonts w:ascii="Times New Roman" w:hAnsi="Times New Roman" w:cs="Times New Roman"/>
          <w:noProof/>
          <w:color w:val="000000"/>
          <w:w w:val="23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на</w:t>
      </w:r>
      <w:r w:rsidRPr="00CF56B7">
        <w:rPr>
          <w:rFonts w:ascii="Times New Roman" w:hAnsi="Times New Roman" w:cs="Times New Roman"/>
          <w:noProof/>
          <w:color w:val="000000"/>
          <w:w w:val="22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сајту</w:t>
      </w:r>
      <w:r w:rsidRPr="00CF56B7">
        <w:rPr>
          <w:rFonts w:ascii="Times New Roman" w:hAnsi="Times New Roman" w:cs="Times New Roman"/>
          <w:noProof/>
          <w:color w:val="000000"/>
          <w:w w:val="23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www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.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nsz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.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gov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.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rs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.</w:t>
      </w:r>
      <w:r w:rsidRPr="00CF56B7">
        <w:rPr>
          <w:rFonts w:ascii="Times New Roman" w:hAnsi="Times New Roman" w:cs="Times New Roman"/>
          <w:noProof/>
          <w:color w:val="000000"/>
          <w:w w:val="23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и</w:t>
      </w:r>
      <w:r w:rsidRPr="00CF56B7">
        <w:rPr>
          <w:rFonts w:ascii="Times New Roman" w:hAnsi="Times New Roman" w:cs="Times New Roman"/>
          <w:noProof/>
          <w:color w:val="000000"/>
          <w:w w:val="23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са</w:t>
      </w:r>
      <w:r w:rsidRPr="00CF56B7">
        <w:rPr>
          <w:rFonts w:ascii="Times New Roman" w:hAnsi="Times New Roman" w:cs="Times New Roman"/>
          <w:noProof/>
          <w:color w:val="000000"/>
          <w:w w:val="23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званичне</w:t>
      </w:r>
      <w:r w:rsidRPr="00CF56B7">
        <w:rPr>
          <w:rFonts w:ascii="Times New Roman" w:hAnsi="Times New Roman" w:cs="Times New Roman"/>
          <w:noProof/>
          <w:color w:val="000000"/>
          <w:w w:val="22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интернет</w:t>
      </w:r>
      <w:r w:rsidRPr="00CF56B7">
        <w:rPr>
          <w:rFonts w:ascii="Times New Roman" w:hAnsi="Times New Roman" w:cs="Times New Roman"/>
          <w:noProof/>
          <w:color w:val="000000"/>
          <w:w w:val="22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презентације</w:t>
      </w:r>
      <w:r w:rsidRPr="00CF56B7">
        <w:rPr>
          <w:rFonts w:ascii="Times New Roman" w:hAnsi="Times New Roman" w:cs="Times New Roman"/>
          <w:noProof/>
          <w:color w:val="000000"/>
          <w:w w:val="22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Општине</w:t>
      </w:r>
    </w:p>
    <w:p w:rsidR="00016909" w:rsidRPr="00CF56B7" w:rsidRDefault="00016909" w:rsidP="005A76FB">
      <w:pPr>
        <w:spacing w:after="0" w:line="276" w:lineRule="exact"/>
        <w:ind w:left="67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www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blace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.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org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.</w:t>
      </w:r>
    </w:p>
    <w:p w:rsidR="00016909" w:rsidRPr="00CF56B7" w:rsidRDefault="00016909" w:rsidP="005A76FB">
      <w:pPr>
        <w:spacing w:after="0" w:line="240" w:lineRule="exact"/>
        <w:ind w:left="67"/>
        <w:rPr>
          <w:rFonts w:ascii="Times New Roman" w:hAnsi="Times New Roman" w:cs="Times New Roman"/>
          <w:lang w:val="ru-RU"/>
        </w:rPr>
      </w:pPr>
    </w:p>
    <w:p w:rsidR="00016909" w:rsidRPr="00CF56B7" w:rsidRDefault="00016909" w:rsidP="005A76FB">
      <w:pPr>
        <w:spacing w:after="0" w:line="312" w:lineRule="exact"/>
        <w:ind w:left="67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Уз</w:t>
      </w:r>
      <w:r w:rsidRPr="00CF56B7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пријаву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(прописани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образац</w:t>
      </w:r>
      <w:r w:rsidRPr="00CF56B7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са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термин</w:t>
      </w:r>
      <w:r w:rsidRPr="00CF56B7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планом)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се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доставља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следећа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документација:</w:t>
      </w:r>
    </w:p>
    <w:p w:rsidR="00016909" w:rsidRPr="00CF56B7" w:rsidRDefault="00016909" w:rsidP="005A76FB">
      <w:pPr>
        <w:spacing w:after="0" w:line="240" w:lineRule="exact"/>
        <w:ind w:left="67"/>
        <w:rPr>
          <w:rFonts w:ascii="Times New Roman" w:hAnsi="Times New Roman" w:cs="Times New Roman"/>
          <w:lang w:val="ru-RU"/>
        </w:rPr>
      </w:pPr>
    </w:p>
    <w:p w:rsidR="00016909" w:rsidRPr="00CF56B7" w:rsidRDefault="00016909" w:rsidP="005A76FB">
      <w:pPr>
        <w:tabs>
          <w:tab w:val="left" w:pos="787"/>
        </w:tabs>
        <w:spacing w:after="0" w:line="331" w:lineRule="exact"/>
        <w:ind w:left="67" w:firstLine="360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</w:t>
      </w:r>
      <w:r w:rsidRPr="00CF56B7">
        <w:rPr>
          <w:rFonts w:ascii="Times New Roman" w:hAnsi="Times New Roman" w:cs="Times New Roman"/>
          <w:color w:val="000000"/>
          <w:lang w:val="ru-RU"/>
        </w:rPr>
        <w:tab/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фотокопија</w:t>
      </w:r>
      <w:r w:rsidRPr="00CF56B7">
        <w:rPr>
          <w:rFonts w:ascii="Times New Roman" w:hAnsi="Times New Roman" w:cs="Times New Roman"/>
          <w:noProof/>
          <w:color w:val="000000"/>
          <w:w w:val="18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решења</w:t>
      </w:r>
      <w:r w:rsidRPr="00CF56B7">
        <w:rPr>
          <w:rFonts w:ascii="Times New Roman" w:hAnsi="Times New Roman" w:cs="Times New Roman"/>
          <w:noProof/>
          <w:color w:val="000000"/>
          <w:w w:val="18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надлежног</w:t>
      </w:r>
      <w:r w:rsidRPr="00CF56B7">
        <w:rPr>
          <w:rFonts w:ascii="Times New Roman" w:hAnsi="Times New Roman" w:cs="Times New Roman"/>
          <w:noProof/>
          <w:color w:val="000000"/>
          <w:w w:val="18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органа</w:t>
      </w:r>
      <w:r w:rsidRPr="00CF56B7">
        <w:rPr>
          <w:rFonts w:ascii="Times New Roman" w:hAnsi="Times New Roman" w:cs="Times New Roman"/>
          <w:noProof/>
          <w:color w:val="000000"/>
          <w:w w:val="18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</w:t>
      </w:r>
      <w:r w:rsidRPr="00CF56B7">
        <w:rPr>
          <w:rFonts w:ascii="Times New Roman" w:hAnsi="Times New Roman" w:cs="Times New Roman"/>
          <w:noProof/>
          <w:color w:val="000000"/>
          <w:w w:val="19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упису</w:t>
      </w:r>
      <w:r w:rsidRPr="00CF56B7">
        <w:rPr>
          <w:rFonts w:ascii="Times New Roman" w:hAnsi="Times New Roman" w:cs="Times New Roman"/>
          <w:noProof/>
          <w:color w:val="000000"/>
          <w:w w:val="18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</w:t>
      </w:r>
      <w:r w:rsidRPr="00CF56B7">
        <w:rPr>
          <w:rFonts w:ascii="Times New Roman" w:hAnsi="Times New Roman" w:cs="Times New Roman"/>
          <w:noProof/>
          <w:color w:val="000000"/>
          <w:w w:val="18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регистар,</w:t>
      </w:r>
      <w:r w:rsidRPr="00CF56B7">
        <w:rPr>
          <w:rFonts w:ascii="Times New Roman" w:hAnsi="Times New Roman" w:cs="Times New Roman"/>
          <w:noProof/>
          <w:color w:val="000000"/>
          <w:w w:val="19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уколико</w:t>
      </w:r>
      <w:r w:rsidRPr="00CF56B7">
        <w:rPr>
          <w:rFonts w:ascii="Times New Roman" w:hAnsi="Times New Roman" w:cs="Times New Roman"/>
          <w:noProof/>
          <w:color w:val="000000"/>
          <w:w w:val="189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послодавац</w:t>
      </w:r>
      <w:r w:rsidRPr="00CF56B7">
        <w:rPr>
          <w:rFonts w:ascii="Times New Roman" w:hAnsi="Times New Roman" w:cs="Times New Roman"/>
          <w:noProof/>
          <w:color w:val="000000"/>
          <w:w w:val="20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-</w:t>
      </w:r>
    </w:p>
    <w:p w:rsidR="00016909" w:rsidRPr="00CF56B7" w:rsidRDefault="00016909" w:rsidP="005A76FB">
      <w:pPr>
        <w:spacing w:after="0" w:line="273" w:lineRule="exact"/>
        <w:ind w:left="67" w:firstLine="720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извођач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јавног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рада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није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регистрован</w:t>
      </w:r>
      <w:r w:rsidRPr="00CF56B7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АПР;</w:t>
      </w:r>
    </w:p>
    <w:p w:rsidR="00016909" w:rsidRPr="00CF56B7" w:rsidRDefault="00016909" w:rsidP="005A76FB">
      <w:pPr>
        <w:tabs>
          <w:tab w:val="left" w:pos="787"/>
        </w:tabs>
        <w:spacing w:after="0" w:line="295" w:lineRule="exact"/>
        <w:ind w:left="67" w:firstLine="360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</w:t>
      </w:r>
      <w:r w:rsidRPr="00CF56B7">
        <w:rPr>
          <w:rFonts w:ascii="Times New Roman" w:hAnsi="Times New Roman" w:cs="Times New Roman"/>
          <w:color w:val="000000"/>
          <w:lang w:val="ru-RU"/>
        </w:rPr>
        <w:tab/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фотографије</w:t>
      </w:r>
      <w:r w:rsidRPr="00CF56B7">
        <w:rPr>
          <w:rFonts w:ascii="Times New Roman" w:hAnsi="Times New Roman" w:cs="Times New Roman"/>
          <w:noProof/>
          <w:color w:val="000000"/>
          <w:w w:val="23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места</w:t>
      </w:r>
      <w:r w:rsidRPr="00CF56B7">
        <w:rPr>
          <w:rFonts w:ascii="Times New Roman" w:hAnsi="Times New Roman" w:cs="Times New Roman"/>
          <w:noProof/>
          <w:color w:val="000000"/>
          <w:w w:val="23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извођења</w:t>
      </w:r>
      <w:r w:rsidRPr="00CF56B7">
        <w:rPr>
          <w:rFonts w:ascii="Times New Roman" w:hAnsi="Times New Roman" w:cs="Times New Roman"/>
          <w:noProof/>
          <w:color w:val="000000"/>
          <w:w w:val="23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јавног</w:t>
      </w:r>
      <w:r w:rsidRPr="00CF56B7">
        <w:rPr>
          <w:rFonts w:ascii="Times New Roman" w:hAnsi="Times New Roman" w:cs="Times New Roman"/>
          <w:noProof/>
          <w:color w:val="000000"/>
          <w:w w:val="23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рада</w:t>
      </w:r>
      <w:r w:rsidRPr="00CF56B7">
        <w:rPr>
          <w:rFonts w:ascii="Times New Roman" w:hAnsi="Times New Roman" w:cs="Times New Roman"/>
          <w:noProof/>
          <w:color w:val="000000"/>
          <w:w w:val="24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-</w:t>
      </w:r>
      <w:r w:rsidRPr="00CF56B7">
        <w:rPr>
          <w:rFonts w:ascii="Times New Roman" w:hAnsi="Times New Roman" w:cs="Times New Roman"/>
          <w:noProof/>
          <w:color w:val="000000"/>
          <w:w w:val="23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за</w:t>
      </w:r>
      <w:r w:rsidRPr="00CF56B7">
        <w:rPr>
          <w:rFonts w:ascii="Times New Roman" w:hAnsi="Times New Roman" w:cs="Times New Roman"/>
          <w:noProof/>
          <w:color w:val="000000"/>
          <w:w w:val="23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јавне</w:t>
      </w:r>
      <w:r w:rsidRPr="00CF56B7">
        <w:rPr>
          <w:rFonts w:ascii="Times New Roman" w:hAnsi="Times New Roman" w:cs="Times New Roman"/>
          <w:noProof/>
          <w:color w:val="000000"/>
          <w:w w:val="23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радове</w:t>
      </w:r>
      <w:r w:rsidRPr="00CF56B7">
        <w:rPr>
          <w:rFonts w:ascii="Times New Roman" w:hAnsi="Times New Roman" w:cs="Times New Roman"/>
          <w:noProof/>
          <w:color w:val="000000"/>
          <w:w w:val="23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који</w:t>
      </w:r>
      <w:r w:rsidRPr="00CF56B7">
        <w:rPr>
          <w:rFonts w:ascii="Times New Roman" w:hAnsi="Times New Roman" w:cs="Times New Roman"/>
          <w:noProof/>
          <w:color w:val="000000"/>
          <w:w w:val="23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се</w:t>
      </w:r>
      <w:r w:rsidRPr="00CF56B7">
        <w:rPr>
          <w:rFonts w:ascii="Times New Roman" w:hAnsi="Times New Roman" w:cs="Times New Roman"/>
          <w:noProof/>
          <w:color w:val="000000"/>
          <w:w w:val="23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спроводе</w:t>
      </w:r>
      <w:r w:rsidRPr="00CF56B7">
        <w:rPr>
          <w:rFonts w:ascii="Times New Roman" w:hAnsi="Times New Roman" w:cs="Times New Roman"/>
          <w:noProof/>
          <w:color w:val="000000"/>
          <w:w w:val="24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</w:t>
      </w:r>
    </w:p>
    <w:p w:rsidR="00016909" w:rsidRPr="00CF56B7" w:rsidRDefault="00016909" w:rsidP="005A76FB">
      <w:pPr>
        <w:spacing w:after="0" w:line="276" w:lineRule="exact"/>
        <w:ind w:left="67" w:firstLine="720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области</w:t>
      </w:r>
      <w:r w:rsidRPr="00CF56B7">
        <w:rPr>
          <w:rFonts w:ascii="Times New Roman" w:hAnsi="Times New Roman" w:cs="Times New Roman"/>
          <w:noProof/>
          <w:color w:val="000000"/>
          <w:w w:val="31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одржавања</w:t>
      </w:r>
      <w:r w:rsidRPr="00CF56B7">
        <w:rPr>
          <w:rFonts w:ascii="Times New Roman" w:hAnsi="Times New Roman" w:cs="Times New Roman"/>
          <w:noProof/>
          <w:color w:val="000000"/>
          <w:w w:val="30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и</w:t>
      </w:r>
      <w:r w:rsidRPr="00CF56B7">
        <w:rPr>
          <w:rFonts w:ascii="Times New Roman" w:hAnsi="Times New Roman" w:cs="Times New Roman"/>
          <w:noProof/>
          <w:color w:val="000000"/>
          <w:w w:val="31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заштите</w:t>
      </w:r>
      <w:r w:rsidRPr="00CF56B7">
        <w:rPr>
          <w:rFonts w:ascii="Times New Roman" w:hAnsi="Times New Roman" w:cs="Times New Roman"/>
          <w:noProof/>
          <w:color w:val="000000"/>
          <w:w w:val="30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животне</w:t>
      </w:r>
      <w:r w:rsidRPr="00CF56B7">
        <w:rPr>
          <w:rFonts w:ascii="Times New Roman" w:hAnsi="Times New Roman" w:cs="Times New Roman"/>
          <w:noProof/>
          <w:color w:val="000000"/>
          <w:w w:val="30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средине</w:t>
      </w:r>
      <w:r w:rsidRPr="00CF56B7">
        <w:rPr>
          <w:rFonts w:ascii="Times New Roman" w:hAnsi="Times New Roman" w:cs="Times New Roman"/>
          <w:noProof/>
          <w:color w:val="000000"/>
          <w:w w:val="30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и</w:t>
      </w:r>
      <w:r w:rsidRPr="00CF56B7">
        <w:rPr>
          <w:rFonts w:ascii="Times New Roman" w:hAnsi="Times New Roman" w:cs="Times New Roman"/>
          <w:noProof/>
          <w:color w:val="000000"/>
          <w:w w:val="31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природе</w:t>
      </w:r>
      <w:r w:rsidRPr="00CF56B7">
        <w:rPr>
          <w:rFonts w:ascii="Times New Roman" w:hAnsi="Times New Roman" w:cs="Times New Roman"/>
          <w:noProof/>
          <w:color w:val="000000"/>
          <w:w w:val="30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и</w:t>
      </w:r>
      <w:r w:rsidRPr="00CF56B7">
        <w:rPr>
          <w:rFonts w:ascii="Times New Roman" w:hAnsi="Times New Roman" w:cs="Times New Roman"/>
          <w:noProof/>
          <w:color w:val="000000"/>
          <w:w w:val="30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одржавања</w:t>
      </w:r>
      <w:r w:rsidRPr="00CF56B7">
        <w:rPr>
          <w:rFonts w:ascii="Times New Roman" w:hAnsi="Times New Roman" w:cs="Times New Roman"/>
          <w:noProof/>
          <w:color w:val="000000"/>
          <w:w w:val="30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и</w:t>
      </w:r>
    </w:p>
    <w:p w:rsidR="00016909" w:rsidRPr="00CF56B7" w:rsidRDefault="00016909" w:rsidP="005A76FB">
      <w:pPr>
        <w:spacing w:after="0" w:line="276" w:lineRule="exact"/>
        <w:ind w:left="67" w:firstLine="720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обнављања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јавне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инфраструктуре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(максимално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три</w:t>
      </w:r>
      <w:r w:rsidRPr="00CF56B7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фотографије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за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сваку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локацију);</w:t>
      </w:r>
    </w:p>
    <w:p w:rsidR="00016909" w:rsidRPr="00CF56B7" w:rsidRDefault="00016909" w:rsidP="005A76FB">
      <w:pPr>
        <w:tabs>
          <w:tab w:val="left" w:pos="787"/>
        </w:tabs>
        <w:spacing w:after="0" w:line="295" w:lineRule="exact"/>
        <w:ind w:left="67" w:firstLine="360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</w:t>
      </w:r>
      <w:r w:rsidRPr="00CF56B7">
        <w:rPr>
          <w:rFonts w:ascii="Times New Roman" w:hAnsi="Times New Roman" w:cs="Times New Roman"/>
          <w:color w:val="000000"/>
          <w:lang w:val="ru-RU"/>
        </w:rPr>
        <w:tab/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списак</w:t>
      </w:r>
      <w:r w:rsidRPr="00CF56B7">
        <w:rPr>
          <w:rFonts w:ascii="Times New Roman" w:hAnsi="Times New Roman" w:cs="Times New Roman"/>
          <w:noProof/>
          <w:color w:val="000000"/>
          <w:w w:val="16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лица</w:t>
      </w:r>
      <w:r w:rsidRPr="00CF56B7">
        <w:rPr>
          <w:rFonts w:ascii="Times New Roman" w:hAnsi="Times New Roman" w:cs="Times New Roman"/>
          <w:noProof/>
          <w:color w:val="000000"/>
          <w:w w:val="16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корисника</w:t>
      </w:r>
      <w:r w:rsidRPr="00CF56B7">
        <w:rPr>
          <w:rFonts w:ascii="Times New Roman" w:hAnsi="Times New Roman" w:cs="Times New Roman"/>
          <w:noProof/>
          <w:color w:val="000000"/>
          <w:w w:val="16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услуга</w:t>
      </w:r>
      <w:r w:rsidRPr="00CF56B7">
        <w:rPr>
          <w:rFonts w:ascii="Times New Roman" w:hAnsi="Times New Roman" w:cs="Times New Roman"/>
          <w:noProof/>
          <w:color w:val="000000"/>
          <w:w w:val="16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-</w:t>
      </w:r>
      <w:r w:rsidRPr="00CF56B7">
        <w:rPr>
          <w:rFonts w:ascii="Times New Roman" w:hAnsi="Times New Roman" w:cs="Times New Roman"/>
          <w:noProof/>
          <w:color w:val="000000"/>
          <w:w w:val="16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за</w:t>
      </w:r>
      <w:r w:rsidRPr="00CF56B7">
        <w:rPr>
          <w:rFonts w:ascii="Times New Roman" w:hAnsi="Times New Roman" w:cs="Times New Roman"/>
          <w:noProof/>
          <w:color w:val="000000"/>
          <w:w w:val="16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послодавац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a</w:t>
      </w:r>
      <w:r w:rsidRPr="00CF56B7">
        <w:rPr>
          <w:rFonts w:ascii="Times New Roman" w:hAnsi="Times New Roman" w:cs="Times New Roman"/>
          <w:noProof/>
          <w:color w:val="000000"/>
          <w:w w:val="16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-</w:t>
      </w:r>
      <w:r w:rsidRPr="00CF56B7">
        <w:rPr>
          <w:rFonts w:ascii="Times New Roman" w:hAnsi="Times New Roman" w:cs="Times New Roman"/>
          <w:noProof/>
          <w:color w:val="000000"/>
          <w:w w:val="16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извођач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a</w:t>
      </w:r>
      <w:r w:rsidRPr="00CF56B7">
        <w:rPr>
          <w:rFonts w:ascii="Times New Roman" w:hAnsi="Times New Roman" w:cs="Times New Roman"/>
          <w:noProof/>
          <w:color w:val="000000"/>
          <w:w w:val="16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јавног</w:t>
      </w:r>
      <w:r w:rsidRPr="00CF56B7">
        <w:rPr>
          <w:rFonts w:ascii="Times New Roman" w:hAnsi="Times New Roman" w:cs="Times New Roman"/>
          <w:noProof/>
          <w:color w:val="000000"/>
          <w:w w:val="16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рада</w:t>
      </w:r>
      <w:r w:rsidRPr="00CF56B7">
        <w:rPr>
          <w:rFonts w:ascii="Times New Roman" w:hAnsi="Times New Roman" w:cs="Times New Roman"/>
          <w:noProof/>
          <w:color w:val="000000"/>
          <w:w w:val="16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из</w:t>
      </w:r>
      <w:r w:rsidRPr="00CF56B7">
        <w:rPr>
          <w:rFonts w:ascii="Times New Roman" w:hAnsi="Times New Roman" w:cs="Times New Roman"/>
          <w:noProof/>
          <w:color w:val="000000"/>
          <w:w w:val="16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области</w:t>
      </w:r>
    </w:p>
    <w:p w:rsidR="00016909" w:rsidRPr="00CF56B7" w:rsidRDefault="00016909" w:rsidP="005A76FB">
      <w:pPr>
        <w:spacing w:after="0" w:line="273" w:lineRule="exact"/>
        <w:ind w:left="67" w:firstLine="720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социјалних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и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хуманитарних</w:t>
      </w:r>
      <w:r w:rsidRPr="00CF56B7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делатности</w:t>
      </w:r>
      <w:r w:rsidRPr="00CF56B7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и</w:t>
      </w:r>
    </w:p>
    <w:p w:rsidR="00016909" w:rsidRPr="00CF56B7" w:rsidRDefault="00016909" w:rsidP="005A76FB">
      <w:pPr>
        <w:tabs>
          <w:tab w:val="left" w:pos="787"/>
        </w:tabs>
        <w:spacing w:after="0" w:line="295" w:lineRule="exact"/>
        <w:ind w:left="67" w:firstLine="360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</w:t>
      </w:r>
      <w:r w:rsidRPr="00CF56B7">
        <w:rPr>
          <w:rFonts w:ascii="Times New Roman" w:hAnsi="Times New Roman" w:cs="Times New Roman"/>
          <w:color w:val="000000"/>
          <w:lang w:val="ru-RU"/>
        </w:rPr>
        <w:tab/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извод</w:t>
      </w:r>
      <w:r w:rsidRPr="00CF56B7">
        <w:rPr>
          <w:rFonts w:ascii="Times New Roman" w:hAnsi="Times New Roman" w:cs="Times New Roman"/>
          <w:noProof/>
          <w:color w:val="000000"/>
          <w:w w:val="22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из</w:t>
      </w:r>
      <w:r w:rsidRPr="00CF56B7">
        <w:rPr>
          <w:rFonts w:ascii="Times New Roman" w:hAnsi="Times New Roman" w:cs="Times New Roman"/>
          <w:noProof/>
          <w:color w:val="000000"/>
          <w:w w:val="22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појединачне</w:t>
      </w:r>
      <w:r w:rsidRPr="00CF56B7">
        <w:rPr>
          <w:rFonts w:ascii="Times New Roman" w:hAnsi="Times New Roman" w:cs="Times New Roman"/>
          <w:noProof/>
          <w:color w:val="000000"/>
          <w:w w:val="22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пореске</w:t>
      </w:r>
      <w:r w:rsidRPr="00CF56B7">
        <w:rPr>
          <w:rFonts w:ascii="Times New Roman" w:hAnsi="Times New Roman" w:cs="Times New Roman"/>
          <w:noProof/>
          <w:color w:val="000000"/>
          <w:w w:val="22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пријаве</w:t>
      </w:r>
      <w:r w:rsidRPr="00CF56B7">
        <w:rPr>
          <w:rFonts w:ascii="Times New Roman" w:hAnsi="Times New Roman" w:cs="Times New Roman"/>
          <w:noProof/>
          <w:color w:val="000000"/>
          <w:w w:val="22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</w:t>
      </w:r>
      <w:r w:rsidRPr="00CF56B7">
        <w:rPr>
          <w:rFonts w:ascii="Times New Roman" w:hAnsi="Times New Roman" w:cs="Times New Roman"/>
          <w:noProof/>
          <w:color w:val="000000"/>
          <w:w w:val="22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обрачунатим</w:t>
      </w:r>
      <w:r w:rsidRPr="00CF56B7">
        <w:rPr>
          <w:rFonts w:ascii="Times New Roman" w:hAnsi="Times New Roman" w:cs="Times New Roman"/>
          <w:noProof/>
          <w:color w:val="000000"/>
          <w:w w:val="22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порезима</w:t>
      </w:r>
      <w:r w:rsidRPr="00CF56B7">
        <w:rPr>
          <w:rFonts w:ascii="Times New Roman" w:hAnsi="Times New Roman" w:cs="Times New Roman"/>
          <w:noProof/>
          <w:color w:val="000000"/>
          <w:w w:val="22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и</w:t>
      </w:r>
      <w:r w:rsidRPr="00CF56B7">
        <w:rPr>
          <w:rFonts w:ascii="Times New Roman" w:hAnsi="Times New Roman" w:cs="Times New Roman"/>
          <w:noProof/>
          <w:color w:val="000000"/>
          <w:w w:val="22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доприносима</w:t>
      </w:r>
    </w:p>
    <w:p w:rsidR="00016909" w:rsidRPr="00CF56B7" w:rsidRDefault="00016909" w:rsidP="005A76FB">
      <w:pPr>
        <w:spacing w:after="0" w:line="274" w:lineRule="exact"/>
        <w:ind w:left="67" w:firstLine="720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(ППП</w:t>
      </w:r>
      <w:r w:rsidRPr="00CF56B7">
        <w:rPr>
          <w:rFonts w:ascii="Times New Roman" w:hAnsi="Times New Roman" w:cs="Times New Roman"/>
          <w:noProof/>
          <w:color w:val="000000"/>
          <w:w w:val="18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ПД),</w:t>
      </w:r>
      <w:r w:rsidRPr="00CF56B7">
        <w:rPr>
          <w:rFonts w:ascii="Times New Roman" w:hAnsi="Times New Roman" w:cs="Times New Roman"/>
          <w:noProof/>
          <w:color w:val="000000"/>
          <w:w w:val="18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штампан</w:t>
      </w:r>
      <w:r w:rsidRPr="00CF56B7">
        <w:rPr>
          <w:rFonts w:ascii="Times New Roman" w:hAnsi="Times New Roman" w:cs="Times New Roman"/>
          <w:noProof/>
          <w:color w:val="000000"/>
          <w:w w:val="18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из</w:t>
      </w:r>
      <w:r w:rsidRPr="00CF56B7">
        <w:rPr>
          <w:rFonts w:ascii="Times New Roman" w:hAnsi="Times New Roman" w:cs="Times New Roman"/>
          <w:noProof/>
          <w:color w:val="000000"/>
          <w:w w:val="18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електронске</w:t>
      </w:r>
      <w:r w:rsidRPr="00CF56B7">
        <w:rPr>
          <w:rFonts w:ascii="Times New Roman" w:hAnsi="Times New Roman" w:cs="Times New Roman"/>
          <w:noProof/>
          <w:color w:val="000000"/>
          <w:w w:val="179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базе</w:t>
      </w:r>
      <w:r w:rsidRPr="00CF56B7">
        <w:rPr>
          <w:rFonts w:ascii="Times New Roman" w:hAnsi="Times New Roman" w:cs="Times New Roman"/>
          <w:noProof/>
          <w:color w:val="000000"/>
          <w:w w:val="179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података</w:t>
      </w:r>
      <w:r w:rsidRPr="00CF56B7">
        <w:rPr>
          <w:rFonts w:ascii="Times New Roman" w:hAnsi="Times New Roman" w:cs="Times New Roman"/>
          <w:noProof/>
          <w:color w:val="000000"/>
          <w:w w:val="18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Пореске</w:t>
      </w:r>
      <w:r w:rsidRPr="00CF56B7">
        <w:rPr>
          <w:rFonts w:ascii="Times New Roman" w:hAnsi="Times New Roman" w:cs="Times New Roman"/>
          <w:noProof/>
          <w:color w:val="000000"/>
          <w:w w:val="18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управе</w:t>
      </w:r>
      <w:r w:rsidRPr="00CF56B7">
        <w:rPr>
          <w:rFonts w:ascii="Times New Roman" w:hAnsi="Times New Roman" w:cs="Times New Roman"/>
          <w:noProof/>
          <w:color w:val="000000"/>
          <w:w w:val="18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(ЕБП-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ПУРС),</w:t>
      </w:r>
    </w:p>
    <w:p w:rsidR="00016909" w:rsidRPr="00CF56B7" w:rsidRDefault="00016909" w:rsidP="005A76FB">
      <w:pPr>
        <w:spacing w:after="0" w:line="276" w:lineRule="exact"/>
        <w:ind w:left="67" w:firstLine="720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оверен</w:t>
      </w:r>
      <w:r w:rsidRPr="00CF56B7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од</w:t>
      </w:r>
      <w:r w:rsidRPr="00CF56B7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стране</w:t>
      </w:r>
      <w:r w:rsidRPr="00CF56B7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послодаваца,</w:t>
      </w:r>
      <w:r w:rsidRPr="00CF56B7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за</w:t>
      </w:r>
      <w:r w:rsidRPr="00CF56B7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пријаву</w:t>
      </w:r>
      <w:r w:rsidRPr="00CF56B7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поднету</w:t>
      </w:r>
      <w:r w:rsidRPr="00CF56B7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</w:t>
      </w:r>
      <w:r w:rsidRPr="00CF56B7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месецу</w:t>
      </w:r>
      <w:r w:rsidRPr="00CF56B7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који</w:t>
      </w:r>
      <w:r w:rsidRPr="00CF56B7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претходи</w:t>
      </w:r>
      <w:r w:rsidRPr="00CF56B7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месецу</w:t>
      </w:r>
      <w:r w:rsidRPr="00CF56B7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</w:t>
      </w:r>
    </w:p>
    <w:p w:rsidR="00016909" w:rsidRPr="00CF56B7" w:rsidRDefault="00016909" w:rsidP="005A76FB">
      <w:pPr>
        <w:spacing w:after="0" w:line="276" w:lineRule="exact"/>
        <w:ind w:left="67" w:firstLine="720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коме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је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поднет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захтев.</w:t>
      </w:r>
    </w:p>
    <w:p w:rsidR="00016909" w:rsidRPr="00CF56B7" w:rsidRDefault="00016909" w:rsidP="005A76FB">
      <w:pPr>
        <w:spacing w:after="0" w:line="240" w:lineRule="exact"/>
        <w:ind w:left="67" w:firstLine="720"/>
        <w:rPr>
          <w:rFonts w:ascii="Times New Roman" w:hAnsi="Times New Roman" w:cs="Times New Roman"/>
          <w:lang w:val="ru-RU"/>
        </w:rPr>
      </w:pPr>
    </w:p>
    <w:p w:rsidR="00016909" w:rsidRPr="00CF56B7" w:rsidRDefault="00016909" w:rsidP="005A76FB">
      <w:pPr>
        <w:spacing w:after="0" w:line="312" w:lineRule="exact"/>
        <w:ind w:left="67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Уколико</w:t>
      </w:r>
      <w:r w:rsidRPr="00CF56B7">
        <w:rPr>
          <w:rFonts w:ascii="Times New Roman" w:hAnsi="Times New Roman" w:cs="Times New Roman"/>
          <w:noProof/>
          <w:color w:val="000000"/>
          <w:w w:val="21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послодавац</w:t>
      </w:r>
      <w:r w:rsidRPr="00CF56B7">
        <w:rPr>
          <w:rFonts w:ascii="Times New Roman" w:hAnsi="Times New Roman" w:cs="Times New Roman"/>
          <w:noProof/>
          <w:color w:val="000000"/>
          <w:w w:val="22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-</w:t>
      </w:r>
      <w:r w:rsidRPr="00CF56B7">
        <w:rPr>
          <w:rFonts w:ascii="Times New Roman" w:hAnsi="Times New Roman" w:cs="Times New Roman"/>
          <w:noProof/>
          <w:color w:val="000000"/>
          <w:w w:val="21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извођач</w:t>
      </w:r>
      <w:r w:rsidRPr="00CF56B7">
        <w:rPr>
          <w:rFonts w:ascii="Times New Roman" w:hAnsi="Times New Roman" w:cs="Times New Roman"/>
          <w:noProof/>
          <w:color w:val="000000"/>
          <w:w w:val="21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јавног</w:t>
      </w:r>
      <w:r w:rsidRPr="00CF56B7">
        <w:rPr>
          <w:rFonts w:ascii="Times New Roman" w:hAnsi="Times New Roman" w:cs="Times New Roman"/>
          <w:noProof/>
          <w:color w:val="000000"/>
          <w:w w:val="21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рада</w:t>
      </w:r>
      <w:r w:rsidRPr="00CF56B7">
        <w:rPr>
          <w:rFonts w:ascii="Times New Roman" w:hAnsi="Times New Roman" w:cs="Times New Roman"/>
          <w:noProof/>
          <w:color w:val="000000"/>
          <w:w w:val="21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организује</w:t>
      </w:r>
      <w:r w:rsidRPr="00CF56B7">
        <w:rPr>
          <w:rFonts w:ascii="Times New Roman" w:hAnsi="Times New Roman" w:cs="Times New Roman"/>
          <w:noProof/>
          <w:color w:val="000000"/>
          <w:w w:val="21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обуку,</w:t>
      </w:r>
      <w:r w:rsidRPr="00CF56B7">
        <w:rPr>
          <w:rFonts w:ascii="Times New Roman" w:hAnsi="Times New Roman" w:cs="Times New Roman"/>
          <w:noProof/>
          <w:color w:val="000000"/>
          <w:w w:val="21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неопходно</w:t>
      </w:r>
      <w:r w:rsidRPr="00CF56B7">
        <w:rPr>
          <w:rFonts w:ascii="Times New Roman" w:hAnsi="Times New Roman" w:cs="Times New Roman"/>
          <w:noProof/>
          <w:color w:val="000000"/>
          <w:w w:val="21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је</w:t>
      </w:r>
      <w:r w:rsidRPr="00CF56B7">
        <w:rPr>
          <w:rFonts w:ascii="Times New Roman" w:hAnsi="Times New Roman" w:cs="Times New Roman"/>
          <w:noProof/>
          <w:color w:val="000000"/>
          <w:w w:val="21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приложити</w:t>
      </w:r>
    </w:p>
    <w:p w:rsidR="00016909" w:rsidRPr="00CF56B7" w:rsidRDefault="00016909" w:rsidP="005A76FB">
      <w:pPr>
        <w:spacing w:after="0" w:line="276" w:lineRule="exact"/>
        <w:ind w:left="67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интерни</w:t>
      </w:r>
      <w:r w:rsidRPr="00CF56B7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програм</w:t>
      </w:r>
      <w:r w:rsidRPr="00CF56B7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обуке</w:t>
      </w:r>
      <w:r w:rsidRPr="00CF56B7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послодавца</w:t>
      </w:r>
      <w:r w:rsidRPr="00CF56B7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-</w:t>
      </w:r>
      <w:r w:rsidRPr="00CF56B7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извођача</w:t>
      </w:r>
      <w:r w:rsidRPr="00CF56B7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јавног</w:t>
      </w:r>
      <w:r w:rsidRPr="00CF56B7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рада</w:t>
      </w:r>
      <w:r w:rsidRPr="00CF56B7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или</w:t>
      </w:r>
      <w:r w:rsidRPr="00CF56B7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програм</w:t>
      </w:r>
      <w:r w:rsidRPr="00CF56B7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образовне</w:t>
      </w:r>
      <w:r w:rsidRPr="00CF56B7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установе</w:t>
      </w:r>
    </w:p>
    <w:p w:rsidR="00016909" w:rsidRPr="00CF56B7" w:rsidRDefault="00016909" w:rsidP="005A76FB">
      <w:pPr>
        <w:spacing w:after="0" w:line="276" w:lineRule="exact"/>
        <w:ind w:left="67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на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прописаном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обрасцу</w:t>
      </w:r>
      <w:r w:rsidRPr="00CF56B7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Националне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службе,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као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и</w:t>
      </w:r>
      <w:r w:rsidRPr="00CF56B7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биографију</w:t>
      </w:r>
      <w:r w:rsidRPr="00CF56B7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инструктора/предавача.</w:t>
      </w:r>
    </w:p>
    <w:p w:rsidR="00016909" w:rsidRPr="00CF56B7" w:rsidRDefault="00016909" w:rsidP="005A76FB">
      <w:pPr>
        <w:spacing w:after="0" w:line="240" w:lineRule="exact"/>
        <w:ind w:left="67"/>
        <w:rPr>
          <w:rFonts w:ascii="Times New Roman" w:hAnsi="Times New Roman" w:cs="Times New Roman"/>
          <w:lang w:val="ru-RU"/>
        </w:rPr>
      </w:pPr>
    </w:p>
    <w:p w:rsidR="00016909" w:rsidRPr="00CF56B7" w:rsidRDefault="00016909" w:rsidP="005A76FB">
      <w:pPr>
        <w:spacing w:after="0" w:line="312" w:lineRule="exact"/>
        <w:ind w:left="67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Национална</w:t>
      </w:r>
      <w:r w:rsidRPr="00CF56B7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служба</w:t>
      </w:r>
      <w:r w:rsidRPr="00CF56B7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и</w:t>
      </w:r>
      <w:r w:rsidRPr="00CF56B7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Општина</w:t>
      </w:r>
      <w:r w:rsidRPr="00CF56B7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задржавају</w:t>
      </w:r>
      <w:r w:rsidRPr="00CF56B7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право</w:t>
      </w:r>
      <w:r w:rsidRPr="00CF56B7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да</w:t>
      </w:r>
      <w:r w:rsidRPr="00CF56B7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траже</w:t>
      </w:r>
      <w:r w:rsidRPr="00CF56B7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и</w:t>
      </w:r>
      <w:r w:rsidRPr="00CF56B7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друге</w:t>
      </w:r>
      <w:r w:rsidRPr="00CF56B7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доказе</w:t>
      </w:r>
      <w:r w:rsidRPr="00CF56B7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и</w:t>
      </w:r>
      <w:r w:rsidRPr="00CF56B7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документацију</w:t>
      </w:r>
    </w:p>
    <w:p w:rsidR="00016909" w:rsidRPr="00CF56B7" w:rsidRDefault="00016909" w:rsidP="005A76FB">
      <w:pPr>
        <w:spacing w:after="0" w:line="276" w:lineRule="exact"/>
        <w:ind w:left="67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од</w:t>
      </w:r>
      <w:r w:rsidRPr="00CF56B7">
        <w:rPr>
          <w:rFonts w:ascii="Times New Roman" w:hAnsi="Times New Roman" w:cs="Times New Roman"/>
          <w:noProof/>
          <w:color w:val="000000"/>
          <w:w w:val="19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значаја</w:t>
      </w:r>
      <w:r w:rsidRPr="00CF56B7">
        <w:rPr>
          <w:rFonts w:ascii="Times New Roman" w:hAnsi="Times New Roman" w:cs="Times New Roman"/>
          <w:noProof/>
          <w:color w:val="000000"/>
          <w:w w:val="19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за</w:t>
      </w:r>
      <w:r w:rsidRPr="00CF56B7">
        <w:rPr>
          <w:rFonts w:ascii="Times New Roman" w:hAnsi="Times New Roman" w:cs="Times New Roman"/>
          <w:noProof/>
          <w:color w:val="000000"/>
          <w:w w:val="19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спровођење</w:t>
      </w:r>
      <w:r w:rsidRPr="00CF56B7">
        <w:rPr>
          <w:rFonts w:ascii="Times New Roman" w:hAnsi="Times New Roman" w:cs="Times New Roman"/>
          <w:noProof/>
          <w:color w:val="000000"/>
          <w:w w:val="19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поступка</w:t>
      </w:r>
      <w:r w:rsidRPr="00CF56B7">
        <w:rPr>
          <w:rFonts w:ascii="Times New Roman" w:hAnsi="Times New Roman" w:cs="Times New Roman"/>
          <w:noProof/>
          <w:color w:val="000000"/>
          <w:w w:val="19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одлучивања</w:t>
      </w:r>
      <w:r w:rsidRPr="00CF56B7">
        <w:rPr>
          <w:rFonts w:ascii="Times New Roman" w:hAnsi="Times New Roman" w:cs="Times New Roman"/>
          <w:noProof/>
          <w:color w:val="000000"/>
          <w:w w:val="19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</w:t>
      </w:r>
      <w:r w:rsidRPr="00CF56B7">
        <w:rPr>
          <w:rFonts w:ascii="Times New Roman" w:hAnsi="Times New Roman" w:cs="Times New Roman"/>
          <w:noProof/>
          <w:color w:val="000000"/>
          <w:w w:val="19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одобравању</w:t>
      </w:r>
      <w:r w:rsidRPr="00CF56B7">
        <w:rPr>
          <w:rFonts w:ascii="Times New Roman" w:hAnsi="Times New Roman" w:cs="Times New Roman"/>
          <w:noProof/>
          <w:color w:val="000000"/>
          <w:w w:val="189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средстава</w:t>
      </w:r>
      <w:r w:rsidRPr="00CF56B7">
        <w:rPr>
          <w:rFonts w:ascii="Times New Roman" w:hAnsi="Times New Roman" w:cs="Times New Roman"/>
          <w:noProof/>
          <w:color w:val="000000"/>
          <w:w w:val="19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за</w:t>
      </w:r>
      <w:r w:rsidRPr="00CF56B7">
        <w:rPr>
          <w:rFonts w:ascii="Times New Roman" w:hAnsi="Times New Roman" w:cs="Times New Roman"/>
          <w:noProof/>
          <w:color w:val="000000"/>
          <w:w w:val="19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спровођење</w:t>
      </w:r>
    </w:p>
    <w:p w:rsidR="00016909" w:rsidRPr="00CF56B7" w:rsidRDefault="00016909" w:rsidP="005A76FB">
      <w:pPr>
        <w:spacing w:after="0" w:line="276" w:lineRule="exact"/>
        <w:ind w:left="67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јавних</w:t>
      </w:r>
      <w:r w:rsidRPr="00CF56B7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радова.</w:t>
      </w:r>
    </w:p>
    <w:p w:rsidR="00016909" w:rsidRPr="00CF56B7" w:rsidRDefault="00016909" w:rsidP="005A76FB">
      <w:pPr>
        <w:spacing w:after="0" w:line="240" w:lineRule="exact"/>
        <w:ind w:left="67"/>
        <w:rPr>
          <w:rFonts w:ascii="Times New Roman" w:hAnsi="Times New Roman" w:cs="Times New Roman"/>
          <w:lang w:val="ru-RU"/>
        </w:rPr>
      </w:pPr>
    </w:p>
    <w:p w:rsidR="00016909" w:rsidRPr="00CF56B7" w:rsidRDefault="00016909" w:rsidP="005A76FB">
      <w:pPr>
        <w:spacing w:after="0" w:line="240" w:lineRule="exact"/>
        <w:ind w:left="67"/>
        <w:rPr>
          <w:rFonts w:ascii="Times New Roman" w:hAnsi="Times New Roman" w:cs="Times New Roman"/>
          <w:lang w:val="ru-RU"/>
        </w:rPr>
      </w:pPr>
    </w:p>
    <w:p w:rsidR="00016909" w:rsidRPr="00CF56B7" w:rsidRDefault="00016909" w:rsidP="005A76FB">
      <w:pPr>
        <w:spacing w:after="0" w:line="353" w:lineRule="exact"/>
        <w:ind w:left="67" w:firstLine="3238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b/>
          <w:bCs/>
          <w:noProof/>
          <w:color w:val="000000"/>
          <w:spacing w:val="-1"/>
          <w:w w:val="95"/>
          <w:sz w:val="24"/>
          <w:szCs w:val="24"/>
        </w:rPr>
        <w:t>V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w w:val="95"/>
          <w:sz w:val="24"/>
          <w:szCs w:val="24"/>
          <w:lang w:val="ru-RU"/>
        </w:rPr>
        <w:t>ДОНОШЕЊЕ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-1"/>
          <w:w w:val="95"/>
          <w:sz w:val="24"/>
          <w:szCs w:val="24"/>
          <w:lang w:val="ru-RU"/>
        </w:rPr>
        <w:t>ОДЛУКЕ</w:t>
      </w:r>
    </w:p>
    <w:p w:rsidR="00016909" w:rsidRPr="00CF56B7" w:rsidRDefault="00016909" w:rsidP="005A76FB">
      <w:pPr>
        <w:spacing w:after="0" w:line="240" w:lineRule="exact"/>
        <w:ind w:left="67" w:firstLine="3238"/>
        <w:rPr>
          <w:rFonts w:ascii="Times New Roman" w:hAnsi="Times New Roman" w:cs="Times New Roman"/>
          <w:lang w:val="ru-RU"/>
        </w:rPr>
      </w:pPr>
    </w:p>
    <w:p w:rsidR="00016909" w:rsidRPr="00CF56B7" w:rsidRDefault="00016909" w:rsidP="005A76FB">
      <w:pPr>
        <w:spacing w:after="0" w:line="308" w:lineRule="exact"/>
        <w:ind w:left="67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Одлука</w:t>
      </w:r>
      <w:r w:rsidRPr="00CF56B7">
        <w:rPr>
          <w:rFonts w:ascii="Times New Roman" w:hAnsi="Times New Roman" w:cs="Times New Roman"/>
          <w:noProof/>
          <w:color w:val="000000"/>
          <w:w w:val="15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</w:t>
      </w:r>
      <w:r w:rsidRPr="00CF56B7">
        <w:rPr>
          <w:rFonts w:ascii="Times New Roman" w:hAnsi="Times New Roman" w:cs="Times New Roman"/>
          <w:noProof/>
          <w:color w:val="000000"/>
          <w:w w:val="16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одобравању</w:t>
      </w:r>
      <w:r w:rsidRPr="00CF56B7">
        <w:rPr>
          <w:rFonts w:ascii="Times New Roman" w:hAnsi="Times New Roman" w:cs="Times New Roman"/>
          <w:noProof/>
          <w:color w:val="000000"/>
          <w:spacing w:val="2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средстава</w:t>
      </w:r>
      <w:r w:rsidRPr="00CF56B7">
        <w:rPr>
          <w:rFonts w:ascii="Times New Roman" w:hAnsi="Times New Roman" w:cs="Times New Roman"/>
          <w:noProof/>
          <w:color w:val="000000"/>
          <w:w w:val="15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за</w:t>
      </w:r>
      <w:r w:rsidRPr="00CF56B7">
        <w:rPr>
          <w:rFonts w:ascii="Times New Roman" w:hAnsi="Times New Roman" w:cs="Times New Roman"/>
          <w:noProof/>
          <w:color w:val="000000"/>
          <w:w w:val="16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спровођење</w:t>
      </w:r>
      <w:r w:rsidRPr="00CF56B7">
        <w:rPr>
          <w:rFonts w:ascii="Times New Roman" w:hAnsi="Times New Roman" w:cs="Times New Roman"/>
          <w:noProof/>
          <w:color w:val="000000"/>
          <w:w w:val="15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јавног</w:t>
      </w:r>
      <w:r w:rsidRPr="00CF56B7">
        <w:rPr>
          <w:rFonts w:ascii="Times New Roman" w:hAnsi="Times New Roman" w:cs="Times New Roman"/>
          <w:noProof/>
          <w:color w:val="000000"/>
          <w:w w:val="15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рада</w:t>
      </w:r>
      <w:r w:rsidRPr="00CF56B7">
        <w:rPr>
          <w:rFonts w:ascii="Times New Roman" w:hAnsi="Times New Roman" w:cs="Times New Roman"/>
          <w:noProof/>
          <w:color w:val="000000"/>
          <w:w w:val="16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доноси</w:t>
      </w:r>
      <w:r w:rsidRPr="00CF56B7">
        <w:rPr>
          <w:rFonts w:ascii="Times New Roman" w:hAnsi="Times New Roman" w:cs="Times New Roman"/>
          <w:noProof/>
          <w:color w:val="000000"/>
          <w:w w:val="16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се</w:t>
      </w:r>
      <w:r w:rsidRPr="00CF56B7">
        <w:rPr>
          <w:rFonts w:ascii="Times New Roman" w:hAnsi="Times New Roman" w:cs="Times New Roman"/>
          <w:noProof/>
          <w:color w:val="000000"/>
          <w:w w:val="15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на</w:t>
      </w:r>
      <w:r w:rsidRPr="00CF56B7">
        <w:rPr>
          <w:rFonts w:ascii="Times New Roman" w:hAnsi="Times New Roman" w:cs="Times New Roman"/>
          <w:noProof/>
          <w:color w:val="000000"/>
          <w:w w:val="16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основу</w:t>
      </w:r>
      <w:r w:rsidRPr="00CF56B7">
        <w:rPr>
          <w:rFonts w:ascii="Times New Roman" w:hAnsi="Times New Roman" w:cs="Times New Roman"/>
          <w:noProof/>
          <w:color w:val="000000"/>
          <w:spacing w:val="2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бодовне</w:t>
      </w:r>
    </w:p>
    <w:p w:rsidR="00016909" w:rsidRPr="00CF56B7" w:rsidRDefault="00016909" w:rsidP="005A76FB">
      <w:pPr>
        <w:spacing w:after="0" w:line="276" w:lineRule="exact"/>
        <w:ind w:left="67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листе,</w:t>
      </w:r>
      <w:r w:rsidRPr="00CF56B7">
        <w:rPr>
          <w:rFonts w:ascii="Times New Roman" w:hAnsi="Times New Roman" w:cs="Times New Roman"/>
          <w:noProof/>
          <w:color w:val="000000"/>
          <w:w w:val="24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а</w:t>
      </w:r>
      <w:r w:rsidRPr="00CF56B7">
        <w:rPr>
          <w:rFonts w:ascii="Times New Roman" w:hAnsi="Times New Roman" w:cs="Times New Roman"/>
          <w:noProof/>
          <w:color w:val="000000"/>
          <w:w w:val="24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након</w:t>
      </w:r>
      <w:r w:rsidRPr="00CF56B7">
        <w:rPr>
          <w:rFonts w:ascii="Times New Roman" w:hAnsi="Times New Roman" w:cs="Times New Roman"/>
          <w:noProof/>
          <w:color w:val="000000"/>
          <w:w w:val="24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провере</w:t>
      </w:r>
      <w:r w:rsidRPr="00CF56B7">
        <w:rPr>
          <w:rFonts w:ascii="Times New Roman" w:hAnsi="Times New Roman" w:cs="Times New Roman"/>
          <w:noProof/>
          <w:color w:val="000000"/>
          <w:w w:val="24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испуњености</w:t>
      </w:r>
      <w:r w:rsidRPr="00CF56B7">
        <w:rPr>
          <w:rFonts w:ascii="Times New Roman" w:hAnsi="Times New Roman" w:cs="Times New Roman"/>
          <w:noProof/>
          <w:color w:val="000000"/>
          <w:w w:val="25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услова</w:t>
      </w:r>
      <w:r w:rsidRPr="00CF56B7">
        <w:rPr>
          <w:rFonts w:ascii="Times New Roman" w:hAnsi="Times New Roman" w:cs="Times New Roman"/>
          <w:noProof/>
          <w:color w:val="000000"/>
          <w:w w:val="24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из</w:t>
      </w:r>
      <w:r w:rsidRPr="00CF56B7">
        <w:rPr>
          <w:rFonts w:ascii="Times New Roman" w:hAnsi="Times New Roman" w:cs="Times New Roman"/>
          <w:noProof/>
          <w:color w:val="000000"/>
          <w:w w:val="24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јавног</w:t>
      </w:r>
      <w:r w:rsidRPr="00CF56B7">
        <w:rPr>
          <w:rFonts w:ascii="Times New Roman" w:hAnsi="Times New Roman" w:cs="Times New Roman"/>
          <w:noProof/>
          <w:color w:val="000000"/>
          <w:w w:val="24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конкурса</w:t>
      </w:r>
      <w:r w:rsidRPr="00CF56B7">
        <w:rPr>
          <w:rFonts w:ascii="Times New Roman" w:hAnsi="Times New Roman" w:cs="Times New Roman"/>
          <w:noProof/>
          <w:color w:val="000000"/>
          <w:w w:val="24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и</w:t>
      </w:r>
      <w:r w:rsidRPr="00CF56B7">
        <w:rPr>
          <w:rFonts w:ascii="Times New Roman" w:hAnsi="Times New Roman" w:cs="Times New Roman"/>
          <w:noProof/>
          <w:color w:val="000000"/>
          <w:w w:val="24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бодовања</w:t>
      </w:r>
      <w:r w:rsidRPr="00CF56B7">
        <w:rPr>
          <w:rFonts w:ascii="Times New Roman" w:hAnsi="Times New Roman" w:cs="Times New Roman"/>
          <w:noProof/>
          <w:color w:val="000000"/>
          <w:w w:val="24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поднете</w:t>
      </w:r>
    </w:p>
    <w:p w:rsidR="00016909" w:rsidRPr="00CF56B7" w:rsidRDefault="00016909" w:rsidP="005A76FB">
      <w:pPr>
        <w:spacing w:after="0" w:line="276" w:lineRule="exact"/>
        <w:ind w:left="67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пријаве,</w:t>
      </w:r>
      <w:r w:rsidRPr="00CF56B7">
        <w:rPr>
          <w:rFonts w:ascii="Times New Roman" w:hAnsi="Times New Roman" w:cs="Times New Roman"/>
          <w:noProof/>
          <w:color w:val="000000"/>
          <w:w w:val="16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односно</w:t>
      </w:r>
      <w:r w:rsidRPr="00CF56B7">
        <w:rPr>
          <w:rFonts w:ascii="Times New Roman" w:hAnsi="Times New Roman" w:cs="Times New Roman"/>
          <w:noProof/>
          <w:color w:val="000000"/>
          <w:w w:val="16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приложене</w:t>
      </w:r>
      <w:r w:rsidRPr="00CF56B7">
        <w:rPr>
          <w:rFonts w:ascii="Times New Roman" w:hAnsi="Times New Roman" w:cs="Times New Roman"/>
          <w:noProof/>
          <w:color w:val="000000"/>
          <w:w w:val="16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документације</w:t>
      </w:r>
      <w:r w:rsidRPr="00CF56B7">
        <w:rPr>
          <w:rFonts w:ascii="Times New Roman" w:hAnsi="Times New Roman" w:cs="Times New Roman"/>
          <w:noProof/>
          <w:color w:val="000000"/>
          <w:w w:val="16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послодавца</w:t>
      </w:r>
      <w:r w:rsidRPr="00CF56B7">
        <w:rPr>
          <w:rFonts w:ascii="Times New Roman" w:hAnsi="Times New Roman" w:cs="Times New Roman"/>
          <w:noProof/>
          <w:color w:val="000000"/>
          <w:w w:val="17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-</w:t>
      </w:r>
      <w:r w:rsidRPr="00CF56B7">
        <w:rPr>
          <w:rFonts w:ascii="Times New Roman" w:hAnsi="Times New Roman" w:cs="Times New Roman"/>
          <w:noProof/>
          <w:color w:val="000000"/>
          <w:w w:val="16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извођача</w:t>
      </w:r>
      <w:r w:rsidRPr="00CF56B7">
        <w:rPr>
          <w:rFonts w:ascii="Times New Roman" w:hAnsi="Times New Roman" w:cs="Times New Roman"/>
          <w:noProof/>
          <w:color w:val="000000"/>
          <w:w w:val="16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јавног</w:t>
      </w:r>
      <w:r w:rsidRPr="00CF56B7">
        <w:rPr>
          <w:rFonts w:ascii="Times New Roman" w:hAnsi="Times New Roman" w:cs="Times New Roman"/>
          <w:noProof/>
          <w:color w:val="000000"/>
          <w:w w:val="16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рада</w:t>
      </w:r>
      <w:r w:rsidRPr="00CF56B7">
        <w:rPr>
          <w:rFonts w:ascii="Times New Roman" w:hAnsi="Times New Roman" w:cs="Times New Roman"/>
          <w:noProof/>
          <w:color w:val="000000"/>
          <w:w w:val="16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од</w:t>
      </w:r>
      <w:r w:rsidRPr="00CF56B7">
        <w:rPr>
          <w:rFonts w:ascii="Times New Roman" w:hAnsi="Times New Roman" w:cs="Times New Roman"/>
          <w:noProof/>
          <w:color w:val="000000"/>
          <w:w w:val="16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стране</w:t>
      </w:r>
    </w:p>
    <w:p w:rsidR="00016909" w:rsidRPr="00CF56B7" w:rsidRDefault="00016909" w:rsidP="005A76FB">
      <w:pPr>
        <w:spacing w:after="0" w:line="276" w:lineRule="exact"/>
        <w:ind w:left="67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Националне</w:t>
      </w:r>
      <w:r w:rsidRPr="00CF56B7">
        <w:rPr>
          <w:rFonts w:ascii="Times New Roman" w:hAnsi="Times New Roman" w:cs="Times New Roman"/>
          <w:noProof/>
          <w:color w:val="000000"/>
          <w:w w:val="16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службе,</w:t>
      </w:r>
      <w:r w:rsidRPr="00CF56B7">
        <w:rPr>
          <w:rFonts w:ascii="Times New Roman" w:hAnsi="Times New Roman" w:cs="Times New Roman"/>
          <w:noProof/>
          <w:color w:val="000000"/>
          <w:w w:val="16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као</w:t>
      </w:r>
      <w:r w:rsidRPr="00CF56B7">
        <w:rPr>
          <w:rFonts w:ascii="Times New Roman" w:hAnsi="Times New Roman" w:cs="Times New Roman"/>
          <w:noProof/>
          <w:color w:val="000000"/>
          <w:w w:val="16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и</w:t>
      </w:r>
      <w:r w:rsidRPr="00CF56B7">
        <w:rPr>
          <w:rFonts w:ascii="Times New Roman" w:hAnsi="Times New Roman" w:cs="Times New Roman"/>
          <w:noProof/>
          <w:color w:val="000000"/>
          <w:w w:val="16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мишљења</w:t>
      </w:r>
      <w:r w:rsidRPr="00CF56B7">
        <w:rPr>
          <w:rFonts w:ascii="Times New Roman" w:hAnsi="Times New Roman" w:cs="Times New Roman"/>
          <w:noProof/>
          <w:color w:val="000000"/>
          <w:w w:val="16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Локалног</w:t>
      </w:r>
      <w:r w:rsidRPr="00CF56B7">
        <w:rPr>
          <w:rFonts w:ascii="Times New Roman" w:hAnsi="Times New Roman" w:cs="Times New Roman"/>
          <w:noProof/>
          <w:color w:val="000000"/>
          <w:w w:val="16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савета</w:t>
      </w:r>
      <w:r w:rsidRPr="00CF56B7">
        <w:rPr>
          <w:rFonts w:ascii="Times New Roman" w:hAnsi="Times New Roman" w:cs="Times New Roman"/>
          <w:noProof/>
          <w:color w:val="000000"/>
          <w:w w:val="16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за</w:t>
      </w:r>
      <w:r w:rsidRPr="00CF56B7">
        <w:rPr>
          <w:rFonts w:ascii="Times New Roman" w:hAnsi="Times New Roman" w:cs="Times New Roman"/>
          <w:noProof/>
          <w:color w:val="000000"/>
          <w:w w:val="16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запошљавање/Комисије,</w:t>
      </w:r>
      <w:r w:rsidRPr="00CF56B7">
        <w:rPr>
          <w:rFonts w:ascii="Times New Roman" w:hAnsi="Times New Roman" w:cs="Times New Roman"/>
          <w:noProof/>
          <w:color w:val="000000"/>
          <w:w w:val="179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</w:t>
      </w:r>
      <w:r w:rsidRPr="00CF56B7">
        <w:rPr>
          <w:rFonts w:ascii="Times New Roman" w:hAnsi="Times New Roman" w:cs="Times New Roman"/>
          <w:noProof/>
          <w:color w:val="000000"/>
          <w:spacing w:val="2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року</w:t>
      </w:r>
    </w:p>
    <w:p w:rsidR="00016909" w:rsidRPr="00CF56B7" w:rsidRDefault="00016909" w:rsidP="005A76FB">
      <w:pPr>
        <w:spacing w:after="0" w:line="276" w:lineRule="exact"/>
        <w:ind w:left="67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до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30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дана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од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дана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истека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јавног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конкурса.</w:t>
      </w:r>
    </w:p>
    <w:p w:rsidR="00016909" w:rsidRPr="00CF56B7" w:rsidRDefault="00016909" w:rsidP="005A76FB">
      <w:pPr>
        <w:spacing w:after="0" w:line="276" w:lineRule="exact"/>
        <w:ind w:left="67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Национална</w:t>
      </w:r>
      <w:r w:rsidRPr="00CF56B7">
        <w:rPr>
          <w:rFonts w:ascii="Times New Roman" w:hAnsi="Times New Roman" w:cs="Times New Roman"/>
          <w:noProof/>
          <w:color w:val="000000"/>
          <w:w w:val="17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служба</w:t>
      </w:r>
      <w:r w:rsidRPr="00CF56B7">
        <w:rPr>
          <w:rFonts w:ascii="Times New Roman" w:hAnsi="Times New Roman" w:cs="Times New Roman"/>
          <w:noProof/>
          <w:color w:val="000000"/>
          <w:w w:val="17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и</w:t>
      </w:r>
      <w:r w:rsidRPr="00CF56B7">
        <w:rPr>
          <w:rFonts w:ascii="Times New Roman" w:hAnsi="Times New Roman" w:cs="Times New Roman"/>
          <w:noProof/>
          <w:color w:val="000000"/>
          <w:w w:val="18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Општина</w:t>
      </w:r>
      <w:r w:rsidRPr="00CF56B7">
        <w:rPr>
          <w:rFonts w:ascii="Times New Roman" w:hAnsi="Times New Roman" w:cs="Times New Roman"/>
          <w:noProof/>
          <w:color w:val="000000"/>
          <w:w w:val="17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задржавају</w:t>
      </w:r>
      <w:r w:rsidRPr="00CF56B7">
        <w:rPr>
          <w:rFonts w:ascii="Times New Roman" w:hAnsi="Times New Roman" w:cs="Times New Roman"/>
          <w:noProof/>
          <w:color w:val="000000"/>
          <w:w w:val="16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право</w:t>
      </w:r>
      <w:r w:rsidRPr="00CF56B7">
        <w:rPr>
          <w:rFonts w:ascii="Times New Roman" w:hAnsi="Times New Roman" w:cs="Times New Roman"/>
          <w:noProof/>
          <w:color w:val="000000"/>
          <w:w w:val="17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да</w:t>
      </w:r>
      <w:r w:rsidRPr="00CF56B7">
        <w:rPr>
          <w:rFonts w:ascii="Times New Roman" w:hAnsi="Times New Roman" w:cs="Times New Roman"/>
          <w:noProof/>
          <w:color w:val="000000"/>
          <w:w w:val="17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приликом</w:t>
      </w:r>
      <w:r w:rsidRPr="00CF56B7">
        <w:rPr>
          <w:rFonts w:ascii="Times New Roman" w:hAnsi="Times New Roman" w:cs="Times New Roman"/>
          <w:noProof/>
          <w:color w:val="000000"/>
          <w:w w:val="17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одлучивања</w:t>
      </w:r>
      <w:r w:rsidRPr="00CF56B7">
        <w:rPr>
          <w:rFonts w:ascii="Times New Roman" w:hAnsi="Times New Roman" w:cs="Times New Roman"/>
          <w:noProof/>
          <w:color w:val="000000"/>
          <w:w w:val="17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по</w:t>
      </w:r>
      <w:r w:rsidRPr="00CF56B7">
        <w:rPr>
          <w:rFonts w:ascii="Times New Roman" w:hAnsi="Times New Roman" w:cs="Times New Roman"/>
          <w:noProof/>
          <w:color w:val="000000"/>
          <w:w w:val="17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поднетој</w:t>
      </w:r>
    </w:p>
    <w:p w:rsidR="00016909" w:rsidRPr="00CF56B7" w:rsidRDefault="00016909" w:rsidP="005A76FB">
      <w:pPr>
        <w:spacing w:after="0" w:line="276" w:lineRule="exact"/>
        <w:ind w:left="67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пријави</w:t>
      </w:r>
      <w:r w:rsidRPr="00CF56B7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изврше</w:t>
      </w:r>
      <w:r w:rsidRPr="00CF56B7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корекцију</w:t>
      </w:r>
      <w:r w:rsidRPr="00CF56B7">
        <w:rPr>
          <w:rFonts w:ascii="Times New Roman" w:hAnsi="Times New Roman" w:cs="Times New Roman"/>
          <w:noProof/>
          <w:color w:val="000000"/>
          <w:spacing w:val="1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дужине</w:t>
      </w:r>
      <w:r w:rsidRPr="00CF56B7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трајања</w:t>
      </w:r>
      <w:r w:rsidRPr="00CF56B7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и/или</w:t>
      </w:r>
      <w:r w:rsidRPr="00CF56B7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броја</w:t>
      </w:r>
      <w:r w:rsidRPr="00CF56B7">
        <w:rPr>
          <w:rFonts w:ascii="Times New Roman" w:hAnsi="Times New Roman" w:cs="Times New Roman"/>
          <w:noProof/>
          <w:color w:val="000000"/>
          <w:spacing w:val="2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лица,</w:t>
      </w:r>
      <w:r w:rsidRPr="00CF56B7">
        <w:rPr>
          <w:rFonts w:ascii="Times New Roman" w:hAnsi="Times New Roman" w:cs="Times New Roman"/>
          <w:noProof/>
          <w:color w:val="000000"/>
          <w:spacing w:val="2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као</w:t>
      </w:r>
      <w:r w:rsidRPr="00CF56B7">
        <w:rPr>
          <w:rFonts w:ascii="Times New Roman" w:hAnsi="Times New Roman" w:cs="Times New Roman"/>
          <w:noProof/>
          <w:color w:val="000000"/>
          <w:spacing w:val="2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и</w:t>
      </w:r>
      <w:r w:rsidRPr="00CF56B7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процену</w:t>
      </w:r>
      <w:r w:rsidRPr="00CF56B7">
        <w:rPr>
          <w:rFonts w:ascii="Times New Roman" w:hAnsi="Times New Roman" w:cs="Times New Roman"/>
          <w:noProof/>
          <w:color w:val="000000"/>
          <w:spacing w:val="1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оправданости</w:t>
      </w:r>
    </w:p>
    <w:p w:rsidR="00016909" w:rsidRPr="00CF56B7" w:rsidRDefault="00016909" w:rsidP="005A76FB">
      <w:pPr>
        <w:spacing w:after="0" w:line="276" w:lineRule="exact"/>
        <w:ind w:left="67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поднете</w:t>
      </w:r>
      <w:r w:rsidRPr="00CF56B7">
        <w:rPr>
          <w:rFonts w:ascii="Times New Roman" w:hAnsi="Times New Roman" w:cs="Times New Roman"/>
          <w:noProof/>
          <w:color w:val="000000"/>
          <w:w w:val="15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пријаве</w:t>
      </w:r>
      <w:r w:rsidRPr="00CF56B7">
        <w:rPr>
          <w:rFonts w:ascii="Times New Roman" w:hAnsi="Times New Roman" w:cs="Times New Roman"/>
          <w:noProof/>
          <w:color w:val="000000"/>
          <w:w w:val="15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послодавца</w:t>
      </w:r>
      <w:r w:rsidRPr="00CF56B7">
        <w:rPr>
          <w:rFonts w:ascii="Times New Roman" w:hAnsi="Times New Roman" w:cs="Times New Roman"/>
          <w:noProof/>
          <w:color w:val="000000"/>
          <w:w w:val="16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-</w:t>
      </w:r>
      <w:r w:rsidRPr="00CF56B7">
        <w:rPr>
          <w:rFonts w:ascii="Times New Roman" w:hAnsi="Times New Roman" w:cs="Times New Roman"/>
          <w:noProof/>
          <w:color w:val="000000"/>
          <w:w w:val="15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извођача</w:t>
      </w:r>
      <w:r w:rsidRPr="00CF56B7">
        <w:rPr>
          <w:rFonts w:ascii="Times New Roman" w:hAnsi="Times New Roman" w:cs="Times New Roman"/>
          <w:noProof/>
          <w:color w:val="000000"/>
          <w:w w:val="15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јавног</w:t>
      </w:r>
      <w:r w:rsidRPr="00CF56B7">
        <w:rPr>
          <w:rFonts w:ascii="Times New Roman" w:hAnsi="Times New Roman" w:cs="Times New Roman"/>
          <w:noProof/>
          <w:color w:val="000000"/>
          <w:w w:val="15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рада,</w:t>
      </w:r>
      <w:r w:rsidRPr="00CF56B7">
        <w:rPr>
          <w:rFonts w:ascii="Times New Roman" w:hAnsi="Times New Roman" w:cs="Times New Roman"/>
          <w:noProof/>
          <w:color w:val="000000"/>
          <w:w w:val="15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коме</w:t>
      </w:r>
      <w:r w:rsidRPr="00CF56B7">
        <w:rPr>
          <w:rFonts w:ascii="Times New Roman" w:hAnsi="Times New Roman" w:cs="Times New Roman"/>
          <w:noProof/>
          <w:color w:val="000000"/>
          <w:w w:val="15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је</w:t>
      </w:r>
      <w:r w:rsidRPr="00CF56B7">
        <w:rPr>
          <w:rFonts w:ascii="Times New Roman" w:hAnsi="Times New Roman" w:cs="Times New Roman"/>
          <w:noProof/>
          <w:color w:val="000000"/>
          <w:w w:val="16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</w:t>
      </w:r>
      <w:r w:rsidRPr="00CF56B7">
        <w:rPr>
          <w:rFonts w:ascii="Times New Roman" w:hAnsi="Times New Roman" w:cs="Times New Roman"/>
          <w:noProof/>
          <w:color w:val="000000"/>
          <w:spacing w:val="2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периоду</w:t>
      </w:r>
      <w:r w:rsidRPr="00CF56B7">
        <w:rPr>
          <w:rFonts w:ascii="Times New Roman" w:hAnsi="Times New Roman" w:cs="Times New Roman"/>
          <w:noProof/>
          <w:color w:val="000000"/>
          <w:spacing w:val="2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2010-2015.</w:t>
      </w:r>
      <w:r w:rsidRPr="00CF56B7">
        <w:rPr>
          <w:rFonts w:ascii="Times New Roman" w:hAnsi="Times New Roman" w:cs="Times New Roman"/>
          <w:noProof/>
          <w:color w:val="000000"/>
          <w:w w:val="15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године</w:t>
      </w:r>
    </w:p>
    <w:p w:rsidR="00016909" w:rsidRPr="00CF56B7" w:rsidRDefault="00016909" w:rsidP="005A76FB">
      <w:pPr>
        <w:spacing w:after="0" w:line="240" w:lineRule="exact"/>
        <w:ind w:left="67"/>
        <w:rPr>
          <w:rFonts w:ascii="Times New Roman" w:hAnsi="Times New Roman" w:cs="Times New Roman"/>
          <w:lang w:val="ru-RU"/>
        </w:rPr>
      </w:pPr>
    </w:p>
    <w:p w:rsidR="00016909" w:rsidRPr="009D4CC1" w:rsidRDefault="00016909" w:rsidP="005A76FB">
      <w:pPr>
        <w:spacing w:after="0" w:line="269" w:lineRule="exact"/>
        <w:ind w:left="67" w:firstLine="4621"/>
        <w:rPr>
          <w:rFonts w:ascii="Times New Roman" w:hAnsi="Times New Roman" w:cs="Times New Roman"/>
          <w:lang w:val="ru-RU"/>
        </w:rPr>
        <w:sectPr w:rsidR="00016909" w:rsidRPr="009D4CC1" w:rsidSect="005A76FB">
          <w:type w:val="continuous"/>
          <w:pgSz w:w="12240" w:h="15841"/>
          <w:pgMar w:top="942" w:right="1014" w:bottom="702" w:left="1374" w:header="0" w:footer="0" w:gutter="0"/>
          <w:cols w:space="720"/>
        </w:sectPr>
      </w:pPr>
    </w:p>
    <w:tbl>
      <w:tblPr>
        <w:tblpPr w:leftFromText="180" w:rightFromText="180" w:tblpX="-45" w:tblpY="3359"/>
        <w:tblW w:w="0" w:type="auto"/>
        <w:tblLayout w:type="fixed"/>
        <w:tblLook w:val="00A0"/>
      </w:tblPr>
      <w:tblGrid>
        <w:gridCol w:w="2258"/>
        <w:gridCol w:w="2262"/>
        <w:gridCol w:w="2259"/>
        <w:gridCol w:w="2261"/>
      </w:tblGrid>
      <w:tr w:rsidR="00016909" w:rsidRPr="00CF56B7">
        <w:trPr>
          <w:trHeight w:hRule="exact" w:val="286"/>
        </w:trPr>
        <w:tc>
          <w:tcPr>
            <w:tcW w:w="90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016909" w:rsidRPr="00CF56B7" w:rsidRDefault="00016909" w:rsidP="005A76FB">
            <w:pPr>
              <w:spacing w:after="0" w:line="277" w:lineRule="exact"/>
              <w:ind w:left="2371" w:right="-239"/>
              <w:rPr>
                <w:rFonts w:ascii="Times New Roman" w:hAnsi="Times New Roman" w:cs="Times New Roman"/>
              </w:rPr>
            </w:pPr>
            <w:bookmarkStart w:id="2" w:name="BM4"/>
            <w:bookmarkEnd w:id="2"/>
            <w:r w:rsidRPr="00CF56B7">
              <w:rPr>
                <w:rFonts w:ascii="Times New Roman" w:hAnsi="Times New Roman" w:cs="Times New Roman"/>
                <w:b/>
                <w:bCs/>
                <w:noProof/>
                <w:color w:val="000000"/>
                <w:w w:val="95"/>
                <w:sz w:val="24"/>
                <w:szCs w:val="24"/>
              </w:rPr>
              <w:t>БОДОВНА</w:t>
            </w:r>
            <w:r w:rsidRPr="00CF56B7"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4"/>
                <w:sz w:val="24"/>
                <w:szCs w:val="24"/>
              </w:rPr>
              <w:t> </w:t>
            </w:r>
            <w:r w:rsidRPr="00CF56B7"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-1"/>
                <w:w w:val="95"/>
                <w:sz w:val="24"/>
                <w:szCs w:val="24"/>
              </w:rPr>
              <w:t>ЛИСТА</w:t>
            </w:r>
            <w:r w:rsidRPr="00CF56B7"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6"/>
                <w:sz w:val="24"/>
                <w:szCs w:val="24"/>
              </w:rPr>
              <w:t> </w:t>
            </w:r>
            <w:r w:rsidRPr="00CF56B7"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-1"/>
                <w:w w:val="95"/>
                <w:sz w:val="24"/>
                <w:szCs w:val="24"/>
              </w:rPr>
              <w:t>–</w:t>
            </w:r>
            <w:r w:rsidRPr="00CF56B7"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4"/>
                <w:sz w:val="24"/>
                <w:szCs w:val="24"/>
              </w:rPr>
              <w:t> </w:t>
            </w:r>
            <w:r w:rsidRPr="00CF56B7">
              <w:rPr>
                <w:rFonts w:ascii="Times New Roman" w:hAnsi="Times New Roman" w:cs="Times New Roman"/>
                <w:b/>
                <w:bCs/>
                <w:noProof/>
                <w:color w:val="000000"/>
                <w:w w:val="95"/>
                <w:sz w:val="24"/>
                <w:szCs w:val="24"/>
              </w:rPr>
              <w:t>ЈАВНИ</w:t>
            </w:r>
            <w:r w:rsidRPr="00CF56B7"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4"/>
                <w:sz w:val="24"/>
                <w:szCs w:val="24"/>
              </w:rPr>
              <w:t> </w:t>
            </w:r>
            <w:r w:rsidRPr="00CF56B7"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-1"/>
                <w:w w:val="95"/>
                <w:sz w:val="24"/>
                <w:szCs w:val="24"/>
              </w:rPr>
              <w:t>РАДОВИ</w:t>
            </w:r>
          </w:p>
        </w:tc>
      </w:tr>
      <w:tr w:rsidR="00016909" w:rsidRPr="00CF56B7">
        <w:trPr>
          <w:trHeight w:hRule="exact" w:val="341"/>
        </w:trPr>
        <w:tc>
          <w:tcPr>
            <w:tcW w:w="452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016909" w:rsidRPr="00CF56B7" w:rsidRDefault="00016909" w:rsidP="005A76FB">
            <w:pPr>
              <w:spacing w:after="0" w:line="240" w:lineRule="exact"/>
              <w:ind w:left="1536" w:right="-239"/>
              <w:rPr>
                <w:rFonts w:ascii="Times New Roman" w:hAnsi="Times New Roman" w:cs="Times New Roman"/>
              </w:rPr>
            </w:pPr>
          </w:p>
          <w:p w:rsidR="00016909" w:rsidRPr="00CF56B7" w:rsidRDefault="00016909" w:rsidP="005A76FB">
            <w:pPr>
              <w:spacing w:after="0" w:line="484" w:lineRule="exact"/>
              <w:ind w:left="1536" w:right="-239"/>
              <w:rPr>
                <w:rFonts w:ascii="Times New Roman" w:hAnsi="Times New Roman" w:cs="Times New Roman"/>
              </w:rPr>
            </w:pPr>
            <w:r w:rsidRPr="00CF56B7">
              <w:rPr>
                <w:rFonts w:ascii="Times New Roman" w:hAnsi="Times New Roman" w:cs="Times New Roman"/>
                <w:b/>
                <w:bCs/>
                <w:noProof/>
                <w:color w:val="000000"/>
                <w:w w:val="95"/>
                <w:sz w:val="24"/>
                <w:szCs w:val="24"/>
              </w:rPr>
              <w:t>Критеријуми</w:t>
            </w:r>
          </w:p>
        </w:tc>
        <w:tc>
          <w:tcPr>
            <w:tcW w:w="4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016909" w:rsidRPr="00CF56B7" w:rsidRDefault="00016909" w:rsidP="005A76FB">
            <w:pPr>
              <w:spacing w:after="0" w:line="277" w:lineRule="exact"/>
              <w:ind w:left="1618" w:right="-239"/>
              <w:rPr>
                <w:rFonts w:ascii="Times New Roman" w:hAnsi="Times New Roman" w:cs="Times New Roman"/>
              </w:rPr>
            </w:pPr>
            <w:r w:rsidRPr="00CF56B7">
              <w:rPr>
                <w:rFonts w:ascii="Times New Roman" w:hAnsi="Times New Roman" w:cs="Times New Roman"/>
                <w:b/>
                <w:bCs/>
                <w:noProof/>
                <w:color w:val="000000"/>
                <w:w w:val="95"/>
                <w:sz w:val="24"/>
                <w:szCs w:val="24"/>
              </w:rPr>
              <w:t>Број</w:t>
            </w:r>
            <w:r w:rsidRPr="00CF56B7"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4"/>
                <w:sz w:val="24"/>
                <w:szCs w:val="24"/>
              </w:rPr>
              <w:t> </w:t>
            </w:r>
            <w:r w:rsidRPr="00CF56B7"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-1"/>
                <w:w w:val="95"/>
                <w:sz w:val="24"/>
                <w:szCs w:val="24"/>
              </w:rPr>
              <w:t>бодова</w:t>
            </w:r>
          </w:p>
        </w:tc>
      </w:tr>
      <w:tr w:rsidR="00016909" w:rsidRPr="009D4CC1">
        <w:trPr>
          <w:trHeight w:hRule="exact" w:val="838"/>
        </w:trPr>
        <w:tc>
          <w:tcPr>
            <w:tcW w:w="452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016909" w:rsidRPr="00CF56B7" w:rsidRDefault="00016909" w:rsidP="005A76FB">
            <w:pPr>
              <w:spacing w:line="277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016909" w:rsidRPr="00CF56B7" w:rsidRDefault="00016909" w:rsidP="005A76FB">
            <w:pPr>
              <w:spacing w:after="0" w:line="415" w:lineRule="exact"/>
              <w:ind w:left="257" w:right="-239"/>
              <w:rPr>
                <w:rFonts w:ascii="Times New Roman" w:hAnsi="Times New Roman" w:cs="Times New Roman"/>
              </w:rPr>
            </w:pPr>
            <w:r w:rsidRPr="00CF56B7">
              <w:rPr>
                <w:rFonts w:ascii="Times New Roman" w:hAnsi="Times New Roman" w:cs="Times New Roman"/>
                <w:b/>
                <w:bCs/>
                <w:noProof/>
                <w:color w:val="000000"/>
                <w:w w:val="95"/>
                <w:sz w:val="24"/>
                <w:szCs w:val="24"/>
              </w:rPr>
              <w:t>Јавни</w:t>
            </w:r>
            <w:r w:rsidRPr="00CF56B7"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5"/>
                <w:sz w:val="24"/>
                <w:szCs w:val="24"/>
              </w:rPr>
              <w:t> </w:t>
            </w:r>
            <w:r w:rsidRPr="00CF56B7">
              <w:rPr>
                <w:rFonts w:ascii="Times New Roman" w:hAnsi="Times New Roman" w:cs="Times New Roman"/>
                <w:b/>
                <w:bCs/>
                <w:noProof/>
                <w:color w:val="000000"/>
                <w:w w:val="95"/>
                <w:sz w:val="24"/>
                <w:szCs w:val="24"/>
              </w:rPr>
              <w:t>конкурс</w:t>
            </w:r>
            <w:r w:rsidRPr="00CF56B7"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5"/>
                <w:sz w:val="24"/>
                <w:szCs w:val="24"/>
              </w:rPr>
              <w:t> </w:t>
            </w:r>
            <w:r w:rsidRPr="00CF56B7"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-1"/>
                <w:w w:val="95"/>
                <w:sz w:val="24"/>
                <w:szCs w:val="24"/>
              </w:rPr>
              <w:t>-</w:t>
            </w:r>
          </w:p>
          <w:p w:rsidR="00016909" w:rsidRPr="00CF56B7" w:rsidRDefault="00016909" w:rsidP="005A76FB">
            <w:pPr>
              <w:spacing w:after="0" w:line="276" w:lineRule="exact"/>
              <w:ind w:left="771" w:right="-239"/>
              <w:rPr>
                <w:rFonts w:ascii="Times New Roman" w:hAnsi="Times New Roman" w:cs="Times New Roman"/>
              </w:rPr>
            </w:pPr>
            <w:r w:rsidRPr="00CF56B7"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-1"/>
                <w:w w:val="95"/>
                <w:sz w:val="24"/>
                <w:szCs w:val="24"/>
              </w:rPr>
              <w:t>општи</w:t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016909" w:rsidRPr="00CF56B7" w:rsidRDefault="00016909" w:rsidP="005A76FB">
            <w:pPr>
              <w:spacing w:after="0" w:line="278" w:lineRule="exact"/>
              <w:ind w:left="190" w:right="-239"/>
              <w:rPr>
                <w:rFonts w:ascii="Times New Roman" w:hAnsi="Times New Roman" w:cs="Times New Roman"/>
                <w:lang w:val="ru-RU"/>
              </w:rPr>
            </w:pPr>
            <w:r w:rsidRPr="00CF56B7">
              <w:rPr>
                <w:rFonts w:ascii="Times New Roman" w:hAnsi="Times New Roman" w:cs="Times New Roman"/>
                <w:b/>
                <w:bCs/>
                <w:noProof/>
                <w:color w:val="000000"/>
                <w:w w:val="95"/>
                <w:sz w:val="24"/>
                <w:szCs w:val="24"/>
                <w:lang w:val="ru-RU"/>
              </w:rPr>
              <w:t>Јавни</w:t>
            </w:r>
            <w:r w:rsidRPr="00CF56B7"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5"/>
                <w:sz w:val="24"/>
                <w:szCs w:val="24"/>
              </w:rPr>
              <w:t> </w:t>
            </w:r>
            <w:r w:rsidRPr="00CF56B7">
              <w:rPr>
                <w:rFonts w:ascii="Times New Roman" w:hAnsi="Times New Roman" w:cs="Times New Roman"/>
                <w:b/>
                <w:bCs/>
                <w:noProof/>
                <w:color w:val="000000"/>
                <w:w w:val="95"/>
                <w:sz w:val="24"/>
                <w:szCs w:val="24"/>
                <w:lang w:val="ru-RU"/>
              </w:rPr>
              <w:t>конкурс</w:t>
            </w:r>
            <w:r w:rsidRPr="00CF56B7"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3"/>
                <w:sz w:val="24"/>
                <w:szCs w:val="24"/>
              </w:rPr>
              <w:t> </w:t>
            </w:r>
            <w:r w:rsidRPr="00CF56B7">
              <w:rPr>
                <w:rFonts w:ascii="Times New Roman" w:hAnsi="Times New Roman" w:cs="Times New Roman"/>
                <w:b/>
                <w:bCs/>
                <w:noProof/>
                <w:color w:val="000000"/>
                <w:w w:val="95"/>
                <w:sz w:val="24"/>
                <w:szCs w:val="24"/>
                <w:lang w:val="ru-RU"/>
              </w:rPr>
              <w:t>за</w:t>
            </w:r>
          </w:p>
          <w:p w:rsidR="00016909" w:rsidRPr="00CF56B7" w:rsidRDefault="00016909" w:rsidP="005A76FB">
            <w:pPr>
              <w:spacing w:after="0" w:line="276" w:lineRule="exact"/>
              <w:ind w:left="701" w:right="-239"/>
              <w:rPr>
                <w:rFonts w:ascii="Times New Roman" w:hAnsi="Times New Roman" w:cs="Times New Roman"/>
                <w:lang w:val="ru-RU"/>
              </w:rPr>
            </w:pPr>
            <w:r w:rsidRPr="00CF56B7"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-1"/>
                <w:w w:val="95"/>
                <w:sz w:val="24"/>
                <w:szCs w:val="24"/>
                <w:lang w:val="ru-RU"/>
              </w:rPr>
              <w:t>особе</w:t>
            </w:r>
            <w:r w:rsidRPr="00CF56B7"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3"/>
                <w:sz w:val="24"/>
                <w:szCs w:val="24"/>
              </w:rPr>
              <w:t> </w:t>
            </w:r>
            <w:r w:rsidRPr="00CF56B7"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-1"/>
                <w:w w:val="95"/>
                <w:sz w:val="24"/>
                <w:szCs w:val="24"/>
                <w:lang w:val="ru-RU"/>
              </w:rPr>
              <w:t>са</w:t>
            </w:r>
          </w:p>
          <w:p w:rsidR="00016909" w:rsidRPr="00CF56B7" w:rsidRDefault="00016909" w:rsidP="005A76FB">
            <w:pPr>
              <w:spacing w:after="0" w:line="276" w:lineRule="exact"/>
              <w:ind w:left="288" w:right="-239"/>
              <w:rPr>
                <w:rFonts w:ascii="Times New Roman" w:hAnsi="Times New Roman" w:cs="Times New Roman"/>
                <w:lang w:val="ru-RU"/>
              </w:rPr>
            </w:pPr>
            <w:r w:rsidRPr="00CF56B7">
              <w:rPr>
                <w:rFonts w:ascii="Times New Roman" w:hAnsi="Times New Roman" w:cs="Times New Roman"/>
                <w:b/>
                <w:bCs/>
                <w:noProof/>
                <w:color w:val="000000"/>
                <w:w w:val="95"/>
                <w:sz w:val="24"/>
                <w:szCs w:val="24"/>
                <w:lang w:val="ru-RU"/>
              </w:rPr>
              <w:t>инвалидитетом</w:t>
            </w:r>
          </w:p>
        </w:tc>
      </w:tr>
      <w:tr w:rsidR="00016909" w:rsidRPr="00CF56B7">
        <w:trPr>
          <w:trHeight w:hRule="exact" w:val="838"/>
        </w:trPr>
        <w:tc>
          <w:tcPr>
            <w:tcW w:w="22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016909" w:rsidRPr="00CF56B7" w:rsidRDefault="00016909" w:rsidP="005A76FB">
            <w:pPr>
              <w:spacing w:after="0" w:line="960" w:lineRule="exact"/>
              <w:ind w:left="127" w:right="-239"/>
              <w:rPr>
                <w:rFonts w:ascii="Times New Roman" w:hAnsi="Times New Roman" w:cs="Times New Roman"/>
                <w:lang w:val="ru-RU"/>
              </w:rPr>
            </w:pPr>
          </w:p>
          <w:p w:rsidR="00016909" w:rsidRPr="00CF56B7" w:rsidRDefault="00016909" w:rsidP="005A76FB">
            <w:pPr>
              <w:spacing w:after="0" w:line="289" w:lineRule="exact"/>
              <w:ind w:left="127" w:right="-239"/>
              <w:rPr>
                <w:rFonts w:ascii="Times New Roman" w:hAnsi="Times New Roman" w:cs="Times New Roman"/>
              </w:rPr>
            </w:pPr>
            <w:r w:rsidRPr="00CF56B7"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</w:rPr>
              <w:t>Област</w:t>
            </w:r>
            <w:r w:rsidRPr="00CF56B7">
              <w:rPr>
                <w:rFonts w:ascii="Times New Roman" w:hAnsi="Times New Roman" w:cs="Times New Roman"/>
                <w:noProof/>
                <w:color w:val="000000"/>
                <w:spacing w:val="4"/>
                <w:sz w:val="24"/>
                <w:szCs w:val="24"/>
              </w:rPr>
              <w:t> </w:t>
            </w:r>
            <w:r w:rsidRPr="00CF56B7"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</w:rPr>
              <w:t>спровођења</w:t>
            </w:r>
          </w:p>
          <w:p w:rsidR="00016909" w:rsidRPr="00CF56B7" w:rsidRDefault="00016909" w:rsidP="005A76FB">
            <w:pPr>
              <w:spacing w:after="0" w:line="276" w:lineRule="exact"/>
              <w:ind w:left="554" w:right="-239"/>
              <w:rPr>
                <w:rFonts w:ascii="Times New Roman" w:hAnsi="Times New Roman" w:cs="Times New Roman"/>
              </w:rPr>
            </w:pPr>
            <w:r w:rsidRPr="00CF56B7"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</w:rPr>
              <w:t>јавног</w:t>
            </w:r>
            <w:r w:rsidRPr="00CF56B7">
              <w:rPr>
                <w:rFonts w:ascii="Times New Roman" w:hAnsi="Times New Roman" w:cs="Times New Roman"/>
                <w:noProof/>
                <w:color w:val="000000"/>
                <w:spacing w:val="4"/>
                <w:sz w:val="24"/>
                <w:szCs w:val="24"/>
              </w:rPr>
              <w:t> </w:t>
            </w:r>
            <w:r w:rsidRPr="00CF56B7"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</w:rPr>
              <w:t>рада</w:t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016909" w:rsidRPr="00CF56B7" w:rsidRDefault="00016909" w:rsidP="005A76FB">
            <w:pPr>
              <w:spacing w:after="0" w:line="273" w:lineRule="exact"/>
              <w:ind w:left="442" w:right="-239"/>
              <w:rPr>
                <w:rFonts w:ascii="Times New Roman" w:hAnsi="Times New Roman" w:cs="Times New Roman"/>
                <w:lang w:val="ru-RU"/>
              </w:rPr>
            </w:pPr>
            <w:r w:rsidRPr="00CF56B7"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  <w:lang w:val="ru-RU"/>
              </w:rPr>
              <w:t>Одржавање</w:t>
            </w:r>
            <w:r w:rsidRPr="00CF56B7">
              <w:rPr>
                <w:rFonts w:ascii="Times New Roman" w:hAnsi="Times New Roman" w:cs="Times New Roman"/>
                <w:noProof/>
                <w:color w:val="000000"/>
                <w:spacing w:val="3"/>
                <w:sz w:val="24"/>
                <w:szCs w:val="24"/>
              </w:rPr>
              <w:t> </w:t>
            </w:r>
            <w:r w:rsidRPr="00CF56B7"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  <w:lang w:val="ru-RU"/>
              </w:rPr>
              <w:t>и</w:t>
            </w:r>
          </w:p>
          <w:p w:rsidR="00016909" w:rsidRPr="00CF56B7" w:rsidRDefault="00016909" w:rsidP="005A76FB">
            <w:pPr>
              <w:spacing w:after="0" w:line="276" w:lineRule="exact"/>
              <w:ind w:left="250" w:right="-239"/>
              <w:rPr>
                <w:rFonts w:ascii="Times New Roman" w:hAnsi="Times New Roman" w:cs="Times New Roman"/>
                <w:lang w:val="ru-RU"/>
              </w:rPr>
            </w:pPr>
            <w:r w:rsidRPr="00CF56B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ru-RU"/>
              </w:rPr>
              <w:t>заштита</w:t>
            </w:r>
            <w:r w:rsidRPr="00CF56B7">
              <w:rPr>
                <w:rFonts w:ascii="Times New Roman" w:hAnsi="Times New Roman" w:cs="Times New Roman"/>
                <w:noProof/>
                <w:color w:val="000000"/>
                <w:spacing w:val="4"/>
                <w:sz w:val="24"/>
                <w:szCs w:val="24"/>
              </w:rPr>
              <w:t> </w:t>
            </w:r>
            <w:r w:rsidRPr="00CF56B7"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  <w:lang w:val="ru-RU"/>
              </w:rPr>
              <w:t>жив</w:t>
            </w:r>
            <w:r w:rsidRPr="00CF56B7"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</w:rPr>
              <w:t>o</w:t>
            </w:r>
            <w:r w:rsidRPr="00CF56B7"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  <w:lang w:val="ru-RU"/>
              </w:rPr>
              <w:t>тне</w:t>
            </w:r>
          </w:p>
          <w:p w:rsidR="00016909" w:rsidRPr="00CF56B7" w:rsidRDefault="00016909" w:rsidP="005A76FB">
            <w:pPr>
              <w:spacing w:after="0" w:line="276" w:lineRule="exact"/>
              <w:ind w:left="173" w:right="-239"/>
              <w:rPr>
                <w:rFonts w:ascii="Times New Roman" w:hAnsi="Times New Roman" w:cs="Times New Roman"/>
                <w:lang w:val="ru-RU"/>
              </w:rPr>
            </w:pPr>
            <w:r w:rsidRPr="00CF56B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ru-RU"/>
              </w:rPr>
              <w:t>средине</w:t>
            </w:r>
            <w:r w:rsidRPr="00CF56B7">
              <w:rPr>
                <w:rFonts w:ascii="Times New Roman" w:hAnsi="Times New Roman" w:cs="Times New Roman"/>
                <w:noProof/>
                <w:color w:val="000000"/>
                <w:spacing w:val="3"/>
                <w:sz w:val="24"/>
                <w:szCs w:val="24"/>
              </w:rPr>
              <w:t> </w:t>
            </w:r>
            <w:r w:rsidRPr="00CF56B7"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  <w:lang w:val="ru-RU"/>
              </w:rPr>
              <w:t>и</w:t>
            </w:r>
            <w:r w:rsidRPr="00CF56B7">
              <w:rPr>
                <w:rFonts w:ascii="Times New Roman" w:hAnsi="Times New Roman" w:cs="Times New Roman"/>
                <w:noProof/>
                <w:color w:val="000000"/>
                <w:spacing w:val="5"/>
                <w:sz w:val="24"/>
                <w:szCs w:val="24"/>
              </w:rPr>
              <w:t> </w:t>
            </w:r>
            <w:r w:rsidRPr="00CF56B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ru-RU"/>
              </w:rPr>
              <w:t>природе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016909" w:rsidRPr="00CF56B7" w:rsidRDefault="00016909" w:rsidP="005A76FB">
            <w:pPr>
              <w:spacing w:after="0" w:line="240" w:lineRule="exact"/>
              <w:ind w:left="1008" w:right="-239"/>
              <w:rPr>
                <w:rFonts w:ascii="Times New Roman" w:hAnsi="Times New Roman" w:cs="Times New Roman"/>
                <w:lang w:val="ru-RU"/>
              </w:rPr>
            </w:pPr>
          </w:p>
          <w:p w:rsidR="00016909" w:rsidRPr="00CF56B7" w:rsidRDefault="00016909" w:rsidP="005A76FB">
            <w:pPr>
              <w:spacing w:after="0" w:line="314" w:lineRule="exact"/>
              <w:ind w:left="1008" w:right="-239"/>
              <w:rPr>
                <w:rFonts w:ascii="Times New Roman" w:hAnsi="Times New Roman" w:cs="Times New Roman"/>
              </w:rPr>
            </w:pPr>
            <w:r w:rsidRPr="00CF56B7"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-1"/>
                <w:w w:val="95"/>
                <w:sz w:val="24"/>
                <w:szCs w:val="24"/>
              </w:rPr>
              <w:t>10</w:t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016909" w:rsidRPr="00CF56B7" w:rsidRDefault="00016909" w:rsidP="005A76FB">
            <w:pPr>
              <w:spacing w:after="0" w:line="240" w:lineRule="exact"/>
              <w:ind w:left="1010" w:right="-239"/>
              <w:rPr>
                <w:rFonts w:ascii="Times New Roman" w:hAnsi="Times New Roman" w:cs="Times New Roman"/>
              </w:rPr>
            </w:pPr>
          </w:p>
          <w:p w:rsidR="00016909" w:rsidRPr="00CF56B7" w:rsidRDefault="00016909" w:rsidP="005A76FB">
            <w:pPr>
              <w:spacing w:after="0" w:line="314" w:lineRule="exact"/>
              <w:ind w:left="1010" w:right="-239"/>
              <w:rPr>
                <w:rFonts w:ascii="Times New Roman" w:hAnsi="Times New Roman" w:cs="Times New Roman"/>
              </w:rPr>
            </w:pPr>
            <w:r w:rsidRPr="00CF56B7"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-1"/>
                <w:w w:val="95"/>
                <w:sz w:val="24"/>
                <w:szCs w:val="24"/>
              </w:rPr>
              <w:t>10</w:t>
            </w:r>
          </w:p>
        </w:tc>
      </w:tr>
      <w:tr w:rsidR="00016909" w:rsidRPr="00CF56B7">
        <w:trPr>
          <w:trHeight w:hRule="exact" w:val="838"/>
        </w:trPr>
        <w:tc>
          <w:tcPr>
            <w:tcW w:w="22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016909" w:rsidRPr="00CF56B7" w:rsidRDefault="00016909" w:rsidP="005A76FB">
            <w:pPr>
              <w:spacing w:line="314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016909" w:rsidRPr="00CF56B7" w:rsidRDefault="00016909" w:rsidP="005A76FB">
            <w:pPr>
              <w:spacing w:after="0" w:line="273" w:lineRule="exact"/>
              <w:ind w:left="502" w:right="-239"/>
              <w:rPr>
                <w:rFonts w:ascii="Times New Roman" w:hAnsi="Times New Roman" w:cs="Times New Roman"/>
              </w:rPr>
            </w:pPr>
            <w:r w:rsidRPr="00CF56B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Социјалне</w:t>
            </w:r>
            <w:r w:rsidRPr="00CF56B7">
              <w:rPr>
                <w:rFonts w:ascii="Times New Roman" w:hAnsi="Times New Roman" w:cs="Times New Roman"/>
                <w:noProof/>
                <w:color w:val="000000"/>
                <w:spacing w:val="3"/>
                <w:sz w:val="24"/>
                <w:szCs w:val="24"/>
              </w:rPr>
              <w:t> </w:t>
            </w:r>
            <w:r w:rsidRPr="00CF56B7"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</w:rPr>
              <w:t>и</w:t>
            </w:r>
          </w:p>
          <w:p w:rsidR="00016909" w:rsidRPr="00CF56B7" w:rsidRDefault="00016909" w:rsidP="005A76FB">
            <w:pPr>
              <w:spacing w:after="0" w:line="276" w:lineRule="exact"/>
              <w:ind w:left="469" w:right="-239"/>
              <w:rPr>
                <w:rFonts w:ascii="Times New Roman" w:hAnsi="Times New Roman" w:cs="Times New Roman"/>
              </w:rPr>
            </w:pPr>
            <w:r w:rsidRPr="00CF56B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хуманитарне</w:t>
            </w:r>
          </w:p>
          <w:p w:rsidR="00016909" w:rsidRPr="00CF56B7" w:rsidRDefault="00016909" w:rsidP="005A76FB">
            <w:pPr>
              <w:spacing w:after="0" w:line="276" w:lineRule="exact"/>
              <w:ind w:left="557" w:right="-239"/>
              <w:rPr>
                <w:rFonts w:ascii="Times New Roman" w:hAnsi="Times New Roman" w:cs="Times New Roman"/>
              </w:rPr>
            </w:pPr>
            <w:r w:rsidRPr="00CF56B7"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</w:rPr>
              <w:t>делатности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016909" w:rsidRPr="00CF56B7" w:rsidRDefault="00016909" w:rsidP="005A76FB">
            <w:pPr>
              <w:spacing w:after="0" w:line="240" w:lineRule="exact"/>
              <w:ind w:left="1008" w:right="-239"/>
              <w:rPr>
                <w:rFonts w:ascii="Times New Roman" w:hAnsi="Times New Roman" w:cs="Times New Roman"/>
              </w:rPr>
            </w:pPr>
          </w:p>
          <w:p w:rsidR="00016909" w:rsidRPr="00CF56B7" w:rsidRDefault="00016909" w:rsidP="005A76FB">
            <w:pPr>
              <w:spacing w:after="0" w:line="314" w:lineRule="exact"/>
              <w:ind w:left="1008" w:right="-239"/>
              <w:rPr>
                <w:rFonts w:ascii="Times New Roman" w:hAnsi="Times New Roman" w:cs="Times New Roman"/>
              </w:rPr>
            </w:pPr>
            <w:r w:rsidRPr="00CF56B7"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-1"/>
                <w:w w:val="95"/>
                <w:sz w:val="24"/>
                <w:szCs w:val="24"/>
              </w:rPr>
              <w:t>10</w:t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016909" w:rsidRPr="00CF56B7" w:rsidRDefault="00016909" w:rsidP="005A76FB">
            <w:pPr>
              <w:spacing w:after="0" w:line="240" w:lineRule="exact"/>
              <w:ind w:left="1010" w:right="-239"/>
              <w:rPr>
                <w:rFonts w:ascii="Times New Roman" w:hAnsi="Times New Roman" w:cs="Times New Roman"/>
              </w:rPr>
            </w:pPr>
          </w:p>
          <w:p w:rsidR="00016909" w:rsidRPr="00CF56B7" w:rsidRDefault="00016909" w:rsidP="005A76FB">
            <w:pPr>
              <w:spacing w:after="0" w:line="314" w:lineRule="exact"/>
              <w:ind w:left="1010" w:right="-239"/>
              <w:rPr>
                <w:rFonts w:ascii="Times New Roman" w:hAnsi="Times New Roman" w:cs="Times New Roman"/>
              </w:rPr>
            </w:pPr>
            <w:r w:rsidRPr="00CF56B7"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-1"/>
                <w:w w:val="95"/>
                <w:sz w:val="24"/>
                <w:szCs w:val="24"/>
              </w:rPr>
              <w:t>10</w:t>
            </w:r>
          </w:p>
        </w:tc>
      </w:tr>
      <w:tr w:rsidR="00016909" w:rsidRPr="00CF56B7">
        <w:trPr>
          <w:trHeight w:hRule="exact" w:val="838"/>
        </w:trPr>
        <w:tc>
          <w:tcPr>
            <w:tcW w:w="22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016909" w:rsidRPr="00CF56B7" w:rsidRDefault="00016909" w:rsidP="005A76FB">
            <w:pPr>
              <w:spacing w:line="314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016909" w:rsidRPr="00CF56B7" w:rsidRDefault="00016909" w:rsidP="005A76FB">
            <w:pPr>
              <w:spacing w:after="0" w:line="273" w:lineRule="exact"/>
              <w:ind w:left="442" w:right="-239"/>
              <w:rPr>
                <w:rFonts w:ascii="Times New Roman" w:hAnsi="Times New Roman" w:cs="Times New Roman"/>
                <w:lang w:val="ru-RU"/>
              </w:rPr>
            </w:pPr>
            <w:r w:rsidRPr="00CF56B7"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  <w:lang w:val="ru-RU"/>
              </w:rPr>
              <w:t>Одржавање</w:t>
            </w:r>
            <w:r w:rsidRPr="00CF56B7">
              <w:rPr>
                <w:rFonts w:ascii="Times New Roman" w:hAnsi="Times New Roman" w:cs="Times New Roman"/>
                <w:noProof/>
                <w:color w:val="000000"/>
                <w:spacing w:val="3"/>
                <w:sz w:val="24"/>
                <w:szCs w:val="24"/>
              </w:rPr>
              <w:t> </w:t>
            </w:r>
            <w:r w:rsidRPr="00CF56B7"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  <w:lang w:val="ru-RU"/>
              </w:rPr>
              <w:t>и</w:t>
            </w:r>
          </w:p>
          <w:p w:rsidR="00016909" w:rsidRPr="00CF56B7" w:rsidRDefault="00016909" w:rsidP="005A76FB">
            <w:pPr>
              <w:spacing w:after="0" w:line="276" w:lineRule="exact"/>
              <w:ind w:left="264" w:right="-239"/>
              <w:rPr>
                <w:rFonts w:ascii="Times New Roman" w:hAnsi="Times New Roman" w:cs="Times New Roman"/>
                <w:lang w:val="ru-RU"/>
              </w:rPr>
            </w:pPr>
            <w:r w:rsidRPr="00CF56B7"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  <w:lang w:val="ru-RU"/>
              </w:rPr>
              <w:t>обнављање</w:t>
            </w:r>
            <w:r w:rsidRPr="00CF56B7">
              <w:rPr>
                <w:rFonts w:ascii="Times New Roman" w:hAnsi="Times New Roman" w:cs="Times New Roman"/>
                <w:noProof/>
                <w:color w:val="000000"/>
                <w:spacing w:val="3"/>
                <w:sz w:val="24"/>
                <w:szCs w:val="24"/>
              </w:rPr>
              <w:t> </w:t>
            </w:r>
            <w:r w:rsidRPr="00CF56B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ru-RU"/>
              </w:rPr>
              <w:t>јавне</w:t>
            </w:r>
          </w:p>
          <w:p w:rsidR="00016909" w:rsidRPr="00CF56B7" w:rsidRDefault="00016909" w:rsidP="005A76FB">
            <w:pPr>
              <w:spacing w:after="0" w:line="276" w:lineRule="exact"/>
              <w:ind w:left="300" w:right="-239"/>
              <w:rPr>
                <w:rFonts w:ascii="Times New Roman" w:hAnsi="Times New Roman" w:cs="Times New Roman"/>
                <w:lang w:val="ru-RU"/>
              </w:rPr>
            </w:pPr>
            <w:r w:rsidRPr="00CF56B7"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  <w:lang w:val="ru-RU"/>
              </w:rPr>
              <w:t>инфраструктуре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016909" w:rsidRPr="00CF56B7" w:rsidRDefault="00016909" w:rsidP="005A76FB">
            <w:pPr>
              <w:spacing w:after="0" w:line="240" w:lineRule="exact"/>
              <w:ind w:left="1068" w:right="-239"/>
              <w:rPr>
                <w:rFonts w:ascii="Times New Roman" w:hAnsi="Times New Roman" w:cs="Times New Roman"/>
                <w:lang w:val="ru-RU"/>
              </w:rPr>
            </w:pPr>
          </w:p>
          <w:p w:rsidR="00016909" w:rsidRPr="00CF56B7" w:rsidRDefault="00016909" w:rsidP="005A76FB">
            <w:pPr>
              <w:spacing w:after="0" w:line="314" w:lineRule="exact"/>
              <w:ind w:left="1068" w:right="-239"/>
              <w:rPr>
                <w:rFonts w:ascii="Times New Roman" w:hAnsi="Times New Roman" w:cs="Times New Roman"/>
              </w:rPr>
            </w:pPr>
            <w:r w:rsidRPr="00CF56B7"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-1"/>
                <w:w w:val="95"/>
                <w:sz w:val="24"/>
                <w:szCs w:val="24"/>
              </w:rPr>
              <w:t>5</w:t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016909" w:rsidRPr="00CF56B7" w:rsidRDefault="00016909" w:rsidP="005A76FB">
            <w:pPr>
              <w:spacing w:after="0" w:line="240" w:lineRule="exact"/>
              <w:ind w:left="1070" w:right="-239"/>
              <w:rPr>
                <w:rFonts w:ascii="Times New Roman" w:hAnsi="Times New Roman" w:cs="Times New Roman"/>
              </w:rPr>
            </w:pPr>
          </w:p>
          <w:p w:rsidR="00016909" w:rsidRPr="00CF56B7" w:rsidRDefault="00016909" w:rsidP="005A76FB">
            <w:pPr>
              <w:spacing w:after="0" w:line="314" w:lineRule="exact"/>
              <w:ind w:left="1070" w:right="-239"/>
              <w:rPr>
                <w:rFonts w:ascii="Times New Roman" w:hAnsi="Times New Roman" w:cs="Times New Roman"/>
              </w:rPr>
            </w:pPr>
            <w:r w:rsidRPr="00CF56B7"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-1"/>
                <w:w w:val="95"/>
                <w:sz w:val="24"/>
                <w:szCs w:val="24"/>
              </w:rPr>
              <w:t>5</w:t>
            </w:r>
          </w:p>
        </w:tc>
      </w:tr>
      <w:tr w:rsidR="00016909" w:rsidRPr="00CF56B7">
        <w:trPr>
          <w:trHeight w:hRule="exact" w:val="550"/>
        </w:trPr>
        <w:tc>
          <w:tcPr>
            <w:tcW w:w="22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016909" w:rsidRPr="00CF56B7" w:rsidRDefault="00016909" w:rsidP="005A76FB">
            <w:pPr>
              <w:spacing w:after="0" w:line="480" w:lineRule="exact"/>
              <w:ind w:left="300" w:right="-239"/>
              <w:rPr>
                <w:rFonts w:ascii="Times New Roman" w:hAnsi="Times New Roman" w:cs="Times New Roman"/>
              </w:rPr>
            </w:pPr>
          </w:p>
          <w:p w:rsidR="00016909" w:rsidRPr="00CF56B7" w:rsidRDefault="00016909" w:rsidP="005A76FB">
            <w:pPr>
              <w:spacing w:after="0" w:line="338" w:lineRule="exact"/>
              <w:ind w:left="300" w:right="-239"/>
              <w:rPr>
                <w:rFonts w:ascii="Times New Roman" w:hAnsi="Times New Roman" w:cs="Times New Roman"/>
              </w:rPr>
            </w:pPr>
            <w:r w:rsidRPr="00CF56B7"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</w:rPr>
              <w:t>Дужина</w:t>
            </w:r>
            <w:r w:rsidRPr="00CF56B7">
              <w:rPr>
                <w:rFonts w:ascii="Times New Roman" w:hAnsi="Times New Roman" w:cs="Times New Roman"/>
                <w:noProof/>
                <w:color w:val="000000"/>
                <w:spacing w:val="3"/>
                <w:sz w:val="24"/>
                <w:szCs w:val="24"/>
              </w:rPr>
              <w:t> </w:t>
            </w:r>
            <w:r w:rsidRPr="00CF56B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трајања</w:t>
            </w:r>
          </w:p>
          <w:p w:rsidR="00016909" w:rsidRPr="00CF56B7" w:rsidRDefault="00016909" w:rsidP="005A76FB">
            <w:pPr>
              <w:spacing w:after="0" w:line="276" w:lineRule="exact"/>
              <w:ind w:left="554" w:right="-239"/>
              <w:rPr>
                <w:rFonts w:ascii="Times New Roman" w:hAnsi="Times New Roman" w:cs="Times New Roman"/>
              </w:rPr>
            </w:pPr>
            <w:r w:rsidRPr="00CF56B7"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</w:rPr>
              <w:t>јавног</w:t>
            </w:r>
            <w:r w:rsidRPr="00CF56B7">
              <w:rPr>
                <w:rFonts w:ascii="Times New Roman" w:hAnsi="Times New Roman" w:cs="Times New Roman"/>
                <w:noProof/>
                <w:color w:val="000000"/>
                <w:spacing w:val="4"/>
                <w:sz w:val="24"/>
                <w:szCs w:val="24"/>
              </w:rPr>
              <w:t> </w:t>
            </w:r>
            <w:r w:rsidRPr="00CF56B7"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</w:rPr>
              <w:t>рада</w:t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016909" w:rsidRPr="00CF56B7" w:rsidRDefault="00016909" w:rsidP="005A76FB">
            <w:pPr>
              <w:spacing w:after="0" w:line="405" w:lineRule="exact"/>
              <w:ind w:left="502" w:right="-239"/>
              <w:rPr>
                <w:rFonts w:ascii="Times New Roman" w:hAnsi="Times New Roman" w:cs="Times New Roman"/>
              </w:rPr>
            </w:pPr>
            <w:r w:rsidRPr="00CF56B7"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</w:rPr>
              <w:t>3</w:t>
            </w:r>
            <w:r w:rsidRPr="00CF56B7">
              <w:rPr>
                <w:rFonts w:ascii="Times New Roman" w:hAnsi="Times New Roman" w:cs="Times New Roman"/>
                <w:noProof/>
                <w:color w:val="000000"/>
                <w:spacing w:val="4"/>
                <w:sz w:val="24"/>
                <w:szCs w:val="24"/>
              </w:rPr>
              <w:t> </w:t>
            </w:r>
            <w:r w:rsidRPr="00CF56B7"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</w:rPr>
              <w:t>и</w:t>
            </w:r>
            <w:r w:rsidRPr="00CF56B7">
              <w:rPr>
                <w:rFonts w:ascii="Times New Roman" w:hAnsi="Times New Roman" w:cs="Times New Roman"/>
                <w:noProof/>
                <w:color w:val="000000"/>
                <w:spacing w:val="5"/>
                <w:sz w:val="24"/>
                <w:szCs w:val="24"/>
              </w:rPr>
              <w:t> </w:t>
            </w:r>
            <w:r w:rsidRPr="00CF56B7"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</w:rPr>
              <w:t>4</w:t>
            </w:r>
            <w:r w:rsidRPr="00CF56B7">
              <w:rPr>
                <w:rFonts w:ascii="Times New Roman" w:hAnsi="Times New Roman" w:cs="Times New Roman"/>
                <w:noProof/>
                <w:color w:val="000000"/>
                <w:spacing w:val="4"/>
                <w:sz w:val="24"/>
                <w:szCs w:val="24"/>
              </w:rPr>
              <w:t> </w:t>
            </w:r>
            <w:r w:rsidRPr="00CF56B7"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</w:rPr>
              <w:t>месеца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016909" w:rsidRPr="00CF56B7" w:rsidRDefault="00016909" w:rsidP="005A76FB">
            <w:pPr>
              <w:spacing w:after="0" w:line="410" w:lineRule="exact"/>
              <w:ind w:left="1008" w:right="-239"/>
              <w:rPr>
                <w:rFonts w:ascii="Times New Roman" w:hAnsi="Times New Roman" w:cs="Times New Roman"/>
              </w:rPr>
            </w:pPr>
            <w:r w:rsidRPr="00CF56B7"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-1"/>
                <w:w w:val="95"/>
                <w:sz w:val="24"/>
                <w:szCs w:val="24"/>
              </w:rPr>
              <w:t>20</w:t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016909" w:rsidRPr="00CF56B7" w:rsidRDefault="00016909" w:rsidP="005A76FB">
            <w:pPr>
              <w:spacing w:after="0" w:line="410" w:lineRule="exact"/>
              <w:ind w:left="1010" w:right="-239"/>
              <w:rPr>
                <w:rFonts w:ascii="Times New Roman" w:hAnsi="Times New Roman" w:cs="Times New Roman"/>
              </w:rPr>
            </w:pPr>
            <w:r w:rsidRPr="00CF56B7">
              <w:rPr>
                <w:rFonts w:ascii="Times New Roman" w:hAnsi="Times New Roman" w:cs="Times New Roman"/>
                <w:b/>
                <w:bCs/>
                <w:noProof/>
                <w:color w:val="000000"/>
                <w:w w:val="95"/>
                <w:sz w:val="24"/>
                <w:szCs w:val="24"/>
              </w:rPr>
              <w:t>20</w:t>
            </w:r>
          </w:p>
        </w:tc>
      </w:tr>
      <w:tr w:rsidR="00016909" w:rsidRPr="00CF56B7">
        <w:trPr>
          <w:trHeight w:hRule="exact" w:val="552"/>
        </w:trPr>
        <w:tc>
          <w:tcPr>
            <w:tcW w:w="22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016909" w:rsidRPr="00CF56B7" w:rsidRDefault="00016909" w:rsidP="005A76FB">
            <w:pPr>
              <w:spacing w:line="41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016909" w:rsidRPr="00CF56B7" w:rsidRDefault="00016909" w:rsidP="005A76FB">
            <w:pPr>
              <w:spacing w:after="0" w:line="407" w:lineRule="exact"/>
              <w:ind w:left="687" w:right="-239"/>
              <w:rPr>
                <w:rFonts w:ascii="Times New Roman" w:hAnsi="Times New Roman" w:cs="Times New Roman"/>
              </w:rPr>
            </w:pPr>
            <w:r w:rsidRPr="00CF56B7"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</w:rPr>
              <w:t>2</w:t>
            </w:r>
            <w:r w:rsidRPr="00CF56B7">
              <w:rPr>
                <w:rFonts w:ascii="Times New Roman" w:hAnsi="Times New Roman" w:cs="Times New Roman"/>
                <w:noProof/>
                <w:color w:val="000000"/>
                <w:spacing w:val="4"/>
                <w:sz w:val="24"/>
                <w:szCs w:val="24"/>
              </w:rPr>
              <w:t> </w:t>
            </w:r>
            <w:r w:rsidRPr="00CF56B7"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</w:rPr>
              <w:t>месеца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016909" w:rsidRPr="00CF56B7" w:rsidRDefault="00016909" w:rsidP="005A76FB">
            <w:pPr>
              <w:spacing w:after="0" w:line="412" w:lineRule="exact"/>
              <w:ind w:left="1008" w:right="-239"/>
              <w:rPr>
                <w:rFonts w:ascii="Times New Roman" w:hAnsi="Times New Roman" w:cs="Times New Roman"/>
              </w:rPr>
            </w:pPr>
            <w:r w:rsidRPr="00CF56B7"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-1"/>
                <w:w w:val="95"/>
                <w:sz w:val="24"/>
                <w:szCs w:val="24"/>
              </w:rPr>
              <w:t>10</w:t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016909" w:rsidRPr="00CF56B7" w:rsidRDefault="00016909" w:rsidP="005A76FB">
            <w:pPr>
              <w:spacing w:after="0" w:line="412" w:lineRule="exact"/>
              <w:ind w:left="1010" w:right="-239"/>
              <w:rPr>
                <w:rFonts w:ascii="Times New Roman" w:hAnsi="Times New Roman" w:cs="Times New Roman"/>
              </w:rPr>
            </w:pPr>
            <w:r w:rsidRPr="00CF56B7"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-1"/>
                <w:w w:val="95"/>
                <w:sz w:val="24"/>
                <w:szCs w:val="24"/>
              </w:rPr>
              <w:t>10</w:t>
            </w:r>
          </w:p>
        </w:tc>
      </w:tr>
      <w:tr w:rsidR="00016909" w:rsidRPr="00CF56B7">
        <w:trPr>
          <w:trHeight w:hRule="exact" w:val="550"/>
        </w:trPr>
        <w:tc>
          <w:tcPr>
            <w:tcW w:w="22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016909" w:rsidRPr="00CF56B7" w:rsidRDefault="00016909" w:rsidP="005A76FB">
            <w:pPr>
              <w:spacing w:line="412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016909" w:rsidRPr="00CF56B7" w:rsidRDefault="00016909" w:rsidP="005A76FB">
            <w:pPr>
              <w:spacing w:after="0" w:line="405" w:lineRule="exact"/>
              <w:ind w:left="740" w:right="-239"/>
              <w:rPr>
                <w:rFonts w:ascii="Times New Roman" w:hAnsi="Times New Roman" w:cs="Times New Roman"/>
              </w:rPr>
            </w:pPr>
            <w:r w:rsidRPr="00CF56B7"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</w:rPr>
              <w:t>1</w:t>
            </w:r>
            <w:r w:rsidRPr="00CF56B7">
              <w:rPr>
                <w:rFonts w:ascii="Times New Roman" w:hAnsi="Times New Roman" w:cs="Times New Roman"/>
                <w:noProof/>
                <w:color w:val="000000"/>
                <w:spacing w:val="4"/>
                <w:sz w:val="24"/>
                <w:szCs w:val="24"/>
              </w:rPr>
              <w:t> </w:t>
            </w:r>
            <w:r w:rsidRPr="00CF56B7"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</w:rPr>
              <w:t>месец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016909" w:rsidRPr="00CF56B7" w:rsidRDefault="00016909" w:rsidP="005A76FB">
            <w:pPr>
              <w:spacing w:after="0" w:line="410" w:lineRule="exact"/>
              <w:ind w:left="1068" w:right="-239"/>
              <w:rPr>
                <w:rFonts w:ascii="Times New Roman" w:hAnsi="Times New Roman" w:cs="Times New Roman"/>
              </w:rPr>
            </w:pPr>
            <w:r w:rsidRPr="00CF56B7"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-1"/>
                <w:w w:val="95"/>
                <w:sz w:val="24"/>
                <w:szCs w:val="24"/>
              </w:rPr>
              <w:t>5</w:t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016909" w:rsidRPr="00CF56B7" w:rsidRDefault="00016909" w:rsidP="005A76FB">
            <w:pPr>
              <w:spacing w:after="0" w:line="410" w:lineRule="exact"/>
              <w:ind w:left="1070" w:right="-239"/>
              <w:rPr>
                <w:rFonts w:ascii="Times New Roman" w:hAnsi="Times New Roman" w:cs="Times New Roman"/>
              </w:rPr>
            </w:pPr>
            <w:r w:rsidRPr="00CF56B7"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-1"/>
                <w:w w:val="95"/>
                <w:sz w:val="24"/>
                <w:szCs w:val="24"/>
              </w:rPr>
              <w:t>5</w:t>
            </w:r>
          </w:p>
        </w:tc>
      </w:tr>
      <w:tr w:rsidR="00016909" w:rsidRPr="00CF56B7">
        <w:trPr>
          <w:trHeight w:hRule="exact" w:val="562"/>
        </w:trPr>
        <w:tc>
          <w:tcPr>
            <w:tcW w:w="22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016909" w:rsidRPr="00CF56B7" w:rsidRDefault="00016909" w:rsidP="005A76FB">
            <w:pPr>
              <w:spacing w:after="0" w:line="480" w:lineRule="exact"/>
              <w:ind w:left="298" w:right="-239"/>
              <w:rPr>
                <w:rFonts w:ascii="Times New Roman" w:hAnsi="Times New Roman" w:cs="Times New Roman"/>
              </w:rPr>
            </w:pPr>
          </w:p>
          <w:p w:rsidR="00016909" w:rsidRPr="00CF56B7" w:rsidRDefault="00016909" w:rsidP="005A76FB">
            <w:pPr>
              <w:spacing w:after="0" w:line="493" w:lineRule="exact"/>
              <w:ind w:left="298" w:right="-239"/>
              <w:rPr>
                <w:rFonts w:ascii="Times New Roman" w:hAnsi="Times New Roman" w:cs="Times New Roman"/>
              </w:rPr>
            </w:pPr>
            <w:r w:rsidRPr="00CF56B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Категорија</w:t>
            </w:r>
            <w:r w:rsidRPr="00CF56B7">
              <w:rPr>
                <w:rFonts w:ascii="Times New Roman" w:hAnsi="Times New Roman" w:cs="Times New Roman"/>
                <w:noProof/>
                <w:color w:val="000000"/>
                <w:spacing w:val="4"/>
                <w:sz w:val="24"/>
                <w:szCs w:val="24"/>
              </w:rPr>
              <w:t> </w:t>
            </w:r>
            <w:r w:rsidRPr="00CF56B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лица</w:t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016909" w:rsidRPr="00CF56B7" w:rsidRDefault="00016909" w:rsidP="005A76FB">
            <w:pPr>
              <w:spacing w:after="0" w:line="273" w:lineRule="exact"/>
              <w:ind w:left="517" w:right="-239"/>
              <w:rPr>
                <w:rFonts w:ascii="Times New Roman" w:hAnsi="Times New Roman" w:cs="Times New Roman"/>
                <w:lang w:val="ru-RU"/>
              </w:rPr>
            </w:pPr>
            <w:r w:rsidRPr="00CF56B7"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</w:rPr>
              <w:t>I</w:t>
            </w:r>
            <w:r w:rsidRPr="00CF56B7">
              <w:rPr>
                <w:rFonts w:ascii="Times New Roman" w:hAnsi="Times New Roman" w:cs="Times New Roman"/>
                <w:noProof/>
                <w:color w:val="000000"/>
                <w:spacing w:val="1"/>
                <w:sz w:val="24"/>
                <w:szCs w:val="24"/>
              </w:rPr>
              <w:t> </w:t>
            </w:r>
            <w:r w:rsidRPr="00CF56B7"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  <w:lang w:val="ru-RU"/>
              </w:rPr>
              <w:t>и</w:t>
            </w:r>
            <w:r w:rsidRPr="00CF56B7">
              <w:rPr>
                <w:rFonts w:ascii="Times New Roman" w:hAnsi="Times New Roman" w:cs="Times New Roman"/>
                <w:noProof/>
                <w:color w:val="000000"/>
                <w:spacing w:val="8"/>
                <w:sz w:val="24"/>
                <w:szCs w:val="24"/>
              </w:rPr>
              <w:t> </w:t>
            </w:r>
            <w:r w:rsidRPr="00CF56B7"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</w:rPr>
              <w:t>II</w:t>
            </w:r>
            <w:r w:rsidRPr="00CF56B7">
              <w:rPr>
                <w:rFonts w:ascii="Times New Roman" w:hAnsi="Times New Roman" w:cs="Times New Roman"/>
                <w:noProof/>
                <w:color w:val="000000"/>
                <w:spacing w:val="4"/>
                <w:sz w:val="24"/>
                <w:szCs w:val="24"/>
              </w:rPr>
              <w:t> </w:t>
            </w:r>
            <w:r w:rsidRPr="00CF56B7"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  <w:lang w:val="ru-RU"/>
              </w:rPr>
              <w:t>степен</w:t>
            </w:r>
          </w:p>
          <w:p w:rsidR="00016909" w:rsidRPr="00CF56B7" w:rsidRDefault="00016909" w:rsidP="005A76FB">
            <w:pPr>
              <w:spacing w:after="0" w:line="276" w:lineRule="exact"/>
              <w:ind w:left="337" w:right="-239"/>
              <w:rPr>
                <w:rFonts w:ascii="Times New Roman" w:hAnsi="Times New Roman" w:cs="Times New Roman"/>
                <w:lang w:val="ru-RU"/>
              </w:rPr>
            </w:pPr>
            <w:r w:rsidRPr="00CF56B7"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  <w:lang w:val="ru-RU"/>
              </w:rPr>
              <w:t>стручне</w:t>
            </w:r>
            <w:r w:rsidRPr="00CF56B7">
              <w:rPr>
                <w:rFonts w:ascii="Times New Roman" w:hAnsi="Times New Roman" w:cs="Times New Roman"/>
                <w:noProof/>
                <w:color w:val="000000"/>
                <w:spacing w:val="5"/>
                <w:sz w:val="24"/>
                <w:szCs w:val="24"/>
              </w:rPr>
              <w:t> </w:t>
            </w:r>
            <w:r w:rsidRPr="00CF56B7"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  <w:lang w:val="ru-RU"/>
              </w:rPr>
              <w:t>спреме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016909" w:rsidRPr="00CF56B7" w:rsidRDefault="00016909" w:rsidP="005A76FB">
            <w:pPr>
              <w:spacing w:after="0" w:line="414" w:lineRule="exact"/>
              <w:ind w:left="1008" w:right="-239"/>
              <w:rPr>
                <w:rFonts w:ascii="Times New Roman" w:hAnsi="Times New Roman" w:cs="Times New Roman"/>
              </w:rPr>
            </w:pPr>
            <w:r w:rsidRPr="00CF56B7"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-1"/>
                <w:w w:val="95"/>
                <w:sz w:val="24"/>
                <w:szCs w:val="24"/>
              </w:rPr>
              <w:t>10</w:t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016909" w:rsidRPr="00CF56B7" w:rsidRDefault="00016909" w:rsidP="005A76FB">
            <w:pPr>
              <w:spacing w:after="0" w:line="414" w:lineRule="exact"/>
              <w:ind w:left="1010" w:right="-239"/>
              <w:rPr>
                <w:rFonts w:ascii="Times New Roman" w:hAnsi="Times New Roman" w:cs="Times New Roman"/>
              </w:rPr>
            </w:pPr>
            <w:r w:rsidRPr="00CF56B7">
              <w:rPr>
                <w:rFonts w:ascii="Times New Roman" w:hAnsi="Times New Roman" w:cs="Times New Roman"/>
                <w:b/>
                <w:bCs/>
                <w:noProof/>
                <w:color w:val="000000"/>
                <w:w w:val="95"/>
                <w:sz w:val="24"/>
                <w:szCs w:val="24"/>
              </w:rPr>
              <w:t>10</w:t>
            </w:r>
          </w:p>
        </w:tc>
      </w:tr>
      <w:tr w:rsidR="00016909" w:rsidRPr="00CF56B7">
        <w:trPr>
          <w:trHeight w:hRule="exact" w:val="562"/>
        </w:trPr>
        <w:tc>
          <w:tcPr>
            <w:tcW w:w="22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016909" w:rsidRPr="00CF56B7" w:rsidRDefault="00016909" w:rsidP="005A76FB">
            <w:pPr>
              <w:spacing w:line="414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016909" w:rsidRPr="00CF56B7" w:rsidRDefault="00016909" w:rsidP="005A76FB">
            <w:pPr>
              <w:spacing w:after="0" w:line="273" w:lineRule="exact"/>
              <w:ind w:left="389" w:right="-239"/>
              <w:rPr>
                <w:rFonts w:ascii="Times New Roman" w:hAnsi="Times New Roman" w:cs="Times New Roman"/>
                <w:lang w:val="ru-RU"/>
              </w:rPr>
            </w:pPr>
            <w:r w:rsidRPr="00CF56B7"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</w:rPr>
              <w:t>III</w:t>
            </w:r>
            <w:r w:rsidRPr="00CF56B7">
              <w:rPr>
                <w:rFonts w:ascii="Times New Roman" w:hAnsi="Times New Roman" w:cs="Times New Roman"/>
                <w:noProof/>
                <w:color w:val="000000"/>
                <w:spacing w:val="1"/>
                <w:sz w:val="24"/>
                <w:szCs w:val="24"/>
              </w:rPr>
              <w:t> </w:t>
            </w:r>
            <w:r w:rsidRPr="00CF56B7"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  <w:lang w:val="ru-RU"/>
              </w:rPr>
              <w:t>и</w:t>
            </w:r>
            <w:r w:rsidRPr="00CF56B7">
              <w:rPr>
                <w:rFonts w:ascii="Times New Roman" w:hAnsi="Times New Roman" w:cs="Times New Roman"/>
                <w:noProof/>
                <w:color w:val="000000"/>
                <w:spacing w:val="10"/>
                <w:sz w:val="24"/>
                <w:szCs w:val="24"/>
              </w:rPr>
              <w:t> </w:t>
            </w:r>
            <w:r w:rsidRPr="00CF56B7">
              <w:rPr>
                <w:rFonts w:ascii="Times New Roman" w:hAnsi="Times New Roman" w:cs="Times New Roman"/>
                <w:noProof/>
                <w:color w:val="000000"/>
                <w:spacing w:val="-2"/>
                <w:sz w:val="24"/>
                <w:szCs w:val="24"/>
              </w:rPr>
              <w:t>IV</w:t>
            </w:r>
            <w:r w:rsidRPr="00CF56B7">
              <w:rPr>
                <w:rFonts w:ascii="Times New Roman" w:hAnsi="Times New Roman" w:cs="Times New Roman"/>
                <w:noProof/>
                <w:color w:val="000000"/>
                <w:spacing w:val="4"/>
                <w:sz w:val="24"/>
                <w:szCs w:val="24"/>
              </w:rPr>
              <w:t> </w:t>
            </w:r>
            <w:r w:rsidRPr="00CF56B7"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  <w:lang w:val="ru-RU"/>
              </w:rPr>
              <w:t>степен</w:t>
            </w:r>
          </w:p>
          <w:p w:rsidR="00016909" w:rsidRPr="00CF56B7" w:rsidRDefault="00016909" w:rsidP="005A76FB">
            <w:pPr>
              <w:spacing w:after="0" w:line="276" w:lineRule="exact"/>
              <w:ind w:left="337" w:right="-239"/>
              <w:rPr>
                <w:rFonts w:ascii="Times New Roman" w:hAnsi="Times New Roman" w:cs="Times New Roman"/>
                <w:lang w:val="ru-RU"/>
              </w:rPr>
            </w:pPr>
            <w:r w:rsidRPr="00CF56B7"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  <w:lang w:val="ru-RU"/>
              </w:rPr>
              <w:t>стручне</w:t>
            </w:r>
            <w:r w:rsidRPr="00CF56B7">
              <w:rPr>
                <w:rFonts w:ascii="Times New Roman" w:hAnsi="Times New Roman" w:cs="Times New Roman"/>
                <w:noProof/>
                <w:color w:val="000000"/>
                <w:spacing w:val="5"/>
                <w:sz w:val="24"/>
                <w:szCs w:val="24"/>
              </w:rPr>
              <w:t> </w:t>
            </w:r>
            <w:r w:rsidRPr="00CF56B7"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  <w:lang w:val="ru-RU"/>
              </w:rPr>
              <w:t>спреме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016909" w:rsidRPr="00CF56B7" w:rsidRDefault="00016909" w:rsidP="005A76FB">
            <w:pPr>
              <w:spacing w:after="0" w:line="417" w:lineRule="exact"/>
              <w:ind w:left="1068" w:right="-239"/>
              <w:rPr>
                <w:rFonts w:ascii="Times New Roman" w:hAnsi="Times New Roman" w:cs="Times New Roman"/>
              </w:rPr>
            </w:pPr>
            <w:r w:rsidRPr="00CF56B7"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-1"/>
                <w:w w:val="95"/>
                <w:sz w:val="24"/>
                <w:szCs w:val="24"/>
              </w:rPr>
              <w:t>5</w:t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016909" w:rsidRPr="00CF56B7" w:rsidRDefault="00016909" w:rsidP="005A76FB">
            <w:pPr>
              <w:spacing w:after="0" w:line="417" w:lineRule="exact"/>
              <w:ind w:left="1070" w:right="-239"/>
              <w:rPr>
                <w:rFonts w:ascii="Times New Roman" w:hAnsi="Times New Roman" w:cs="Times New Roman"/>
              </w:rPr>
            </w:pPr>
            <w:r w:rsidRPr="00CF56B7"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-1"/>
                <w:w w:val="95"/>
                <w:sz w:val="24"/>
                <w:szCs w:val="24"/>
              </w:rPr>
              <w:t>5</w:t>
            </w:r>
          </w:p>
        </w:tc>
      </w:tr>
      <w:tr w:rsidR="00016909" w:rsidRPr="00CF56B7">
        <w:trPr>
          <w:trHeight w:hRule="exact" w:val="562"/>
        </w:trPr>
        <w:tc>
          <w:tcPr>
            <w:tcW w:w="22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016909" w:rsidRPr="00CF56B7" w:rsidRDefault="00016909" w:rsidP="005A76FB">
            <w:pPr>
              <w:spacing w:line="417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016909" w:rsidRPr="00CF56B7" w:rsidRDefault="00016909" w:rsidP="005A76FB">
            <w:pPr>
              <w:spacing w:after="0" w:line="273" w:lineRule="exact"/>
              <w:ind w:left="394" w:right="-239"/>
              <w:rPr>
                <w:rFonts w:ascii="Times New Roman" w:hAnsi="Times New Roman" w:cs="Times New Roman"/>
                <w:lang w:val="ru-RU"/>
              </w:rPr>
            </w:pPr>
            <w:r w:rsidRPr="00CF56B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ru-RU"/>
              </w:rPr>
              <w:t>виша</w:t>
            </w:r>
            <w:r w:rsidRPr="00CF56B7">
              <w:rPr>
                <w:rFonts w:ascii="Times New Roman" w:hAnsi="Times New Roman" w:cs="Times New Roman"/>
                <w:noProof/>
                <w:color w:val="000000"/>
                <w:spacing w:val="3"/>
                <w:sz w:val="24"/>
                <w:szCs w:val="24"/>
              </w:rPr>
              <w:t> </w:t>
            </w:r>
            <w:r w:rsidRPr="00CF56B7"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  <w:lang w:val="ru-RU"/>
              </w:rPr>
              <w:t>и</w:t>
            </w:r>
            <w:r w:rsidRPr="00CF56B7">
              <w:rPr>
                <w:rFonts w:ascii="Times New Roman" w:hAnsi="Times New Roman" w:cs="Times New Roman"/>
                <w:noProof/>
                <w:color w:val="000000"/>
                <w:spacing w:val="5"/>
                <w:sz w:val="24"/>
                <w:szCs w:val="24"/>
              </w:rPr>
              <w:t> </w:t>
            </w:r>
            <w:r w:rsidRPr="00CF56B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ru-RU"/>
              </w:rPr>
              <w:t>висока</w:t>
            </w:r>
          </w:p>
          <w:p w:rsidR="00016909" w:rsidRPr="00CF56B7" w:rsidRDefault="00016909" w:rsidP="005A76FB">
            <w:pPr>
              <w:spacing w:after="0" w:line="276" w:lineRule="exact"/>
              <w:ind w:left="337" w:right="-239"/>
              <w:rPr>
                <w:rFonts w:ascii="Times New Roman" w:hAnsi="Times New Roman" w:cs="Times New Roman"/>
                <w:lang w:val="ru-RU"/>
              </w:rPr>
            </w:pPr>
            <w:r w:rsidRPr="00CF56B7"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  <w:lang w:val="ru-RU"/>
              </w:rPr>
              <w:t>стручна</w:t>
            </w:r>
            <w:r w:rsidRPr="00CF56B7">
              <w:rPr>
                <w:rFonts w:ascii="Times New Roman" w:hAnsi="Times New Roman" w:cs="Times New Roman"/>
                <w:noProof/>
                <w:color w:val="000000"/>
                <w:spacing w:val="5"/>
                <w:sz w:val="24"/>
                <w:szCs w:val="24"/>
              </w:rPr>
              <w:t> </w:t>
            </w:r>
            <w:r w:rsidRPr="00CF56B7"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  <w:lang w:val="ru-RU"/>
              </w:rPr>
              <w:t>спрема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016909" w:rsidRPr="00CF56B7" w:rsidRDefault="00016909" w:rsidP="005A76FB">
            <w:pPr>
              <w:spacing w:after="0" w:line="417" w:lineRule="exact"/>
              <w:ind w:left="1068" w:right="-239"/>
              <w:rPr>
                <w:rFonts w:ascii="Times New Roman" w:hAnsi="Times New Roman" w:cs="Times New Roman"/>
              </w:rPr>
            </w:pPr>
            <w:r w:rsidRPr="00CF56B7"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-1"/>
                <w:w w:val="95"/>
                <w:sz w:val="24"/>
                <w:szCs w:val="24"/>
              </w:rPr>
              <w:t>0</w:t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016909" w:rsidRPr="00CF56B7" w:rsidRDefault="00016909" w:rsidP="005A76FB">
            <w:pPr>
              <w:spacing w:after="0" w:line="417" w:lineRule="exact"/>
              <w:ind w:left="1070" w:right="-239"/>
              <w:rPr>
                <w:rFonts w:ascii="Times New Roman" w:hAnsi="Times New Roman" w:cs="Times New Roman"/>
              </w:rPr>
            </w:pPr>
            <w:r w:rsidRPr="00CF56B7"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-1"/>
                <w:w w:val="95"/>
                <w:sz w:val="24"/>
                <w:szCs w:val="24"/>
              </w:rPr>
              <w:t>0</w:t>
            </w:r>
          </w:p>
        </w:tc>
      </w:tr>
      <w:tr w:rsidR="00016909" w:rsidRPr="00CF56B7">
        <w:trPr>
          <w:trHeight w:hRule="exact" w:val="1666"/>
        </w:trPr>
        <w:tc>
          <w:tcPr>
            <w:tcW w:w="22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016909" w:rsidRPr="00CF56B7" w:rsidRDefault="00016909" w:rsidP="005A76FB">
            <w:pPr>
              <w:spacing w:after="0" w:line="480" w:lineRule="exact"/>
              <w:ind w:left="569" w:right="-239"/>
              <w:rPr>
                <w:rFonts w:ascii="Times New Roman" w:hAnsi="Times New Roman" w:cs="Times New Roman"/>
                <w:lang w:val="ru-RU"/>
              </w:rPr>
            </w:pPr>
          </w:p>
          <w:p w:rsidR="00016909" w:rsidRPr="00CF56B7" w:rsidRDefault="00016909" w:rsidP="005A76FB">
            <w:pPr>
              <w:spacing w:after="0" w:line="489" w:lineRule="exact"/>
              <w:ind w:left="569" w:right="-239"/>
              <w:rPr>
                <w:rFonts w:ascii="Times New Roman" w:hAnsi="Times New Roman" w:cs="Times New Roman"/>
                <w:lang w:val="ru-RU"/>
              </w:rPr>
            </w:pPr>
            <w:r w:rsidRPr="00CF56B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ru-RU"/>
              </w:rPr>
              <w:t>Претходно</w:t>
            </w:r>
          </w:p>
          <w:p w:rsidR="00016909" w:rsidRPr="00CF56B7" w:rsidRDefault="00016909" w:rsidP="005A76FB">
            <w:pPr>
              <w:spacing w:after="0" w:line="276" w:lineRule="exact"/>
              <w:ind w:left="562" w:right="-239"/>
              <w:rPr>
                <w:rFonts w:ascii="Times New Roman" w:hAnsi="Times New Roman" w:cs="Times New Roman"/>
                <w:lang w:val="ru-RU"/>
              </w:rPr>
            </w:pPr>
            <w:r w:rsidRPr="00CF56B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ru-RU"/>
              </w:rPr>
              <w:t>коришћена</w:t>
            </w:r>
          </w:p>
          <w:p w:rsidR="00016909" w:rsidRPr="00CF56B7" w:rsidRDefault="00016909" w:rsidP="005A76FB">
            <w:pPr>
              <w:spacing w:after="0" w:line="276" w:lineRule="exact"/>
              <w:ind w:left="533" w:right="-239"/>
              <w:rPr>
                <w:rFonts w:ascii="Times New Roman" w:hAnsi="Times New Roman" w:cs="Times New Roman"/>
                <w:lang w:val="ru-RU"/>
              </w:rPr>
            </w:pPr>
            <w:r w:rsidRPr="00CF56B7"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  <w:lang w:val="ru-RU"/>
              </w:rPr>
              <w:t>средства</w:t>
            </w:r>
            <w:r w:rsidRPr="00CF56B7">
              <w:rPr>
                <w:rFonts w:ascii="Times New Roman" w:hAnsi="Times New Roman" w:cs="Times New Roman"/>
                <w:noProof/>
                <w:color w:val="000000"/>
                <w:spacing w:val="4"/>
                <w:sz w:val="24"/>
                <w:szCs w:val="24"/>
              </w:rPr>
              <w:t> </w:t>
            </w:r>
            <w:r w:rsidRPr="00CF56B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ru-RU"/>
              </w:rPr>
              <w:t>по</w:t>
            </w:r>
          </w:p>
          <w:p w:rsidR="00016909" w:rsidRPr="00CF56B7" w:rsidRDefault="00016909" w:rsidP="005A76FB">
            <w:pPr>
              <w:spacing w:after="0" w:line="276" w:lineRule="exact"/>
              <w:ind w:left="283" w:right="-239"/>
              <w:rPr>
                <w:rFonts w:ascii="Times New Roman" w:hAnsi="Times New Roman" w:cs="Times New Roman"/>
                <w:lang w:val="ru-RU"/>
              </w:rPr>
            </w:pPr>
            <w:r w:rsidRPr="00CF56B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ru-RU"/>
              </w:rPr>
              <w:t>програму</w:t>
            </w:r>
            <w:r w:rsidRPr="00CF56B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 </w:t>
            </w:r>
            <w:r w:rsidRPr="00CF56B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ru-RU"/>
              </w:rPr>
              <w:t>јавних</w:t>
            </w:r>
          </w:p>
          <w:p w:rsidR="00016909" w:rsidRPr="00CF56B7" w:rsidRDefault="00016909" w:rsidP="005A76FB">
            <w:pPr>
              <w:spacing w:after="0" w:line="276" w:lineRule="exact"/>
              <w:ind w:left="785" w:right="-239"/>
              <w:rPr>
                <w:rFonts w:ascii="Times New Roman" w:hAnsi="Times New Roman" w:cs="Times New Roman"/>
              </w:rPr>
            </w:pPr>
            <w:r w:rsidRPr="00CF56B7"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</w:rPr>
              <w:t>радова</w:t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016909" w:rsidRPr="00CF56B7" w:rsidRDefault="00016909" w:rsidP="005A76FB">
            <w:pPr>
              <w:spacing w:after="0" w:line="273" w:lineRule="exact"/>
              <w:ind w:left="543" w:right="-239"/>
              <w:rPr>
                <w:rFonts w:ascii="Times New Roman" w:hAnsi="Times New Roman" w:cs="Times New Roman"/>
                <w:lang w:val="ru-RU"/>
              </w:rPr>
            </w:pPr>
            <w:r w:rsidRPr="00CF56B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ru-RU"/>
              </w:rPr>
              <w:t>Коришћена</w:t>
            </w:r>
          </w:p>
          <w:p w:rsidR="00016909" w:rsidRPr="00CF56B7" w:rsidRDefault="00016909" w:rsidP="005A76FB">
            <w:pPr>
              <w:spacing w:after="0" w:line="277" w:lineRule="exact"/>
              <w:ind w:left="322" w:right="-239"/>
              <w:rPr>
                <w:rFonts w:ascii="Times New Roman" w:hAnsi="Times New Roman" w:cs="Times New Roman"/>
                <w:lang w:val="ru-RU"/>
              </w:rPr>
            </w:pPr>
            <w:r w:rsidRPr="00CF56B7"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  <w:lang w:val="ru-RU"/>
              </w:rPr>
              <w:t>средства</w:t>
            </w:r>
            <w:r w:rsidRPr="00CF56B7">
              <w:rPr>
                <w:rFonts w:ascii="Times New Roman" w:hAnsi="Times New Roman" w:cs="Times New Roman"/>
                <w:noProof/>
                <w:color w:val="000000"/>
                <w:spacing w:val="4"/>
                <w:sz w:val="24"/>
                <w:szCs w:val="24"/>
              </w:rPr>
              <w:t> </w:t>
            </w:r>
            <w:r w:rsidRPr="00CF56B7"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  <w:lang w:val="ru-RU"/>
              </w:rPr>
              <w:t>и</w:t>
            </w:r>
            <w:r w:rsidRPr="00CF56B7">
              <w:rPr>
                <w:rFonts w:ascii="Times New Roman" w:hAnsi="Times New Roman" w:cs="Times New Roman"/>
                <w:noProof/>
                <w:color w:val="000000"/>
                <w:spacing w:val="5"/>
                <w:sz w:val="24"/>
                <w:szCs w:val="24"/>
              </w:rPr>
              <w:t> </w:t>
            </w:r>
            <w:r w:rsidRPr="00CF56B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ru-RU"/>
              </w:rPr>
              <w:t>лица</w:t>
            </w:r>
          </w:p>
          <w:p w:rsidR="00016909" w:rsidRPr="00CF56B7" w:rsidRDefault="00016909" w:rsidP="005A76FB">
            <w:pPr>
              <w:spacing w:after="0" w:line="276" w:lineRule="exact"/>
              <w:ind w:left="471" w:right="-239"/>
              <w:rPr>
                <w:rFonts w:ascii="Times New Roman" w:hAnsi="Times New Roman" w:cs="Times New Roman"/>
                <w:lang w:val="ru-RU"/>
              </w:rPr>
            </w:pPr>
            <w:r w:rsidRPr="00CF56B7"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  <w:lang w:val="ru-RU"/>
              </w:rPr>
              <w:t>остала</w:t>
            </w:r>
            <w:r w:rsidRPr="00CF56B7">
              <w:rPr>
                <w:rFonts w:ascii="Times New Roman" w:hAnsi="Times New Roman" w:cs="Times New Roman"/>
                <w:noProof/>
                <w:color w:val="000000"/>
                <w:spacing w:val="3"/>
                <w:sz w:val="24"/>
                <w:szCs w:val="24"/>
              </w:rPr>
              <w:t> </w:t>
            </w:r>
            <w:r w:rsidRPr="00CF56B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ru-RU"/>
              </w:rPr>
              <w:t>радно</w:t>
            </w:r>
          </w:p>
          <w:p w:rsidR="00016909" w:rsidRPr="00CF56B7" w:rsidRDefault="00016909" w:rsidP="005A76FB">
            <w:pPr>
              <w:spacing w:after="0" w:line="276" w:lineRule="exact"/>
              <w:ind w:left="478" w:right="-239"/>
              <w:rPr>
                <w:rFonts w:ascii="Times New Roman" w:hAnsi="Times New Roman" w:cs="Times New Roman"/>
                <w:lang w:val="ru-RU"/>
              </w:rPr>
            </w:pPr>
            <w:r w:rsidRPr="00CF56B7"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  <w:lang w:val="ru-RU"/>
              </w:rPr>
              <w:t>ангажована</w:t>
            </w:r>
            <w:r w:rsidRPr="00CF56B7">
              <w:rPr>
                <w:rFonts w:ascii="Times New Roman" w:hAnsi="Times New Roman" w:cs="Times New Roman"/>
                <w:noProof/>
                <w:color w:val="000000"/>
                <w:spacing w:val="3"/>
                <w:sz w:val="24"/>
                <w:szCs w:val="24"/>
              </w:rPr>
              <w:t> </w:t>
            </w:r>
            <w:r w:rsidRPr="00CF56B7"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  <w:lang w:val="ru-RU"/>
              </w:rPr>
              <w:t>/</w:t>
            </w:r>
          </w:p>
          <w:p w:rsidR="00016909" w:rsidRPr="00CF56B7" w:rsidRDefault="00016909" w:rsidP="005A76FB">
            <w:pPr>
              <w:spacing w:after="0" w:line="276" w:lineRule="exact"/>
              <w:ind w:left="180" w:right="-239"/>
              <w:rPr>
                <w:rFonts w:ascii="Times New Roman" w:hAnsi="Times New Roman" w:cs="Times New Roman"/>
                <w:lang w:val="ru-RU"/>
              </w:rPr>
            </w:pPr>
            <w:r w:rsidRPr="00CF56B7"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  <w:lang w:val="ru-RU"/>
              </w:rPr>
              <w:t>закључен</w:t>
            </w:r>
            <w:r w:rsidRPr="00CF56B7">
              <w:rPr>
                <w:rFonts w:ascii="Times New Roman" w:hAnsi="Times New Roman" w:cs="Times New Roman"/>
                <w:noProof/>
                <w:color w:val="000000"/>
                <w:spacing w:val="7"/>
                <w:sz w:val="24"/>
                <w:szCs w:val="24"/>
              </w:rPr>
              <w:t> </w:t>
            </w:r>
            <w:r w:rsidRPr="00CF56B7"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  <w:lang w:val="ru-RU"/>
              </w:rPr>
              <w:t>уговор</w:t>
            </w:r>
            <w:r w:rsidRPr="00CF56B7">
              <w:rPr>
                <w:rFonts w:ascii="Times New Roman" w:hAnsi="Times New Roman" w:cs="Times New Roman"/>
                <w:noProof/>
                <w:color w:val="000000"/>
                <w:spacing w:val="4"/>
                <w:sz w:val="24"/>
                <w:szCs w:val="24"/>
              </w:rPr>
              <w:t> </w:t>
            </w:r>
            <w:r w:rsidRPr="00CF56B7"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  <w:lang w:val="ru-RU"/>
              </w:rPr>
              <w:t>о</w:t>
            </w:r>
          </w:p>
          <w:p w:rsidR="00016909" w:rsidRPr="00CF56B7" w:rsidRDefault="00016909" w:rsidP="005A76FB">
            <w:pPr>
              <w:spacing w:after="0" w:line="276" w:lineRule="exact"/>
              <w:ind w:left="836" w:right="-239"/>
              <w:rPr>
                <w:rFonts w:ascii="Times New Roman" w:hAnsi="Times New Roman" w:cs="Times New Roman"/>
                <w:lang w:val="ru-RU"/>
              </w:rPr>
            </w:pPr>
            <w:r w:rsidRPr="00CF56B7"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  <w:lang w:val="ru-RU"/>
              </w:rPr>
              <w:t>раду*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016909" w:rsidRPr="00CF56B7" w:rsidRDefault="00016909" w:rsidP="005A76FB">
            <w:pPr>
              <w:spacing w:after="0" w:line="720" w:lineRule="exact"/>
              <w:ind w:left="1008" w:right="-239"/>
              <w:rPr>
                <w:rFonts w:ascii="Times New Roman" w:hAnsi="Times New Roman" w:cs="Times New Roman"/>
                <w:lang w:val="ru-RU"/>
              </w:rPr>
            </w:pPr>
          </w:p>
          <w:p w:rsidR="00016909" w:rsidRPr="00CF56B7" w:rsidRDefault="00016909" w:rsidP="005A76FB">
            <w:pPr>
              <w:spacing w:after="0" w:line="245" w:lineRule="exact"/>
              <w:ind w:left="1008" w:right="-239"/>
              <w:rPr>
                <w:rFonts w:ascii="Times New Roman" w:hAnsi="Times New Roman" w:cs="Times New Roman"/>
              </w:rPr>
            </w:pPr>
            <w:r w:rsidRPr="00CF56B7"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</w:rPr>
              <w:t>15</w:t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016909" w:rsidRPr="00CF56B7" w:rsidRDefault="00016909" w:rsidP="005A76FB">
            <w:pPr>
              <w:spacing w:after="0" w:line="720" w:lineRule="exact"/>
              <w:ind w:left="1010" w:right="-239"/>
              <w:rPr>
                <w:rFonts w:ascii="Times New Roman" w:hAnsi="Times New Roman" w:cs="Times New Roman"/>
              </w:rPr>
            </w:pPr>
          </w:p>
          <w:p w:rsidR="00016909" w:rsidRPr="00CF56B7" w:rsidRDefault="00016909" w:rsidP="005A76FB">
            <w:pPr>
              <w:spacing w:after="0" w:line="245" w:lineRule="exact"/>
              <w:ind w:left="1010" w:right="-239"/>
              <w:rPr>
                <w:rFonts w:ascii="Times New Roman" w:hAnsi="Times New Roman" w:cs="Times New Roman"/>
              </w:rPr>
            </w:pPr>
            <w:r w:rsidRPr="00CF56B7"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</w:rPr>
              <w:t>15</w:t>
            </w:r>
          </w:p>
        </w:tc>
      </w:tr>
      <w:tr w:rsidR="00016909" w:rsidRPr="00CF56B7">
        <w:trPr>
          <w:trHeight w:hRule="exact" w:val="1116"/>
        </w:trPr>
        <w:tc>
          <w:tcPr>
            <w:tcW w:w="22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016909" w:rsidRPr="00CF56B7" w:rsidRDefault="00016909" w:rsidP="005A76FB">
            <w:pPr>
              <w:spacing w:line="245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016909" w:rsidRPr="00CF56B7" w:rsidRDefault="00016909" w:rsidP="005A76FB">
            <w:pPr>
              <w:spacing w:after="0" w:line="273" w:lineRule="exact"/>
              <w:ind w:left="543" w:right="-239"/>
              <w:rPr>
                <w:rFonts w:ascii="Times New Roman" w:hAnsi="Times New Roman" w:cs="Times New Roman"/>
                <w:lang w:val="ru-RU"/>
              </w:rPr>
            </w:pPr>
            <w:r w:rsidRPr="00CF56B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ru-RU"/>
              </w:rPr>
              <w:t>Коришћена</w:t>
            </w:r>
          </w:p>
          <w:p w:rsidR="00016909" w:rsidRPr="00CF56B7" w:rsidRDefault="00016909" w:rsidP="005A76FB">
            <w:pPr>
              <w:spacing w:after="0" w:line="276" w:lineRule="exact"/>
              <w:ind w:left="322" w:right="-239"/>
              <w:rPr>
                <w:rFonts w:ascii="Times New Roman" w:hAnsi="Times New Roman" w:cs="Times New Roman"/>
                <w:lang w:val="ru-RU"/>
              </w:rPr>
            </w:pPr>
            <w:r w:rsidRPr="00CF56B7"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  <w:lang w:val="ru-RU"/>
              </w:rPr>
              <w:t>средства</w:t>
            </w:r>
            <w:r w:rsidRPr="00CF56B7">
              <w:rPr>
                <w:rFonts w:ascii="Times New Roman" w:hAnsi="Times New Roman" w:cs="Times New Roman"/>
                <w:noProof/>
                <w:color w:val="000000"/>
                <w:spacing w:val="4"/>
                <w:sz w:val="24"/>
                <w:szCs w:val="24"/>
              </w:rPr>
              <w:t> </w:t>
            </w:r>
            <w:r w:rsidRPr="00CF56B7"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  <w:lang w:val="ru-RU"/>
              </w:rPr>
              <w:t>и</w:t>
            </w:r>
            <w:r w:rsidRPr="00CF56B7">
              <w:rPr>
                <w:rFonts w:ascii="Times New Roman" w:hAnsi="Times New Roman" w:cs="Times New Roman"/>
                <w:noProof/>
                <w:color w:val="000000"/>
                <w:spacing w:val="5"/>
                <w:sz w:val="24"/>
                <w:szCs w:val="24"/>
              </w:rPr>
              <w:t> </w:t>
            </w:r>
            <w:r w:rsidRPr="00CF56B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ru-RU"/>
              </w:rPr>
              <w:t>лица</w:t>
            </w:r>
          </w:p>
          <w:p w:rsidR="00016909" w:rsidRPr="00CF56B7" w:rsidRDefault="00016909" w:rsidP="005A76FB">
            <w:pPr>
              <w:spacing w:after="0" w:line="276" w:lineRule="exact"/>
              <w:ind w:left="437" w:right="-239"/>
              <w:rPr>
                <w:rFonts w:ascii="Times New Roman" w:hAnsi="Times New Roman" w:cs="Times New Roman"/>
                <w:lang w:val="ru-RU"/>
              </w:rPr>
            </w:pPr>
            <w:r w:rsidRPr="00CF56B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ru-RU"/>
              </w:rPr>
              <w:t>нису</w:t>
            </w:r>
            <w:r w:rsidRPr="00CF56B7">
              <w:rPr>
                <w:rFonts w:ascii="Times New Roman" w:hAnsi="Times New Roman" w:cs="Times New Roman"/>
                <w:noProof/>
                <w:color w:val="000000"/>
                <w:spacing w:val="-2"/>
                <w:sz w:val="24"/>
                <w:szCs w:val="24"/>
              </w:rPr>
              <w:t> </w:t>
            </w:r>
            <w:r w:rsidRPr="00CF56B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ru-RU"/>
              </w:rPr>
              <w:t>остала</w:t>
            </w:r>
            <w:r w:rsidRPr="00CF56B7">
              <w:rPr>
                <w:rFonts w:ascii="Times New Roman" w:hAnsi="Times New Roman" w:cs="Times New Roman"/>
                <w:noProof/>
                <w:color w:val="000000"/>
                <w:spacing w:val="8"/>
                <w:sz w:val="24"/>
                <w:szCs w:val="24"/>
              </w:rPr>
              <w:t> </w:t>
            </w:r>
            <w:r w:rsidRPr="00CF56B7"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  <w:lang w:val="ru-RU"/>
              </w:rPr>
              <w:t>у</w:t>
            </w:r>
          </w:p>
          <w:p w:rsidR="00016909" w:rsidRPr="00CF56B7" w:rsidRDefault="00016909" w:rsidP="005A76FB">
            <w:pPr>
              <w:spacing w:after="0" w:line="276" w:lineRule="exact"/>
              <w:ind w:left="368" w:right="-239"/>
              <w:rPr>
                <w:rFonts w:ascii="Times New Roman" w:hAnsi="Times New Roman" w:cs="Times New Roman"/>
              </w:rPr>
            </w:pPr>
            <w:r w:rsidRPr="00CF56B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радном</w:t>
            </w:r>
            <w:r w:rsidRPr="00CF56B7">
              <w:rPr>
                <w:rFonts w:ascii="Times New Roman" w:hAnsi="Times New Roman" w:cs="Times New Roman"/>
                <w:noProof/>
                <w:color w:val="000000"/>
                <w:spacing w:val="4"/>
                <w:sz w:val="24"/>
                <w:szCs w:val="24"/>
              </w:rPr>
              <w:t> </w:t>
            </w:r>
            <w:r w:rsidRPr="00CF56B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односу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016909" w:rsidRPr="00CF56B7" w:rsidRDefault="00016909" w:rsidP="005A76FB">
            <w:pPr>
              <w:spacing w:after="0" w:line="240" w:lineRule="exact"/>
              <w:ind w:left="1068" w:right="-239"/>
              <w:rPr>
                <w:rFonts w:ascii="Times New Roman" w:hAnsi="Times New Roman" w:cs="Times New Roman"/>
              </w:rPr>
            </w:pPr>
          </w:p>
          <w:p w:rsidR="00016909" w:rsidRPr="00CF56B7" w:rsidRDefault="00016909" w:rsidP="005A76FB">
            <w:pPr>
              <w:spacing w:after="0" w:line="453" w:lineRule="exact"/>
              <w:ind w:left="1068" w:right="-239"/>
              <w:rPr>
                <w:rFonts w:ascii="Times New Roman" w:hAnsi="Times New Roman" w:cs="Times New Roman"/>
              </w:rPr>
            </w:pPr>
            <w:r w:rsidRPr="00CF56B7"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-1"/>
                <w:w w:val="95"/>
                <w:sz w:val="24"/>
                <w:szCs w:val="24"/>
              </w:rPr>
              <w:t>0</w:t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016909" w:rsidRPr="00CF56B7" w:rsidRDefault="00016909" w:rsidP="005A76FB">
            <w:pPr>
              <w:spacing w:after="0" w:line="240" w:lineRule="exact"/>
              <w:ind w:left="1070" w:right="-239"/>
              <w:rPr>
                <w:rFonts w:ascii="Times New Roman" w:hAnsi="Times New Roman" w:cs="Times New Roman"/>
              </w:rPr>
            </w:pPr>
          </w:p>
          <w:p w:rsidR="00016909" w:rsidRPr="00CF56B7" w:rsidRDefault="00016909" w:rsidP="005A76FB">
            <w:pPr>
              <w:spacing w:after="0" w:line="453" w:lineRule="exact"/>
              <w:ind w:left="1070" w:right="-239"/>
              <w:rPr>
                <w:rFonts w:ascii="Times New Roman" w:hAnsi="Times New Roman" w:cs="Times New Roman"/>
              </w:rPr>
            </w:pPr>
            <w:r w:rsidRPr="00CF56B7"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-1"/>
                <w:w w:val="95"/>
                <w:sz w:val="24"/>
                <w:szCs w:val="24"/>
              </w:rPr>
              <w:t>0</w:t>
            </w:r>
          </w:p>
        </w:tc>
      </w:tr>
    </w:tbl>
    <w:p w:rsidR="00016909" w:rsidRPr="00CF56B7" w:rsidRDefault="00016909" w:rsidP="005A76FB">
      <w:pPr>
        <w:spacing w:after="0" w:line="320" w:lineRule="exact"/>
        <w:rPr>
          <w:rFonts w:ascii="Times New Roman" w:hAnsi="Times New Roman" w:cs="Times New Roman"/>
        </w:rPr>
      </w:pPr>
    </w:p>
    <w:p w:rsidR="00016909" w:rsidRPr="00CF56B7" w:rsidRDefault="00016909" w:rsidP="005A76FB">
      <w:pPr>
        <w:widowControl/>
        <w:rPr>
          <w:rFonts w:ascii="Times New Roman" w:hAnsi="Times New Roman" w:cs="Times New Roman"/>
        </w:rPr>
        <w:sectPr w:rsidR="00016909" w:rsidRPr="00CF56B7" w:rsidSect="005A76FB">
          <w:type w:val="continuous"/>
          <w:pgSz w:w="12240" w:h="15840"/>
          <w:pgMar w:top="942" w:right="1018" w:bottom="702" w:left="1378" w:header="0" w:footer="0" w:gutter="0"/>
          <w:cols w:space="720"/>
          <w:docGrid w:type="lines" w:linePitch="312"/>
        </w:sectPr>
      </w:pPr>
    </w:p>
    <w:p w:rsidR="00016909" w:rsidRPr="00CF56B7" w:rsidRDefault="00016909" w:rsidP="005A76FB">
      <w:pPr>
        <w:spacing w:after="0" w:line="266" w:lineRule="exact"/>
        <w:ind w:left="62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финансирано</w:t>
      </w:r>
      <w:r w:rsidRPr="00CF56B7">
        <w:rPr>
          <w:rFonts w:ascii="Times New Roman" w:hAnsi="Times New Roman" w:cs="Times New Roman"/>
          <w:noProof/>
          <w:color w:val="000000"/>
          <w:w w:val="23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спровођење</w:t>
      </w:r>
      <w:r w:rsidRPr="00CF56B7">
        <w:rPr>
          <w:rFonts w:ascii="Times New Roman" w:hAnsi="Times New Roman" w:cs="Times New Roman"/>
          <w:noProof/>
          <w:color w:val="000000"/>
          <w:w w:val="23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јавног</w:t>
      </w:r>
      <w:r w:rsidRPr="00CF56B7">
        <w:rPr>
          <w:rFonts w:ascii="Times New Roman" w:hAnsi="Times New Roman" w:cs="Times New Roman"/>
          <w:noProof/>
          <w:color w:val="000000"/>
          <w:w w:val="23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рада</w:t>
      </w:r>
      <w:r w:rsidRPr="00CF56B7">
        <w:rPr>
          <w:rFonts w:ascii="Times New Roman" w:hAnsi="Times New Roman" w:cs="Times New Roman"/>
          <w:noProof/>
          <w:color w:val="000000"/>
          <w:w w:val="24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</w:t>
      </w:r>
      <w:r w:rsidRPr="00CF56B7">
        <w:rPr>
          <w:rFonts w:ascii="Times New Roman" w:hAnsi="Times New Roman" w:cs="Times New Roman"/>
          <w:noProof/>
          <w:color w:val="000000"/>
          <w:w w:val="22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истој</w:t>
      </w:r>
      <w:r w:rsidRPr="00CF56B7">
        <w:rPr>
          <w:rFonts w:ascii="Times New Roman" w:hAnsi="Times New Roman" w:cs="Times New Roman"/>
          <w:noProof/>
          <w:color w:val="000000"/>
          <w:w w:val="239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области</w:t>
      </w:r>
      <w:r w:rsidRPr="00CF56B7">
        <w:rPr>
          <w:rFonts w:ascii="Times New Roman" w:hAnsi="Times New Roman" w:cs="Times New Roman"/>
          <w:noProof/>
          <w:color w:val="000000"/>
          <w:w w:val="23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на</w:t>
      </w:r>
      <w:r w:rsidRPr="00CF56B7">
        <w:rPr>
          <w:rFonts w:ascii="Times New Roman" w:hAnsi="Times New Roman" w:cs="Times New Roman"/>
          <w:noProof/>
          <w:color w:val="000000"/>
          <w:w w:val="23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предложеним</w:t>
      </w:r>
      <w:r w:rsidRPr="00CF56B7">
        <w:rPr>
          <w:rFonts w:ascii="Times New Roman" w:hAnsi="Times New Roman" w:cs="Times New Roman"/>
          <w:noProof/>
          <w:color w:val="000000"/>
          <w:w w:val="23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локацијама,</w:t>
      </w:r>
      <w:r w:rsidRPr="00CF56B7">
        <w:rPr>
          <w:rFonts w:ascii="Times New Roman" w:hAnsi="Times New Roman" w:cs="Times New Roman"/>
          <w:noProof/>
          <w:color w:val="000000"/>
          <w:w w:val="24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</w:t>
      </w:r>
    </w:p>
    <w:p w:rsidR="00016909" w:rsidRPr="00CF56B7" w:rsidRDefault="00016909" w:rsidP="005A76FB">
      <w:pPr>
        <w:spacing w:after="0" w:line="276" w:lineRule="exact"/>
        <w:ind w:left="62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складу</w:t>
      </w:r>
      <w:r w:rsidRPr="00CF56B7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са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износом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средстава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који</w:t>
      </w:r>
      <w:r w:rsidRPr="00CF56B7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је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опредељен</w:t>
      </w:r>
      <w:r w:rsidRPr="00CF56B7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за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надлежну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филијалу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Националне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службе.</w:t>
      </w:r>
    </w:p>
    <w:p w:rsidR="00016909" w:rsidRPr="00CF56B7" w:rsidRDefault="00016909" w:rsidP="005A76FB">
      <w:pPr>
        <w:spacing w:after="0" w:line="276" w:lineRule="exact"/>
        <w:ind w:left="62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Списак</w:t>
      </w:r>
      <w:r w:rsidRPr="00CF56B7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послодаваца</w:t>
      </w:r>
      <w:r w:rsidRPr="00CF56B7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-</w:t>
      </w:r>
      <w:r w:rsidRPr="00CF56B7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извођача</w:t>
      </w:r>
      <w:r w:rsidRPr="00CF56B7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којима</w:t>
      </w:r>
      <w:r w:rsidRPr="00CF56B7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је</w:t>
      </w:r>
      <w:r w:rsidRPr="00CF56B7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одобрено</w:t>
      </w:r>
      <w:r w:rsidRPr="00CF56B7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спровођење</w:t>
      </w:r>
      <w:r w:rsidRPr="00CF56B7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јавних</w:t>
      </w:r>
      <w:r w:rsidRPr="00CF56B7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радова</w:t>
      </w:r>
      <w:r w:rsidRPr="00CF56B7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се</w:t>
      </w:r>
      <w:r w:rsidRPr="00CF56B7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објављује</w:t>
      </w:r>
    </w:p>
    <w:p w:rsidR="00016909" w:rsidRPr="00CF56B7" w:rsidRDefault="00016909" w:rsidP="005A76FB">
      <w:pPr>
        <w:spacing w:after="0" w:line="276" w:lineRule="exact"/>
        <w:ind w:left="62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на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огласној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табли</w:t>
      </w:r>
      <w:r w:rsidRPr="00CF56B7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надлежне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филијале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Националне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службе</w:t>
      </w:r>
      <w:r w:rsidRPr="00CF56B7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и</w:t>
      </w:r>
      <w:r w:rsidRPr="00CF56B7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Општине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.</w:t>
      </w:r>
    </w:p>
    <w:p w:rsidR="00016909" w:rsidRPr="00CF56B7" w:rsidRDefault="00016909" w:rsidP="005A76FB">
      <w:pPr>
        <w:spacing w:after="0" w:line="276" w:lineRule="exact"/>
        <w:ind w:left="62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Одлуку</w:t>
      </w:r>
      <w:r w:rsidRPr="00CF56B7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</w:t>
      </w:r>
      <w:r w:rsidRPr="00CF56B7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одобравању</w:t>
      </w:r>
      <w:r w:rsidRPr="00CF56B7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средстава</w:t>
      </w:r>
      <w:r w:rsidRPr="00CF56B7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за</w:t>
      </w:r>
      <w:r w:rsidRPr="00CF56B7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спровођења</w:t>
      </w:r>
      <w:r w:rsidRPr="00CF56B7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јавног</w:t>
      </w:r>
      <w:r w:rsidRPr="00CF56B7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рада,</w:t>
      </w:r>
      <w:r w:rsidRPr="00CF56B7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на</w:t>
      </w:r>
      <w:r w:rsidRPr="00CF56B7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којима</w:t>
      </w:r>
      <w:r w:rsidRPr="00CF56B7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се</w:t>
      </w:r>
      <w:r w:rsidRPr="00CF56B7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радно</w:t>
      </w:r>
      <w:r w:rsidRPr="00CF56B7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ангажује</w:t>
      </w:r>
      <w:r w:rsidRPr="00CF56B7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до</w:t>
      </w:r>
    </w:p>
    <w:p w:rsidR="00016909" w:rsidRPr="00CF56B7" w:rsidRDefault="00016909" w:rsidP="005A76FB">
      <w:pPr>
        <w:spacing w:after="0" w:line="276" w:lineRule="exact"/>
        <w:ind w:left="62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b/>
          <w:bCs/>
          <w:noProof/>
          <w:color w:val="000000"/>
          <w:spacing w:val="-1"/>
          <w:w w:val="95"/>
          <w:sz w:val="24"/>
          <w:szCs w:val="24"/>
          <w:lang w:val="ru-RU"/>
        </w:rPr>
        <w:t>49</w:t>
      </w:r>
      <w:r w:rsidRPr="00CF56B7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незапослених</w:t>
      </w:r>
      <w:r w:rsidRPr="00CF56B7">
        <w:rPr>
          <w:rFonts w:ascii="Times New Roman" w:hAnsi="Times New Roman" w:cs="Times New Roman"/>
          <w:noProof/>
          <w:color w:val="000000"/>
          <w:spacing w:val="1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доноси</w:t>
      </w:r>
      <w:r w:rsidRPr="00CF56B7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директор</w:t>
      </w:r>
      <w:r w:rsidRPr="00CF56B7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филијале</w:t>
      </w:r>
      <w:r w:rsidRPr="00CF56B7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Националне</w:t>
      </w:r>
      <w:r w:rsidRPr="00CF56B7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службе,</w:t>
      </w:r>
      <w:r w:rsidRPr="00CF56B7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по</w:t>
      </w:r>
      <w:r w:rsidRPr="00CF56B7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овлашћењу</w:t>
      </w:r>
      <w:r w:rsidRPr="00CF56B7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директора</w:t>
      </w:r>
    </w:p>
    <w:p w:rsidR="00016909" w:rsidRPr="00CF56B7" w:rsidRDefault="00016909" w:rsidP="005A76FB">
      <w:pPr>
        <w:spacing w:after="0" w:line="276" w:lineRule="exact"/>
        <w:ind w:left="62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Националне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службе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или</w:t>
      </w:r>
      <w:r w:rsidRPr="00CF56B7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други</w:t>
      </w:r>
      <w:r w:rsidRPr="00CF56B7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запослени</w:t>
      </w:r>
      <w:r w:rsidRPr="00CF56B7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којег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овласти</w:t>
      </w:r>
      <w:r w:rsidRPr="00CF56B7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директор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Националне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службе.</w:t>
      </w:r>
    </w:p>
    <w:p w:rsidR="00016909" w:rsidRPr="00CF56B7" w:rsidRDefault="00016909" w:rsidP="005A76FB">
      <w:pPr>
        <w:spacing w:after="0" w:line="276" w:lineRule="exact"/>
        <w:ind w:left="62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Одлуку</w:t>
      </w:r>
      <w:r w:rsidRPr="00CF56B7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</w:t>
      </w:r>
      <w:r w:rsidRPr="00CF56B7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одобравању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средстава</w:t>
      </w:r>
      <w:r w:rsidRPr="00CF56B7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за</w:t>
      </w:r>
      <w:r w:rsidRPr="00CF56B7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спровођење</w:t>
      </w:r>
      <w:r w:rsidRPr="00CF56B7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јавног</w:t>
      </w:r>
      <w:r w:rsidRPr="00CF56B7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рада,</w:t>
      </w:r>
      <w:r w:rsidRPr="00CF56B7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на</w:t>
      </w:r>
      <w:r w:rsidRPr="00CF56B7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којима</w:t>
      </w:r>
      <w:r w:rsidRPr="00CF56B7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се</w:t>
      </w:r>
      <w:r w:rsidRPr="00CF56B7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радно</w:t>
      </w:r>
      <w:r w:rsidRPr="00CF56B7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анга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жује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9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-1"/>
          <w:w w:val="95"/>
          <w:sz w:val="24"/>
          <w:szCs w:val="24"/>
          <w:lang w:val="ru-RU"/>
        </w:rPr>
        <w:t>50</w:t>
      </w:r>
    </w:p>
    <w:p w:rsidR="00016909" w:rsidRPr="00CF56B7" w:rsidRDefault="00016909" w:rsidP="005A76FB">
      <w:pPr>
        <w:spacing w:after="0" w:line="276" w:lineRule="exact"/>
        <w:ind w:left="62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и</w:t>
      </w:r>
      <w:r w:rsidRPr="00CF56B7">
        <w:rPr>
          <w:rFonts w:ascii="Times New Roman" w:hAnsi="Times New Roman" w:cs="Times New Roman"/>
          <w:noProof/>
          <w:color w:val="000000"/>
          <w:w w:val="249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више</w:t>
      </w:r>
      <w:r w:rsidRPr="00CF56B7">
        <w:rPr>
          <w:rFonts w:ascii="Times New Roman" w:hAnsi="Times New Roman" w:cs="Times New Roman"/>
          <w:noProof/>
          <w:color w:val="000000"/>
          <w:w w:val="24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незапослених</w:t>
      </w:r>
      <w:r w:rsidRPr="00CF56B7">
        <w:rPr>
          <w:rFonts w:ascii="Times New Roman" w:hAnsi="Times New Roman" w:cs="Times New Roman"/>
          <w:noProof/>
          <w:color w:val="000000"/>
          <w:w w:val="24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доноси</w:t>
      </w:r>
      <w:r w:rsidRPr="00CF56B7">
        <w:rPr>
          <w:rFonts w:ascii="Times New Roman" w:hAnsi="Times New Roman" w:cs="Times New Roman"/>
          <w:noProof/>
          <w:color w:val="000000"/>
          <w:w w:val="249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директор</w:t>
      </w:r>
      <w:r w:rsidRPr="00CF56B7">
        <w:rPr>
          <w:rFonts w:ascii="Times New Roman" w:hAnsi="Times New Roman" w:cs="Times New Roman"/>
          <w:noProof/>
          <w:color w:val="000000"/>
          <w:w w:val="24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Националне</w:t>
      </w:r>
      <w:r w:rsidRPr="00CF56B7">
        <w:rPr>
          <w:rFonts w:ascii="Times New Roman" w:hAnsi="Times New Roman" w:cs="Times New Roman"/>
          <w:noProof/>
          <w:color w:val="000000"/>
          <w:w w:val="24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службе,</w:t>
      </w:r>
      <w:r w:rsidRPr="00CF56B7">
        <w:rPr>
          <w:rFonts w:ascii="Times New Roman" w:hAnsi="Times New Roman" w:cs="Times New Roman"/>
          <w:noProof/>
          <w:color w:val="000000"/>
          <w:w w:val="25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4"/>
          <w:sz w:val="24"/>
          <w:szCs w:val="24"/>
          <w:lang w:val="ru-RU"/>
        </w:rPr>
        <w:t>уз</w:t>
      </w:r>
      <w:r w:rsidRPr="00CF56B7">
        <w:rPr>
          <w:rFonts w:ascii="Times New Roman" w:hAnsi="Times New Roman" w:cs="Times New Roman"/>
          <w:noProof/>
          <w:color w:val="000000"/>
          <w:w w:val="25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претходну</w:t>
      </w:r>
      <w:r w:rsidRPr="00CF56B7">
        <w:rPr>
          <w:rFonts w:ascii="Times New Roman" w:hAnsi="Times New Roman" w:cs="Times New Roman"/>
          <w:noProof/>
          <w:color w:val="000000"/>
          <w:w w:val="23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сагласност</w:t>
      </w:r>
    </w:p>
    <w:p w:rsidR="00016909" w:rsidRPr="00CF56B7" w:rsidRDefault="00016909" w:rsidP="005A76FB">
      <w:pPr>
        <w:spacing w:after="0" w:line="276" w:lineRule="exact"/>
        <w:ind w:left="62"/>
        <w:rPr>
          <w:rFonts w:ascii="Times New Roman" w:hAnsi="Times New Roman" w:cs="Times New Roman"/>
        </w:rPr>
      </w:pPr>
      <w:r w:rsidRPr="00CF56B7">
        <w:rPr>
          <w:rFonts w:ascii="Times New Roman" w:hAnsi="Times New Roman" w:cs="Times New Roman"/>
          <w:noProof/>
          <w:color w:val="000000"/>
          <w:sz w:val="24"/>
          <w:szCs w:val="24"/>
        </w:rPr>
        <w:t>Управног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одбора.</w:t>
      </w:r>
    </w:p>
    <w:p w:rsidR="00016909" w:rsidRPr="00CF56B7" w:rsidRDefault="00016909" w:rsidP="005A76FB">
      <w:pPr>
        <w:widowControl/>
        <w:rPr>
          <w:rFonts w:ascii="Times New Roman" w:hAnsi="Times New Roman" w:cs="Times New Roman"/>
        </w:rPr>
        <w:sectPr w:rsidR="00016909" w:rsidRPr="00CF56B7" w:rsidSect="005A76FB">
          <w:type w:val="continuous"/>
          <w:pgSz w:w="12240" w:h="15840"/>
          <w:pgMar w:top="942" w:right="1018" w:bottom="702" w:left="1378" w:header="0" w:footer="0" w:gutter="0"/>
          <w:cols w:space="720" w:equalWidth="0">
            <w:col w:w="9844"/>
          </w:cols>
          <w:docGrid w:type="lines" w:linePitch="312"/>
        </w:sectPr>
      </w:pPr>
    </w:p>
    <w:p w:rsidR="00016909" w:rsidRPr="00CF56B7" w:rsidRDefault="00016909" w:rsidP="005A76FB">
      <w:pPr>
        <w:spacing w:after="0" w:line="240" w:lineRule="exact"/>
        <w:ind w:left="62"/>
        <w:rPr>
          <w:rFonts w:ascii="Times New Roman" w:hAnsi="Times New Roman" w:cs="Times New Roman"/>
        </w:rPr>
      </w:pPr>
    </w:p>
    <w:p w:rsidR="00016909" w:rsidRPr="00CF56B7" w:rsidRDefault="00016909" w:rsidP="005A76FB">
      <w:pPr>
        <w:spacing w:after="0" w:line="240" w:lineRule="exact"/>
        <w:ind w:left="62"/>
        <w:rPr>
          <w:rFonts w:ascii="Times New Roman" w:hAnsi="Times New Roman" w:cs="Times New Roman"/>
        </w:rPr>
      </w:pPr>
    </w:p>
    <w:p w:rsidR="00016909" w:rsidRPr="00CF56B7" w:rsidRDefault="00016909" w:rsidP="005A76FB">
      <w:pPr>
        <w:spacing w:after="0" w:line="240" w:lineRule="exact"/>
        <w:ind w:left="62"/>
        <w:rPr>
          <w:rFonts w:ascii="Times New Roman" w:hAnsi="Times New Roman" w:cs="Times New Roman"/>
        </w:rPr>
      </w:pPr>
    </w:p>
    <w:p w:rsidR="00016909" w:rsidRPr="00CF56B7" w:rsidRDefault="00016909" w:rsidP="005A76FB">
      <w:pPr>
        <w:spacing w:after="0" w:line="240" w:lineRule="exact"/>
        <w:ind w:left="62"/>
        <w:rPr>
          <w:rFonts w:ascii="Times New Roman" w:hAnsi="Times New Roman" w:cs="Times New Roman"/>
        </w:rPr>
      </w:pPr>
    </w:p>
    <w:p w:rsidR="00016909" w:rsidRPr="00CF56B7" w:rsidRDefault="00016909" w:rsidP="005A76FB">
      <w:pPr>
        <w:spacing w:after="0" w:line="240" w:lineRule="exact"/>
        <w:ind w:left="62"/>
        <w:rPr>
          <w:rFonts w:ascii="Times New Roman" w:hAnsi="Times New Roman" w:cs="Times New Roman"/>
        </w:rPr>
      </w:pPr>
    </w:p>
    <w:p w:rsidR="00016909" w:rsidRPr="00CF56B7" w:rsidRDefault="00016909" w:rsidP="005A76FB">
      <w:pPr>
        <w:spacing w:after="0" w:line="240" w:lineRule="exact"/>
        <w:ind w:left="62"/>
        <w:rPr>
          <w:rFonts w:ascii="Times New Roman" w:hAnsi="Times New Roman" w:cs="Times New Roman"/>
        </w:rPr>
      </w:pPr>
    </w:p>
    <w:p w:rsidR="00016909" w:rsidRPr="00CF56B7" w:rsidRDefault="00016909" w:rsidP="005A76FB">
      <w:pPr>
        <w:spacing w:after="0" w:line="240" w:lineRule="exact"/>
        <w:ind w:left="62"/>
        <w:rPr>
          <w:rFonts w:ascii="Times New Roman" w:hAnsi="Times New Roman" w:cs="Times New Roman"/>
        </w:rPr>
      </w:pPr>
    </w:p>
    <w:p w:rsidR="00016909" w:rsidRPr="00CF56B7" w:rsidRDefault="00016909" w:rsidP="005A76FB">
      <w:pPr>
        <w:spacing w:after="0" w:line="240" w:lineRule="exact"/>
        <w:ind w:left="62"/>
        <w:rPr>
          <w:rFonts w:ascii="Times New Roman" w:hAnsi="Times New Roman" w:cs="Times New Roman"/>
        </w:rPr>
      </w:pPr>
    </w:p>
    <w:p w:rsidR="00016909" w:rsidRPr="00CF56B7" w:rsidRDefault="00016909" w:rsidP="005A76FB">
      <w:pPr>
        <w:spacing w:after="0" w:line="240" w:lineRule="exact"/>
        <w:ind w:left="62"/>
        <w:rPr>
          <w:rFonts w:ascii="Times New Roman" w:hAnsi="Times New Roman" w:cs="Times New Roman"/>
        </w:rPr>
      </w:pPr>
    </w:p>
    <w:p w:rsidR="00016909" w:rsidRPr="00CF56B7" w:rsidRDefault="00016909" w:rsidP="005A76FB">
      <w:pPr>
        <w:spacing w:after="0" w:line="240" w:lineRule="exact"/>
        <w:ind w:left="62"/>
        <w:rPr>
          <w:rFonts w:ascii="Times New Roman" w:hAnsi="Times New Roman" w:cs="Times New Roman"/>
        </w:rPr>
      </w:pPr>
    </w:p>
    <w:p w:rsidR="00016909" w:rsidRPr="00CF56B7" w:rsidRDefault="00016909" w:rsidP="005A76FB">
      <w:pPr>
        <w:spacing w:after="0" w:line="240" w:lineRule="exact"/>
        <w:ind w:left="62"/>
        <w:rPr>
          <w:rFonts w:ascii="Times New Roman" w:hAnsi="Times New Roman" w:cs="Times New Roman"/>
        </w:rPr>
      </w:pPr>
    </w:p>
    <w:p w:rsidR="00016909" w:rsidRPr="00CF56B7" w:rsidRDefault="00016909" w:rsidP="005A76FB">
      <w:pPr>
        <w:spacing w:after="0" w:line="240" w:lineRule="exact"/>
        <w:ind w:left="62"/>
        <w:rPr>
          <w:rFonts w:ascii="Times New Roman" w:hAnsi="Times New Roman" w:cs="Times New Roman"/>
        </w:rPr>
      </w:pPr>
    </w:p>
    <w:p w:rsidR="00016909" w:rsidRPr="00CF56B7" w:rsidRDefault="00016909" w:rsidP="005A76FB">
      <w:pPr>
        <w:spacing w:after="0" w:line="240" w:lineRule="exact"/>
        <w:ind w:left="62"/>
        <w:rPr>
          <w:rFonts w:ascii="Times New Roman" w:hAnsi="Times New Roman" w:cs="Times New Roman"/>
        </w:rPr>
      </w:pPr>
    </w:p>
    <w:p w:rsidR="00016909" w:rsidRPr="00CF56B7" w:rsidRDefault="00016909" w:rsidP="005A76FB">
      <w:pPr>
        <w:spacing w:after="0" w:line="240" w:lineRule="exact"/>
        <w:ind w:left="62"/>
        <w:rPr>
          <w:rFonts w:ascii="Times New Roman" w:hAnsi="Times New Roman" w:cs="Times New Roman"/>
        </w:rPr>
      </w:pPr>
    </w:p>
    <w:p w:rsidR="00016909" w:rsidRPr="00CF56B7" w:rsidRDefault="00016909" w:rsidP="005A76FB">
      <w:pPr>
        <w:spacing w:after="0" w:line="240" w:lineRule="exact"/>
        <w:ind w:left="62"/>
        <w:rPr>
          <w:rFonts w:ascii="Times New Roman" w:hAnsi="Times New Roman" w:cs="Times New Roman"/>
        </w:rPr>
      </w:pPr>
    </w:p>
    <w:p w:rsidR="00016909" w:rsidRPr="00CF56B7" w:rsidRDefault="00016909" w:rsidP="005A76FB">
      <w:pPr>
        <w:spacing w:after="0" w:line="240" w:lineRule="exact"/>
        <w:ind w:left="62"/>
        <w:rPr>
          <w:rFonts w:ascii="Times New Roman" w:hAnsi="Times New Roman" w:cs="Times New Roman"/>
        </w:rPr>
      </w:pPr>
    </w:p>
    <w:p w:rsidR="00016909" w:rsidRPr="00CF56B7" w:rsidRDefault="00016909" w:rsidP="005A76FB">
      <w:pPr>
        <w:spacing w:after="0" w:line="240" w:lineRule="exact"/>
        <w:ind w:left="62"/>
        <w:rPr>
          <w:rFonts w:ascii="Times New Roman" w:hAnsi="Times New Roman" w:cs="Times New Roman"/>
        </w:rPr>
      </w:pPr>
    </w:p>
    <w:p w:rsidR="00016909" w:rsidRPr="00CF56B7" w:rsidRDefault="00016909" w:rsidP="005A76FB">
      <w:pPr>
        <w:spacing w:after="0" w:line="240" w:lineRule="exact"/>
        <w:ind w:left="62"/>
        <w:rPr>
          <w:rFonts w:ascii="Times New Roman" w:hAnsi="Times New Roman" w:cs="Times New Roman"/>
        </w:rPr>
      </w:pPr>
    </w:p>
    <w:p w:rsidR="00016909" w:rsidRPr="00CF56B7" w:rsidRDefault="00016909" w:rsidP="005A76FB">
      <w:pPr>
        <w:spacing w:after="0" w:line="240" w:lineRule="exact"/>
        <w:ind w:left="62"/>
        <w:rPr>
          <w:rFonts w:ascii="Times New Roman" w:hAnsi="Times New Roman" w:cs="Times New Roman"/>
        </w:rPr>
      </w:pPr>
    </w:p>
    <w:p w:rsidR="00016909" w:rsidRPr="00CF56B7" w:rsidRDefault="00016909" w:rsidP="005A76FB">
      <w:pPr>
        <w:spacing w:after="0" w:line="240" w:lineRule="exact"/>
        <w:ind w:left="62"/>
        <w:rPr>
          <w:rFonts w:ascii="Times New Roman" w:hAnsi="Times New Roman" w:cs="Times New Roman"/>
        </w:rPr>
      </w:pPr>
    </w:p>
    <w:p w:rsidR="00016909" w:rsidRPr="00CF56B7" w:rsidRDefault="00016909" w:rsidP="005A76FB">
      <w:pPr>
        <w:spacing w:after="0" w:line="240" w:lineRule="exact"/>
        <w:ind w:left="62"/>
        <w:rPr>
          <w:rFonts w:ascii="Times New Roman" w:hAnsi="Times New Roman" w:cs="Times New Roman"/>
        </w:rPr>
      </w:pPr>
    </w:p>
    <w:p w:rsidR="00016909" w:rsidRPr="00CF56B7" w:rsidRDefault="00016909" w:rsidP="005A76FB">
      <w:pPr>
        <w:spacing w:after="0" w:line="240" w:lineRule="exact"/>
        <w:ind w:left="62"/>
        <w:rPr>
          <w:rFonts w:ascii="Times New Roman" w:hAnsi="Times New Roman" w:cs="Times New Roman"/>
        </w:rPr>
      </w:pPr>
    </w:p>
    <w:p w:rsidR="00016909" w:rsidRPr="00CF56B7" w:rsidRDefault="00016909" w:rsidP="005A76FB">
      <w:pPr>
        <w:spacing w:after="0" w:line="240" w:lineRule="exact"/>
        <w:ind w:left="62"/>
        <w:rPr>
          <w:rFonts w:ascii="Times New Roman" w:hAnsi="Times New Roman" w:cs="Times New Roman"/>
        </w:rPr>
      </w:pPr>
    </w:p>
    <w:p w:rsidR="00016909" w:rsidRPr="00CF56B7" w:rsidRDefault="00016909" w:rsidP="005A76FB">
      <w:pPr>
        <w:spacing w:after="0" w:line="240" w:lineRule="exact"/>
        <w:ind w:left="62"/>
        <w:rPr>
          <w:rFonts w:ascii="Times New Roman" w:hAnsi="Times New Roman" w:cs="Times New Roman"/>
        </w:rPr>
      </w:pPr>
    </w:p>
    <w:p w:rsidR="00016909" w:rsidRPr="00CF56B7" w:rsidRDefault="00016909" w:rsidP="005A76FB">
      <w:pPr>
        <w:spacing w:after="0" w:line="240" w:lineRule="exact"/>
        <w:ind w:left="62"/>
        <w:rPr>
          <w:rFonts w:ascii="Times New Roman" w:hAnsi="Times New Roman" w:cs="Times New Roman"/>
        </w:rPr>
      </w:pPr>
    </w:p>
    <w:p w:rsidR="00016909" w:rsidRPr="00CF56B7" w:rsidRDefault="00016909" w:rsidP="005A76FB">
      <w:pPr>
        <w:spacing w:after="0" w:line="240" w:lineRule="exact"/>
        <w:ind w:left="62"/>
        <w:rPr>
          <w:rFonts w:ascii="Times New Roman" w:hAnsi="Times New Roman" w:cs="Times New Roman"/>
        </w:rPr>
      </w:pPr>
    </w:p>
    <w:p w:rsidR="00016909" w:rsidRPr="00CF56B7" w:rsidRDefault="00016909" w:rsidP="005A76FB">
      <w:pPr>
        <w:spacing w:after="0" w:line="240" w:lineRule="exact"/>
        <w:ind w:left="62"/>
        <w:rPr>
          <w:rFonts w:ascii="Times New Roman" w:hAnsi="Times New Roman" w:cs="Times New Roman"/>
        </w:rPr>
      </w:pPr>
    </w:p>
    <w:p w:rsidR="00016909" w:rsidRPr="00CF56B7" w:rsidRDefault="00016909" w:rsidP="005A76FB">
      <w:pPr>
        <w:spacing w:after="0" w:line="240" w:lineRule="exact"/>
        <w:ind w:left="62"/>
        <w:rPr>
          <w:rFonts w:ascii="Times New Roman" w:hAnsi="Times New Roman" w:cs="Times New Roman"/>
        </w:rPr>
      </w:pPr>
    </w:p>
    <w:p w:rsidR="00016909" w:rsidRPr="00CF56B7" w:rsidRDefault="00016909" w:rsidP="005A76FB">
      <w:pPr>
        <w:spacing w:after="0" w:line="240" w:lineRule="exact"/>
        <w:ind w:left="62"/>
        <w:rPr>
          <w:rFonts w:ascii="Times New Roman" w:hAnsi="Times New Roman" w:cs="Times New Roman"/>
        </w:rPr>
      </w:pPr>
    </w:p>
    <w:p w:rsidR="00016909" w:rsidRPr="00CF56B7" w:rsidRDefault="00016909" w:rsidP="005A76FB">
      <w:pPr>
        <w:spacing w:after="0" w:line="240" w:lineRule="exact"/>
        <w:ind w:left="62"/>
        <w:rPr>
          <w:rFonts w:ascii="Times New Roman" w:hAnsi="Times New Roman" w:cs="Times New Roman"/>
        </w:rPr>
      </w:pPr>
    </w:p>
    <w:p w:rsidR="00016909" w:rsidRPr="00CF56B7" w:rsidRDefault="00016909" w:rsidP="005A76FB">
      <w:pPr>
        <w:spacing w:after="0" w:line="240" w:lineRule="exact"/>
        <w:ind w:left="62"/>
        <w:rPr>
          <w:rFonts w:ascii="Times New Roman" w:hAnsi="Times New Roman" w:cs="Times New Roman"/>
        </w:rPr>
      </w:pPr>
    </w:p>
    <w:p w:rsidR="00016909" w:rsidRPr="00CF56B7" w:rsidRDefault="00016909" w:rsidP="005A76FB">
      <w:pPr>
        <w:spacing w:after="0" w:line="240" w:lineRule="exact"/>
        <w:ind w:left="62"/>
        <w:rPr>
          <w:rFonts w:ascii="Times New Roman" w:hAnsi="Times New Roman" w:cs="Times New Roman"/>
        </w:rPr>
      </w:pPr>
    </w:p>
    <w:p w:rsidR="00016909" w:rsidRPr="00CF56B7" w:rsidRDefault="00016909" w:rsidP="005A76FB">
      <w:pPr>
        <w:spacing w:after="0" w:line="240" w:lineRule="exact"/>
        <w:ind w:left="62"/>
        <w:rPr>
          <w:rFonts w:ascii="Times New Roman" w:hAnsi="Times New Roman" w:cs="Times New Roman"/>
        </w:rPr>
      </w:pPr>
    </w:p>
    <w:p w:rsidR="00016909" w:rsidRPr="00CF56B7" w:rsidRDefault="00016909" w:rsidP="005A76FB">
      <w:pPr>
        <w:spacing w:after="0" w:line="240" w:lineRule="exact"/>
        <w:ind w:left="62"/>
        <w:rPr>
          <w:rFonts w:ascii="Times New Roman" w:hAnsi="Times New Roman" w:cs="Times New Roman"/>
        </w:rPr>
      </w:pPr>
    </w:p>
    <w:p w:rsidR="00016909" w:rsidRPr="00CF56B7" w:rsidRDefault="00016909" w:rsidP="005A76FB">
      <w:pPr>
        <w:spacing w:after="0" w:line="240" w:lineRule="exact"/>
        <w:ind w:left="62"/>
        <w:rPr>
          <w:rFonts w:ascii="Times New Roman" w:hAnsi="Times New Roman" w:cs="Times New Roman"/>
        </w:rPr>
      </w:pPr>
    </w:p>
    <w:p w:rsidR="00016909" w:rsidRPr="00CF56B7" w:rsidRDefault="00016909" w:rsidP="005A76FB">
      <w:pPr>
        <w:spacing w:after="0" w:line="240" w:lineRule="exact"/>
        <w:ind w:left="62"/>
        <w:rPr>
          <w:rFonts w:ascii="Times New Roman" w:hAnsi="Times New Roman" w:cs="Times New Roman"/>
        </w:rPr>
      </w:pPr>
    </w:p>
    <w:p w:rsidR="00016909" w:rsidRPr="00CF56B7" w:rsidRDefault="00016909" w:rsidP="005A76FB">
      <w:pPr>
        <w:spacing w:after="0" w:line="240" w:lineRule="exact"/>
        <w:ind w:left="62"/>
        <w:rPr>
          <w:rFonts w:ascii="Times New Roman" w:hAnsi="Times New Roman" w:cs="Times New Roman"/>
        </w:rPr>
      </w:pPr>
    </w:p>
    <w:p w:rsidR="00016909" w:rsidRPr="00CF56B7" w:rsidRDefault="00016909" w:rsidP="005A76FB">
      <w:pPr>
        <w:spacing w:after="0" w:line="240" w:lineRule="exact"/>
        <w:ind w:left="62"/>
        <w:rPr>
          <w:rFonts w:ascii="Times New Roman" w:hAnsi="Times New Roman" w:cs="Times New Roman"/>
        </w:rPr>
      </w:pPr>
    </w:p>
    <w:p w:rsidR="00016909" w:rsidRPr="00CF56B7" w:rsidRDefault="00016909" w:rsidP="005A76FB">
      <w:pPr>
        <w:spacing w:after="0" w:line="240" w:lineRule="exact"/>
        <w:ind w:left="62"/>
        <w:rPr>
          <w:rFonts w:ascii="Times New Roman" w:hAnsi="Times New Roman" w:cs="Times New Roman"/>
        </w:rPr>
      </w:pPr>
    </w:p>
    <w:p w:rsidR="00016909" w:rsidRPr="00CF56B7" w:rsidRDefault="00016909" w:rsidP="005A76FB">
      <w:pPr>
        <w:spacing w:after="0" w:line="240" w:lineRule="exact"/>
        <w:ind w:left="62"/>
        <w:rPr>
          <w:rFonts w:ascii="Times New Roman" w:hAnsi="Times New Roman" w:cs="Times New Roman"/>
        </w:rPr>
      </w:pPr>
    </w:p>
    <w:p w:rsidR="00016909" w:rsidRPr="00CF56B7" w:rsidRDefault="00016909" w:rsidP="005A76FB">
      <w:pPr>
        <w:spacing w:after="0" w:line="240" w:lineRule="exact"/>
        <w:ind w:left="62"/>
        <w:rPr>
          <w:rFonts w:ascii="Times New Roman" w:hAnsi="Times New Roman" w:cs="Times New Roman"/>
        </w:rPr>
      </w:pPr>
    </w:p>
    <w:p w:rsidR="00016909" w:rsidRPr="00CF56B7" w:rsidRDefault="00016909" w:rsidP="005A76FB">
      <w:pPr>
        <w:spacing w:after="0" w:line="240" w:lineRule="exact"/>
        <w:ind w:left="62"/>
        <w:rPr>
          <w:rFonts w:ascii="Times New Roman" w:hAnsi="Times New Roman" w:cs="Times New Roman"/>
        </w:rPr>
      </w:pPr>
    </w:p>
    <w:p w:rsidR="00016909" w:rsidRPr="00CF56B7" w:rsidRDefault="00016909" w:rsidP="005A76FB">
      <w:pPr>
        <w:spacing w:after="0" w:line="240" w:lineRule="exact"/>
        <w:ind w:left="62"/>
        <w:rPr>
          <w:rFonts w:ascii="Times New Roman" w:hAnsi="Times New Roman" w:cs="Times New Roman"/>
        </w:rPr>
      </w:pPr>
    </w:p>
    <w:p w:rsidR="00016909" w:rsidRPr="00CF56B7" w:rsidRDefault="00016909" w:rsidP="005A76FB">
      <w:pPr>
        <w:spacing w:after="0" w:line="290" w:lineRule="exact"/>
        <w:ind w:left="62"/>
        <w:rPr>
          <w:rFonts w:ascii="Times New Roman" w:hAnsi="Times New Roman" w:cs="Times New Roman"/>
        </w:rPr>
      </w:pPr>
    </w:p>
    <w:p w:rsidR="00016909" w:rsidRPr="00CF56B7" w:rsidRDefault="00016909" w:rsidP="005A76FB">
      <w:pPr>
        <w:widowControl/>
        <w:rPr>
          <w:rFonts w:ascii="Times New Roman" w:hAnsi="Times New Roman" w:cs="Times New Roman"/>
        </w:rPr>
        <w:sectPr w:rsidR="00016909" w:rsidRPr="00CF56B7" w:rsidSect="005A76FB">
          <w:type w:val="continuous"/>
          <w:pgSz w:w="12240" w:h="15840"/>
          <w:pgMar w:top="942" w:right="1018" w:bottom="702" w:left="1378" w:header="0" w:footer="0" w:gutter="0"/>
          <w:cols w:space="720"/>
          <w:docGrid w:type="lines" w:linePitch="312"/>
        </w:sectPr>
      </w:pPr>
    </w:p>
    <w:p w:rsidR="00016909" w:rsidRPr="00CF56B7" w:rsidRDefault="00016909" w:rsidP="005A76FB">
      <w:pPr>
        <w:spacing w:after="0" w:line="216" w:lineRule="exact"/>
        <w:ind w:left="4683"/>
        <w:rPr>
          <w:rFonts w:ascii="Times New Roman" w:hAnsi="Times New Roman" w:cs="Times New Roman"/>
        </w:rPr>
      </w:pPr>
    </w:p>
    <w:p w:rsidR="00016909" w:rsidRPr="00CF56B7" w:rsidRDefault="00016909" w:rsidP="005A76FB">
      <w:pPr>
        <w:widowControl/>
        <w:rPr>
          <w:rFonts w:ascii="Times New Roman" w:hAnsi="Times New Roman" w:cs="Times New Roman"/>
        </w:rPr>
        <w:sectPr w:rsidR="00016909" w:rsidRPr="00CF56B7" w:rsidSect="005A76FB">
          <w:type w:val="continuous"/>
          <w:pgSz w:w="12240" w:h="15840"/>
          <w:pgMar w:top="942" w:right="1018" w:bottom="702" w:left="1378" w:header="0" w:footer="0" w:gutter="0"/>
          <w:cols w:space="720" w:equalWidth="0">
            <w:col w:w="9844"/>
          </w:cols>
          <w:docGrid w:type="lines" w:linePitch="312"/>
        </w:sectPr>
      </w:pPr>
    </w:p>
    <w:tbl>
      <w:tblPr>
        <w:tblpPr w:leftFromText="180" w:rightFromText="180" w:tblpX="-43" w:tblpY="323"/>
        <w:tblW w:w="0" w:type="auto"/>
        <w:tblLayout w:type="fixed"/>
        <w:tblLook w:val="00A0"/>
      </w:tblPr>
      <w:tblGrid>
        <w:gridCol w:w="2258"/>
        <w:gridCol w:w="2262"/>
        <w:gridCol w:w="2259"/>
        <w:gridCol w:w="2261"/>
      </w:tblGrid>
      <w:tr w:rsidR="00016909" w:rsidRPr="00CF56B7">
        <w:trPr>
          <w:trHeight w:hRule="exact" w:val="838"/>
        </w:trPr>
        <w:tc>
          <w:tcPr>
            <w:tcW w:w="2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016909" w:rsidRPr="00CF56B7" w:rsidRDefault="00016909" w:rsidP="005A76FB">
            <w:pPr>
              <w:spacing w:line="453" w:lineRule="exact"/>
              <w:rPr>
                <w:rFonts w:ascii="Times New Roman" w:hAnsi="Times New Roman" w:cs="Times New Roman"/>
              </w:rPr>
            </w:pPr>
            <w:bookmarkStart w:id="3" w:name="BM5"/>
            <w:bookmarkEnd w:id="3"/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016909" w:rsidRPr="00CF56B7" w:rsidRDefault="00016909" w:rsidP="005A76FB">
            <w:pPr>
              <w:spacing w:after="0" w:line="273" w:lineRule="exact"/>
              <w:ind w:left="507" w:right="-239"/>
              <w:rPr>
                <w:rFonts w:ascii="Times New Roman" w:hAnsi="Times New Roman" w:cs="Times New Roman"/>
              </w:rPr>
            </w:pPr>
            <w:r w:rsidRPr="00CF56B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Нису раније</w:t>
            </w:r>
          </w:p>
          <w:p w:rsidR="00016909" w:rsidRPr="00CF56B7" w:rsidRDefault="00016909" w:rsidP="005A76FB">
            <w:pPr>
              <w:spacing w:after="0" w:line="276" w:lineRule="exact"/>
              <w:ind w:left="565" w:right="-239"/>
              <w:rPr>
                <w:rFonts w:ascii="Times New Roman" w:hAnsi="Times New Roman" w:cs="Times New Roman"/>
              </w:rPr>
            </w:pPr>
            <w:r w:rsidRPr="00CF56B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коришћена</w:t>
            </w:r>
          </w:p>
          <w:p w:rsidR="00016909" w:rsidRPr="00CF56B7" w:rsidRDefault="00016909" w:rsidP="005A76FB">
            <w:pPr>
              <w:spacing w:after="0" w:line="276" w:lineRule="exact"/>
              <w:ind w:left="567" w:right="-239"/>
              <w:rPr>
                <w:rFonts w:ascii="Times New Roman" w:hAnsi="Times New Roman" w:cs="Times New Roman"/>
              </w:rPr>
            </w:pPr>
            <w:r w:rsidRPr="00CF56B7"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</w:rPr>
              <w:t>средства**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016909" w:rsidRPr="00CF56B7" w:rsidRDefault="00016909" w:rsidP="005A76FB">
            <w:pPr>
              <w:spacing w:after="0" w:line="240" w:lineRule="exact"/>
              <w:ind w:left="1008" w:right="-239"/>
              <w:rPr>
                <w:rFonts w:ascii="Times New Roman" w:hAnsi="Times New Roman" w:cs="Times New Roman"/>
              </w:rPr>
            </w:pPr>
          </w:p>
          <w:p w:rsidR="00016909" w:rsidRPr="00CF56B7" w:rsidRDefault="00016909" w:rsidP="005A76FB">
            <w:pPr>
              <w:spacing w:after="0" w:line="314" w:lineRule="exact"/>
              <w:ind w:left="1008" w:right="-239"/>
              <w:rPr>
                <w:rFonts w:ascii="Times New Roman" w:hAnsi="Times New Roman" w:cs="Times New Roman"/>
              </w:rPr>
            </w:pPr>
            <w:r w:rsidRPr="00CF56B7"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-1"/>
                <w:w w:val="95"/>
                <w:sz w:val="24"/>
                <w:szCs w:val="24"/>
              </w:rPr>
              <w:t>10</w:t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016909" w:rsidRPr="00CF56B7" w:rsidRDefault="00016909" w:rsidP="005A76FB">
            <w:pPr>
              <w:spacing w:after="0" w:line="240" w:lineRule="exact"/>
              <w:ind w:left="1010" w:right="-239"/>
              <w:rPr>
                <w:rFonts w:ascii="Times New Roman" w:hAnsi="Times New Roman" w:cs="Times New Roman"/>
              </w:rPr>
            </w:pPr>
          </w:p>
          <w:p w:rsidR="00016909" w:rsidRPr="00CF56B7" w:rsidRDefault="00016909" w:rsidP="005A76FB">
            <w:pPr>
              <w:spacing w:after="0" w:line="314" w:lineRule="exact"/>
              <w:ind w:left="1010" w:right="-239"/>
              <w:rPr>
                <w:rFonts w:ascii="Times New Roman" w:hAnsi="Times New Roman" w:cs="Times New Roman"/>
              </w:rPr>
            </w:pPr>
            <w:r w:rsidRPr="00CF56B7"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-1"/>
                <w:w w:val="95"/>
                <w:sz w:val="24"/>
                <w:szCs w:val="24"/>
              </w:rPr>
              <w:t>10</w:t>
            </w:r>
          </w:p>
        </w:tc>
      </w:tr>
      <w:tr w:rsidR="00016909" w:rsidRPr="00CF56B7">
        <w:trPr>
          <w:trHeight w:hRule="exact" w:val="838"/>
        </w:trPr>
        <w:tc>
          <w:tcPr>
            <w:tcW w:w="4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016909" w:rsidRPr="00CF56B7" w:rsidRDefault="00016909" w:rsidP="005A76FB">
            <w:pPr>
              <w:spacing w:after="0" w:line="273" w:lineRule="exact"/>
              <w:ind w:left="257" w:right="-239"/>
              <w:rPr>
                <w:rFonts w:ascii="Times New Roman" w:hAnsi="Times New Roman" w:cs="Times New Roman"/>
                <w:lang w:val="ru-RU"/>
              </w:rPr>
            </w:pPr>
            <w:r w:rsidRPr="00CF56B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ru-RU"/>
              </w:rPr>
              <w:t>Процена</w:t>
            </w:r>
            <w:r w:rsidRPr="00CF56B7">
              <w:rPr>
                <w:rFonts w:ascii="Times New Roman" w:hAnsi="Times New Roman" w:cs="Times New Roman"/>
                <w:noProof/>
                <w:color w:val="000000"/>
                <w:spacing w:val="3"/>
                <w:sz w:val="24"/>
                <w:szCs w:val="24"/>
              </w:rPr>
              <w:t> </w:t>
            </w:r>
            <w:r w:rsidRPr="00CF56B7"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  <w:lang w:val="ru-RU"/>
              </w:rPr>
              <w:t>важности</w:t>
            </w:r>
            <w:r w:rsidRPr="00CF56B7">
              <w:rPr>
                <w:rFonts w:ascii="Times New Roman" w:hAnsi="Times New Roman" w:cs="Times New Roman"/>
                <w:noProof/>
                <w:color w:val="000000"/>
                <w:spacing w:val="6"/>
                <w:sz w:val="24"/>
                <w:szCs w:val="24"/>
              </w:rPr>
              <w:t> </w:t>
            </w:r>
            <w:r w:rsidRPr="00CF56B7"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  <w:lang w:val="ru-RU"/>
              </w:rPr>
              <w:t>проднете</w:t>
            </w:r>
            <w:r w:rsidRPr="00CF56B7">
              <w:rPr>
                <w:rFonts w:ascii="Times New Roman" w:hAnsi="Times New Roman" w:cs="Times New Roman"/>
                <w:noProof/>
                <w:color w:val="000000"/>
                <w:spacing w:val="4"/>
                <w:sz w:val="24"/>
                <w:szCs w:val="24"/>
              </w:rPr>
              <w:t> </w:t>
            </w:r>
            <w:r w:rsidRPr="00CF56B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ru-RU"/>
              </w:rPr>
              <w:t>пријаве</w:t>
            </w:r>
            <w:r w:rsidRPr="00CF56B7">
              <w:rPr>
                <w:rFonts w:ascii="Times New Roman" w:hAnsi="Times New Roman" w:cs="Times New Roman"/>
                <w:noProof/>
                <w:color w:val="000000"/>
                <w:spacing w:val="3"/>
                <w:sz w:val="24"/>
                <w:szCs w:val="24"/>
              </w:rPr>
              <w:t> </w:t>
            </w:r>
            <w:r w:rsidRPr="00CF56B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ru-RU"/>
              </w:rPr>
              <w:t>за</w:t>
            </w:r>
          </w:p>
          <w:p w:rsidR="00016909" w:rsidRPr="00CF56B7" w:rsidRDefault="00016909" w:rsidP="005A76FB">
            <w:pPr>
              <w:spacing w:after="0" w:line="276" w:lineRule="exact"/>
              <w:ind w:left="473" w:right="-239"/>
              <w:rPr>
                <w:rFonts w:ascii="Times New Roman" w:hAnsi="Times New Roman" w:cs="Times New Roman"/>
                <w:lang w:val="ru-RU"/>
              </w:rPr>
            </w:pPr>
            <w:r w:rsidRPr="00CF56B7"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  <w:lang w:val="ru-RU"/>
              </w:rPr>
              <w:t>спровођење</w:t>
            </w:r>
            <w:r w:rsidRPr="00CF56B7">
              <w:rPr>
                <w:rFonts w:ascii="Times New Roman" w:hAnsi="Times New Roman" w:cs="Times New Roman"/>
                <w:noProof/>
                <w:color w:val="000000"/>
                <w:spacing w:val="3"/>
                <w:sz w:val="24"/>
                <w:szCs w:val="24"/>
              </w:rPr>
              <w:t> </w:t>
            </w:r>
            <w:r w:rsidRPr="00CF56B7"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  <w:lang w:val="ru-RU"/>
              </w:rPr>
              <w:t>јавног</w:t>
            </w:r>
            <w:r w:rsidRPr="00CF56B7">
              <w:rPr>
                <w:rFonts w:ascii="Times New Roman" w:hAnsi="Times New Roman" w:cs="Times New Roman"/>
                <w:noProof/>
                <w:color w:val="000000"/>
                <w:spacing w:val="4"/>
                <w:sz w:val="24"/>
                <w:szCs w:val="24"/>
              </w:rPr>
              <w:t> </w:t>
            </w:r>
            <w:r w:rsidRPr="00CF56B7"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  <w:lang w:val="ru-RU"/>
              </w:rPr>
              <w:t>рада</w:t>
            </w:r>
            <w:r w:rsidRPr="00CF56B7">
              <w:rPr>
                <w:rFonts w:ascii="Times New Roman" w:hAnsi="Times New Roman" w:cs="Times New Roman"/>
                <w:noProof/>
                <w:color w:val="000000"/>
                <w:spacing w:val="6"/>
                <w:sz w:val="24"/>
                <w:szCs w:val="24"/>
              </w:rPr>
              <w:t> </w:t>
            </w:r>
            <w:r w:rsidRPr="00CF56B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ru-RU"/>
              </w:rPr>
              <w:t>за</w:t>
            </w:r>
            <w:r w:rsidRPr="00CF56B7">
              <w:rPr>
                <w:rFonts w:ascii="Times New Roman" w:hAnsi="Times New Roman" w:cs="Times New Roman"/>
                <w:noProof/>
                <w:color w:val="000000"/>
                <w:spacing w:val="3"/>
                <w:sz w:val="24"/>
                <w:szCs w:val="24"/>
              </w:rPr>
              <w:t> </w:t>
            </w:r>
            <w:r w:rsidRPr="00CF56B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ru-RU"/>
              </w:rPr>
              <w:t>локално</w:t>
            </w:r>
          </w:p>
          <w:p w:rsidR="00016909" w:rsidRPr="00CF56B7" w:rsidRDefault="00016909" w:rsidP="005A76FB">
            <w:pPr>
              <w:spacing w:after="0" w:line="276" w:lineRule="exact"/>
              <w:ind w:left="319" w:right="-239"/>
              <w:rPr>
                <w:rFonts w:ascii="Times New Roman" w:hAnsi="Times New Roman" w:cs="Times New Roman"/>
                <w:lang w:val="ru-RU"/>
              </w:rPr>
            </w:pPr>
            <w:r w:rsidRPr="00CF56B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ru-RU"/>
              </w:rPr>
              <w:t>тржиште</w:t>
            </w:r>
            <w:r w:rsidRPr="00CF56B7">
              <w:rPr>
                <w:rFonts w:ascii="Times New Roman" w:hAnsi="Times New Roman" w:cs="Times New Roman"/>
                <w:noProof/>
                <w:color w:val="000000"/>
                <w:spacing w:val="4"/>
                <w:sz w:val="24"/>
                <w:szCs w:val="24"/>
              </w:rPr>
              <w:t> </w:t>
            </w:r>
            <w:r w:rsidRPr="00CF56B7"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  <w:lang w:val="ru-RU"/>
              </w:rPr>
              <w:t>рада</w:t>
            </w:r>
            <w:r w:rsidRPr="00CF56B7">
              <w:rPr>
                <w:rFonts w:ascii="Times New Roman" w:hAnsi="Times New Roman" w:cs="Times New Roman"/>
                <w:noProof/>
                <w:color w:val="000000"/>
                <w:spacing w:val="4"/>
                <w:sz w:val="24"/>
                <w:szCs w:val="24"/>
              </w:rPr>
              <w:t> </w:t>
            </w:r>
            <w:r w:rsidRPr="00CF56B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ru-RU"/>
              </w:rPr>
              <w:t>за</w:t>
            </w:r>
            <w:r w:rsidRPr="00CF56B7">
              <w:rPr>
                <w:rFonts w:ascii="Times New Roman" w:hAnsi="Times New Roman" w:cs="Times New Roman"/>
                <w:noProof/>
                <w:color w:val="000000"/>
                <w:spacing w:val="3"/>
                <w:sz w:val="24"/>
                <w:szCs w:val="24"/>
              </w:rPr>
              <w:t> </w:t>
            </w:r>
            <w:r w:rsidRPr="00CF56B7"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  <w:lang w:val="ru-RU"/>
              </w:rPr>
              <w:t>подручје</w:t>
            </w:r>
            <w:r w:rsidRPr="00CF56B7">
              <w:rPr>
                <w:rFonts w:ascii="Times New Roman" w:hAnsi="Times New Roman" w:cs="Times New Roman"/>
                <w:noProof/>
                <w:color w:val="000000"/>
                <w:spacing w:val="4"/>
                <w:sz w:val="24"/>
                <w:szCs w:val="24"/>
              </w:rPr>
              <w:t> </w:t>
            </w:r>
            <w:r w:rsidRPr="00CF56B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ru-RU"/>
              </w:rPr>
              <w:t>филјале***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016909" w:rsidRPr="00CF56B7" w:rsidRDefault="00016909" w:rsidP="005A76FB">
            <w:pPr>
              <w:spacing w:after="0" w:line="240" w:lineRule="exact"/>
              <w:ind w:left="1008" w:right="-239"/>
              <w:rPr>
                <w:rFonts w:ascii="Times New Roman" w:hAnsi="Times New Roman" w:cs="Times New Roman"/>
                <w:lang w:val="ru-RU"/>
              </w:rPr>
            </w:pPr>
          </w:p>
          <w:p w:rsidR="00016909" w:rsidRPr="00CF56B7" w:rsidRDefault="00016909" w:rsidP="005A76FB">
            <w:pPr>
              <w:spacing w:after="0" w:line="314" w:lineRule="exact"/>
              <w:ind w:left="1008" w:right="-239"/>
              <w:rPr>
                <w:rFonts w:ascii="Times New Roman" w:hAnsi="Times New Roman" w:cs="Times New Roman"/>
              </w:rPr>
            </w:pPr>
            <w:r w:rsidRPr="00CF56B7"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-1"/>
                <w:w w:val="95"/>
                <w:sz w:val="24"/>
                <w:szCs w:val="24"/>
              </w:rPr>
              <w:t>10</w:t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016909" w:rsidRPr="00CF56B7" w:rsidRDefault="00016909" w:rsidP="005A76FB">
            <w:pPr>
              <w:spacing w:after="0" w:line="240" w:lineRule="exact"/>
              <w:ind w:left="1010" w:right="-239"/>
              <w:rPr>
                <w:rFonts w:ascii="Times New Roman" w:hAnsi="Times New Roman" w:cs="Times New Roman"/>
              </w:rPr>
            </w:pPr>
          </w:p>
          <w:p w:rsidR="00016909" w:rsidRPr="00CF56B7" w:rsidRDefault="00016909" w:rsidP="005A76FB">
            <w:pPr>
              <w:spacing w:after="0" w:line="314" w:lineRule="exact"/>
              <w:ind w:left="1010" w:right="-239"/>
              <w:rPr>
                <w:rFonts w:ascii="Times New Roman" w:hAnsi="Times New Roman" w:cs="Times New Roman"/>
              </w:rPr>
            </w:pPr>
            <w:r w:rsidRPr="00CF56B7">
              <w:rPr>
                <w:rFonts w:ascii="Times New Roman" w:hAnsi="Times New Roman" w:cs="Times New Roman"/>
                <w:b/>
                <w:bCs/>
                <w:noProof/>
                <w:color w:val="000000"/>
                <w:w w:val="95"/>
                <w:sz w:val="24"/>
                <w:szCs w:val="24"/>
              </w:rPr>
              <w:t>10</w:t>
            </w:r>
          </w:p>
        </w:tc>
      </w:tr>
      <w:tr w:rsidR="00016909" w:rsidRPr="00CF56B7">
        <w:trPr>
          <w:trHeight w:hRule="exact" w:val="552"/>
        </w:trPr>
        <w:tc>
          <w:tcPr>
            <w:tcW w:w="4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016909" w:rsidRPr="00CF56B7" w:rsidRDefault="00016909" w:rsidP="005A76FB">
            <w:pPr>
              <w:spacing w:after="0" w:line="409" w:lineRule="exact"/>
              <w:ind w:left="442" w:right="-239"/>
              <w:rPr>
                <w:rFonts w:ascii="Times New Roman" w:hAnsi="Times New Roman" w:cs="Times New Roman"/>
              </w:rPr>
            </w:pPr>
            <w:r w:rsidRPr="00CF56B7"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-1"/>
                <w:w w:val="95"/>
                <w:sz w:val="24"/>
                <w:szCs w:val="24"/>
              </w:rPr>
              <w:t>МАКСИМАЛАН</w:t>
            </w:r>
            <w:r w:rsidRPr="00CF56B7"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4"/>
                <w:sz w:val="24"/>
                <w:szCs w:val="24"/>
              </w:rPr>
              <w:t> </w:t>
            </w:r>
            <w:r w:rsidRPr="00CF56B7"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-1"/>
                <w:w w:val="95"/>
                <w:sz w:val="24"/>
                <w:szCs w:val="24"/>
              </w:rPr>
              <w:t>БРОЈ</w:t>
            </w:r>
            <w:r w:rsidRPr="00CF56B7"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4"/>
                <w:sz w:val="24"/>
                <w:szCs w:val="24"/>
              </w:rPr>
              <w:t> </w:t>
            </w:r>
            <w:r w:rsidRPr="00CF56B7">
              <w:rPr>
                <w:rFonts w:ascii="Times New Roman" w:hAnsi="Times New Roman" w:cs="Times New Roman"/>
                <w:b/>
                <w:bCs/>
                <w:noProof/>
                <w:color w:val="000000"/>
                <w:w w:val="95"/>
                <w:sz w:val="24"/>
                <w:szCs w:val="24"/>
              </w:rPr>
              <w:t>БОДОВА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016909" w:rsidRPr="00CF56B7" w:rsidRDefault="00016909" w:rsidP="005A76FB">
            <w:pPr>
              <w:spacing w:after="0" w:line="410" w:lineRule="exact"/>
              <w:ind w:left="1008" w:right="-239"/>
              <w:rPr>
                <w:rFonts w:ascii="Times New Roman" w:hAnsi="Times New Roman" w:cs="Times New Roman"/>
              </w:rPr>
            </w:pPr>
            <w:r w:rsidRPr="00CF56B7"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-1"/>
                <w:w w:val="95"/>
                <w:sz w:val="24"/>
                <w:szCs w:val="24"/>
              </w:rPr>
              <w:t>65</w:t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016909" w:rsidRPr="00CF56B7" w:rsidRDefault="00016909" w:rsidP="005A76FB">
            <w:pPr>
              <w:spacing w:after="0" w:line="410" w:lineRule="exact"/>
              <w:ind w:left="1010" w:right="-239"/>
              <w:rPr>
                <w:rFonts w:ascii="Times New Roman" w:hAnsi="Times New Roman" w:cs="Times New Roman"/>
              </w:rPr>
            </w:pPr>
            <w:r w:rsidRPr="00CF56B7"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-1"/>
                <w:w w:val="95"/>
                <w:sz w:val="24"/>
                <w:szCs w:val="24"/>
              </w:rPr>
              <w:t>65</w:t>
            </w:r>
          </w:p>
        </w:tc>
      </w:tr>
    </w:tbl>
    <w:p w:rsidR="00016909" w:rsidRPr="00CF56B7" w:rsidRDefault="00016909" w:rsidP="005A76FB">
      <w:pPr>
        <w:spacing w:after="0" w:line="455" w:lineRule="exact"/>
        <w:ind w:left="64"/>
        <w:rPr>
          <w:rFonts w:ascii="Times New Roman" w:hAnsi="Times New Roman" w:cs="Times New Roman"/>
        </w:rPr>
      </w:pPr>
    </w:p>
    <w:p w:rsidR="00016909" w:rsidRDefault="00016909" w:rsidP="005A76FB">
      <w:pPr>
        <w:spacing w:after="0" w:line="276" w:lineRule="exact"/>
        <w:ind w:left="64"/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</w:pPr>
    </w:p>
    <w:p w:rsidR="00016909" w:rsidRDefault="00016909" w:rsidP="005A76FB">
      <w:pPr>
        <w:spacing w:after="0" w:line="276" w:lineRule="exact"/>
        <w:ind w:left="64"/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</w:pPr>
    </w:p>
    <w:p w:rsidR="00016909" w:rsidRDefault="00016909" w:rsidP="005A76FB">
      <w:pPr>
        <w:spacing w:after="0" w:line="276" w:lineRule="exact"/>
        <w:ind w:left="64"/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</w:pPr>
    </w:p>
    <w:p w:rsidR="00016909" w:rsidRDefault="00016909" w:rsidP="005A76FB">
      <w:pPr>
        <w:spacing w:after="0" w:line="276" w:lineRule="exact"/>
        <w:ind w:left="64"/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</w:pPr>
    </w:p>
    <w:p w:rsidR="00016909" w:rsidRDefault="00016909" w:rsidP="005A76FB">
      <w:pPr>
        <w:spacing w:after="0" w:line="276" w:lineRule="exact"/>
        <w:ind w:left="64"/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</w:pPr>
    </w:p>
    <w:p w:rsidR="00016909" w:rsidRDefault="00016909" w:rsidP="005A76FB">
      <w:pPr>
        <w:spacing w:after="0" w:line="276" w:lineRule="exact"/>
        <w:ind w:left="64"/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</w:pPr>
    </w:p>
    <w:p w:rsidR="00016909" w:rsidRDefault="00016909" w:rsidP="005A76FB">
      <w:pPr>
        <w:spacing w:after="0" w:line="276" w:lineRule="exact"/>
        <w:ind w:left="64"/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</w:pPr>
    </w:p>
    <w:p w:rsidR="00016909" w:rsidRDefault="00016909" w:rsidP="005A76FB">
      <w:pPr>
        <w:spacing w:after="0" w:line="276" w:lineRule="exact"/>
        <w:ind w:left="64"/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</w:pPr>
    </w:p>
    <w:p w:rsidR="00016909" w:rsidRDefault="00016909" w:rsidP="005A76FB">
      <w:pPr>
        <w:spacing w:after="0" w:line="276" w:lineRule="exact"/>
        <w:ind w:left="64"/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</w:pPr>
    </w:p>
    <w:p w:rsidR="00016909" w:rsidRPr="00CF56B7" w:rsidRDefault="00016909" w:rsidP="005A76FB">
      <w:pPr>
        <w:spacing w:after="0" w:line="276" w:lineRule="exact"/>
        <w:ind w:left="64"/>
        <w:rPr>
          <w:rFonts w:ascii="Times New Roman" w:hAnsi="Times New Roman" w:cs="Times New Roman"/>
          <w:lang w:val="ru-RU"/>
        </w:rPr>
      </w:pPr>
      <w:r>
        <w:rPr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wondershare_77" o:spid="_x0000_s1026" type="#_x0000_t202" style="position:absolute;left:0;text-align:left;margin-left:1in;margin-top:174.95pt;width:487.65pt;height:18.3pt;z-index:-251658240;mso-position-horizontal-relative:page;mso-position-vertical-relative:page" filled="f" stroked="f">
            <v:textbox style="mso-next-textbox:#wondershare_77" inset="0,0,0,0">
              <w:txbxContent>
                <w:p w:rsidR="00016909" w:rsidRPr="00CF56B7" w:rsidRDefault="00016909">
                  <w:pPr>
                    <w:autoSpaceDE w:val="0"/>
                    <w:autoSpaceDN w:val="0"/>
                    <w:adjustRightInd w:val="0"/>
                    <w:spacing w:after="0" w:line="266" w:lineRule="exact"/>
                    <w:rPr>
                      <w:rFonts w:cs="Times New Roman"/>
                      <w:lang w:val="ru-RU"/>
                    </w:rPr>
                  </w:pPr>
                  <w:r w:rsidRPr="00CF56B7">
                    <w:rPr>
                      <w:rFonts w:ascii="Times New Roman" w:hAnsi="Times New Roman" w:cs="Times New Roman"/>
                      <w:noProof/>
                      <w:color w:val="000000"/>
                      <w:spacing w:val="-1"/>
                      <w:sz w:val="24"/>
                      <w:szCs w:val="24"/>
                      <w:lang w:val="ru-RU"/>
                    </w:rPr>
                    <w:t>*Критеријум</w:t>
                  </w:r>
                  <w:r>
                    <w:rPr>
                      <w:rFonts w:cs="Times New Roman"/>
                      <w:noProof/>
                      <w:color w:val="000000"/>
                      <w:w w:val="197"/>
                      <w:sz w:val="24"/>
                      <w:szCs w:val="24"/>
                    </w:rPr>
                    <w:t> </w:t>
                  </w:r>
                  <w:r w:rsidRPr="00CF56B7">
                    <w:rPr>
                      <w:rFonts w:ascii="Times New Roman" w:hAnsi="Times New Roman" w:cs="Times New Roman"/>
                      <w:noProof/>
                      <w:color w:val="000000"/>
                      <w:sz w:val="24"/>
                      <w:szCs w:val="24"/>
                      <w:lang w:val="ru-RU"/>
                    </w:rPr>
                    <w:t>„Коришћена</w:t>
                  </w:r>
                  <w:r>
                    <w:rPr>
                      <w:rFonts w:cs="Times New Roman"/>
                      <w:noProof/>
                      <w:color w:val="000000"/>
                      <w:w w:val="196"/>
                      <w:sz w:val="24"/>
                      <w:szCs w:val="24"/>
                    </w:rPr>
                    <w:t> </w:t>
                  </w:r>
                  <w:r w:rsidRPr="00CF56B7">
                    <w:rPr>
                      <w:rFonts w:ascii="Times New Roman" w:hAnsi="Times New Roman" w:cs="Times New Roman"/>
                      <w:noProof/>
                      <w:color w:val="000000"/>
                      <w:spacing w:val="-1"/>
                      <w:sz w:val="24"/>
                      <w:szCs w:val="24"/>
                      <w:lang w:val="ru-RU"/>
                    </w:rPr>
                    <w:t>средства</w:t>
                  </w:r>
                  <w:r>
                    <w:rPr>
                      <w:rFonts w:cs="Times New Roman"/>
                      <w:noProof/>
                      <w:color w:val="000000"/>
                      <w:w w:val="197"/>
                      <w:sz w:val="24"/>
                      <w:szCs w:val="24"/>
                    </w:rPr>
                    <w:t> </w:t>
                  </w:r>
                  <w:r w:rsidRPr="00CF56B7">
                    <w:rPr>
                      <w:rFonts w:ascii="Times New Roman" w:hAnsi="Times New Roman" w:cs="Times New Roman"/>
                      <w:noProof/>
                      <w:color w:val="000000"/>
                      <w:spacing w:val="-1"/>
                      <w:sz w:val="24"/>
                      <w:szCs w:val="24"/>
                      <w:lang w:val="ru-RU"/>
                    </w:rPr>
                    <w:t>и</w:t>
                  </w:r>
                  <w:r>
                    <w:rPr>
                      <w:rFonts w:cs="Times New Roman"/>
                      <w:noProof/>
                      <w:color w:val="000000"/>
                      <w:w w:val="200"/>
                      <w:sz w:val="24"/>
                      <w:szCs w:val="24"/>
                    </w:rPr>
                    <w:t> </w:t>
                  </w:r>
                  <w:r w:rsidRPr="00CF56B7">
                    <w:rPr>
                      <w:rFonts w:ascii="Times New Roman" w:hAnsi="Times New Roman" w:cs="Times New Roman"/>
                      <w:noProof/>
                      <w:color w:val="000000"/>
                      <w:sz w:val="24"/>
                      <w:szCs w:val="24"/>
                      <w:lang w:val="ru-RU"/>
                    </w:rPr>
                    <w:t>лица</w:t>
                  </w:r>
                  <w:r>
                    <w:rPr>
                      <w:rFonts w:cs="Times New Roman"/>
                      <w:noProof/>
                      <w:color w:val="000000"/>
                      <w:w w:val="196"/>
                      <w:sz w:val="24"/>
                      <w:szCs w:val="24"/>
                    </w:rPr>
                    <w:t> </w:t>
                  </w:r>
                  <w:r w:rsidRPr="00CF56B7">
                    <w:rPr>
                      <w:rFonts w:ascii="Times New Roman" w:hAnsi="Times New Roman" w:cs="Times New Roman"/>
                      <w:noProof/>
                      <w:color w:val="000000"/>
                      <w:spacing w:val="-1"/>
                      <w:sz w:val="24"/>
                      <w:szCs w:val="24"/>
                      <w:lang w:val="ru-RU"/>
                    </w:rPr>
                    <w:t>остала</w:t>
                  </w:r>
                  <w:r>
                    <w:rPr>
                      <w:rFonts w:cs="Times New Roman"/>
                      <w:noProof/>
                      <w:color w:val="000000"/>
                      <w:w w:val="196"/>
                      <w:sz w:val="24"/>
                      <w:szCs w:val="24"/>
                    </w:rPr>
                    <w:t> </w:t>
                  </w:r>
                  <w:r w:rsidRPr="00CF56B7">
                    <w:rPr>
                      <w:rFonts w:ascii="Times New Roman" w:hAnsi="Times New Roman" w:cs="Times New Roman"/>
                      <w:noProof/>
                      <w:color w:val="000000"/>
                      <w:sz w:val="24"/>
                      <w:szCs w:val="24"/>
                      <w:lang w:val="ru-RU"/>
                    </w:rPr>
                    <w:t>радно</w:t>
                  </w:r>
                  <w:r>
                    <w:rPr>
                      <w:rFonts w:cs="Times New Roman"/>
                      <w:noProof/>
                      <w:color w:val="000000"/>
                      <w:w w:val="198"/>
                      <w:sz w:val="24"/>
                      <w:szCs w:val="24"/>
                    </w:rPr>
                    <w:t> </w:t>
                  </w:r>
                  <w:r w:rsidRPr="00CF56B7">
                    <w:rPr>
                      <w:rFonts w:ascii="Times New Roman" w:hAnsi="Times New Roman" w:cs="Times New Roman"/>
                      <w:noProof/>
                      <w:color w:val="000000"/>
                      <w:spacing w:val="-1"/>
                      <w:sz w:val="24"/>
                      <w:szCs w:val="24"/>
                      <w:lang w:val="ru-RU"/>
                    </w:rPr>
                    <w:t>ангажована/закључен</w:t>
                  </w:r>
                  <w:r>
                    <w:rPr>
                      <w:rFonts w:cs="Times New Roman"/>
                      <w:noProof/>
                      <w:color w:val="000000"/>
                      <w:sz w:val="24"/>
                      <w:szCs w:val="24"/>
                    </w:rPr>
                    <w:t>  </w:t>
                  </w:r>
                  <w:r w:rsidRPr="00CF56B7">
                    <w:rPr>
                      <w:rFonts w:ascii="Times New Roman" w:hAnsi="Times New Roman" w:cs="Times New Roman"/>
                      <w:noProof/>
                      <w:color w:val="000000"/>
                      <w:spacing w:val="-1"/>
                      <w:sz w:val="24"/>
                      <w:szCs w:val="24"/>
                      <w:lang w:val="ru-RU"/>
                    </w:rPr>
                    <w:t>уговор</w:t>
                  </w:r>
                  <w:r>
                    <w:rPr>
                      <w:rFonts w:cs="Times New Roman"/>
                      <w:noProof/>
                      <w:color w:val="000000"/>
                      <w:w w:val="197"/>
                      <w:sz w:val="24"/>
                      <w:szCs w:val="24"/>
                    </w:rPr>
                    <w:t> </w:t>
                  </w:r>
                  <w:r w:rsidRPr="00CF56B7">
                    <w:rPr>
                      <w:rFonts w:ascii="Times New Roman" w:hAnsi="Times New Roman" w:cs="Times New Roman"/>
                      <w:noProof/>
                      <w:color w:val="000000"/>
                      <w:spacing w:val="-1"/>
                      <w:sz w:val="24"/>
                      <w:szCs w:val="24"/>
                      <w:lang w:val="ru-RU"/>
                    </w:rPr>
                    <w:t>о</w:t>
                  </w:r>
                </w:p>
              </w:txbxContent>
            </v:textbox>
            <w10:wrap anchorx="page" anchory="page"/>
          </v:shape>
        </w:pic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раду“</w:t>
      </w:r>
      <w:r w:rsidRPr="00CF56B7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подразумева</w:t>
      </w:r>
      <w:r w:rsidRPr="00CF56B7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да</w:t>
      </w:r>
      <w:r w:rsidRPr="00CF56B7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је</w:t>
      </w:r>
      <w:r w:rsidRPr="00CF56B7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извођач</w:t>
      </w:r>
      <w:r w:rsidRPr="00CF56B7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јавног</w:t>
      </w:r>
      <w:r w:rsidRPr="00CF56B7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рада</w:t>
      </w:r>
      <w:r w:rsidRPr="00CF56B7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лица</w:t>
      </w:r>
      <w:r w:rsidRPr="00CF56B7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која</w:t>
      </w:r>
      <w:r w:rsidRPr="00CF56B7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су</w:t>
      </w:r>
      <w:r w:rsidRPr="00CF56B7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била</w:t>
      </w:r>
      <w:r w:rsidRPr="00CF56B7">
        <w:rPr>
          <w:rFonts w:ascii="Times New Roman" w:hAnsi="Times New Roman" w:cs="Times New Roman"/>
          <w:noProof/>
          <w:color w:val="000000"/>
          <w:spacing w:val="1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укључена</w:t>
      </w:r>
      <w:r w:rsidRPr="00CF56B7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</w:t>
      </w:r>
      <w:r w:rsidRPr="00CF56B7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програм</w:t>
      </w:r>
      <w:r w:rsidRPr="00CF56B7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јавних</w:t>
      </w:r>
    </w:p>
    <w:p w:rsidR="00016909" w:rsidRPr="00CF56B7" w:rsidRDefault="00016909" w:rsidP="005A76FB">
      <w:pPr>
        <w:spacing w:after="0" w:line="276" w:lineRule="exact"/>
        <w:ind w:left="64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радова,</w:t>
      </w:r>
      <w:r w:rsidRPr="00CF56B7">
        <w:rPr>
          <w:rFonts w:ascii="Times New Roman" w:hAnsi="Times New Roman" w:cs="Times New Roman"/>
          <w:noProof/>
          <w:color w:val="000000"/>
          <w:spacing w:val="2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без</w:t>
      </w:r>
      <w:r w:rsidRPr="00CF56B7">
        <w:rPr>
          <w:rFonts w:ascii="Times New Roman" w:hAnsi="Times New Roman" w:cs="Times New Roman"/>
          <w:noProof/>
          <w:color w:val="000000"/>
          <w:spacing w:val="2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обзира</w:t>
      </w:r>
      <w:r w:rsidRPr="00CF56B7">
        <w:rPr>
          <w:rFonts w:ascii="Times New Roman" w:hAnsi="Times New Roman" w:cs="Times New Roman"/>
          <w:noProof/>
          <w:color w:val="000000"/>
          <w:spacing w:val="2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на</w:t>
      </w:r>
      <w:r w:rsidRPr="00CF56B7">
        <w:rPr>
          <w:rFonts w:ascii="Times New Roman" w:hAnsi="Times New Roman" w:cs="Times New Roman"/>
          <w:noProof/>
          <w:color w:val="000000"/>
          <w:spacing w:val="2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број</w:t>
      </w:r>
      <w:r w:rsidRPr="00CF56B7">
        <w:rPr>
          <w:rFonts w:ascii="Times New Roman" w:hAnsi="Times New Roman" w:cs="Times New Roman"/>
          <w:noProof/>
          <w:color w:val="000000"/>
          <w:spacing w:val="2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(укључујући</w:t>
      </w:r>
      <w:r w:rsidRPr="00CF56B7">
        <w:rPr>
          <w:rFonts w:ascii="Times New Roman" w:hAnsi="Times New Roman" w:cs="Times New Roman"/>
          <w:noProof/>
          <w:color w:val="000000"/>
          <w:spacing w:val="2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и</w:t>
      </w:r>
      <w:r w:rsidRPr="00CF56B7">
        <w:rPr>
          <w:rFonts w:ascii="Times New Roman" w:hAnsi="Times New Roman" w:cs="Times New Roman"/>
          <w:noProof/>
          <w:color w:val="000000"/>
          <w:spacing w:val="2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особе</w:t>
      </w:r>
      <w:r w:rsidRPr="00CF56B7">
        <w:rPr>
          <w:rFonts w:ascii="Times New Roman" w:hAnsi="Times New Roman" w:cs="Times New Roman"/>
          <w:noProof/>
          <w:color w:val="000000"/>
          <w:spacing w:val="2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са</w:t>
      </w:r>
      <w:r w:rsidRPr="00CF56B7">
        <w:rPr>
          <w:rFonts w:ascii="Times New Roman" w:hAnsi="Times New Roman" w:cs="Times New Roman"/>
          <w:noProof/>
          <w:color w:val="000000"/>
          <w:spacing w:val="2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инвалидитетом),</w:t>
      </w:r>
      <w:r w:rsidRPr="00CF56B7">
        <w:rPr>
          <w:rFonts w:ascii="Times New Roman" w:hAnsi="Times New Roman" w:cs="Times New Roman"/>
          <w:noProof/>
          <w:color w:val="000000"/>
          <w:spacing w:val="2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радно</w:t>
      </w:r>
      <w:r w:rsidRPr="00CF56B7">
        <w:rPr>
          <w:rFonts w:ascii="Times New Roman" w:hAnsi="Times New Roman" w:cs="Times New Roman"/>
          <w:noProof/>
          <w:color w:val="000000"/>
          <w:spacing w:val="2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ангажовао</w:t>
      </w:r>
      <w:r w:rsidRPr="00CF56B7">
        <w:rPr>
          <w:rFonts w:ascii="Times New Roman" w:hAnsi="Times New Roman" w:cs="Times New Roman"/>
          <w:noProof/>
          <w:color w:val="000000"/>
          <w:spacing w:val="2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или</w:t>
      </w:r>
    </w:p>
    <w:p w:rsidR="00016909" w:rsidRPr="00CF56B7" w:rsidRDefault="00016909" w:rsidP="005A76FB">
      <w:pPr>
        <w:spacing w:after="0" w:line="276" w:lineRule="exact"/>
        <w:ind w:left="64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запослио</w:t>
      </w:r>
      <w:r w:rsidRPr="00CF56B7">
        <w:rPr>
          <w:rFonts w:ascii="Times New Roman" w:hAnsi="Times New Roman" w:cs="Times New Roman"/>
          <w:noProof/>
          <w:color w:val="000000"/>
          <w:w w:val="33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на</w:t>
      </w:r>
      <w:r w:rsidRPr="00CF56B7">
        <w:rPr>
          <w:rFonts w:ascii="Times New Roman" w:hAnsi="Times New Roman" w:cs="Times New Roman"/>
          <w:noProof/>
          <w:color w:val="000000"/>
          <w:w w:val="33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неодређено</w:t>
      </w:r>
      <w:r w:rsidRPr="00CF56B7">
        <w:rPr>
          <w:rFonts w:ascii="Times New Roman" w:hAnsi="Times New Roman" w:cs="Times New Roman"/>
          <w:noProof/>
          <w:color w:val="000000"/>
          <w:w w:val="34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време</w:t>
      </w:r>
      <w:r w:rsidRPr="00CF56B7">
        <w:rPr>
          <w:rFonts w:ascii="Times New Roman" w:hAnsi="Times New Roman" w:cs="Times New Roman"/>
          <w:noProof/>
          <w:color w:val="000000"/>
          <w:w w:val="33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одмах</w:t>
      </w:r>
      <w:r w:rsidRPr="00CF56B7">
        <w:rPr>
          <w:rFonts w:ascii="Times New Roman" w:hAnsi="Times New Roman" w:cs="Times New Roman"/>
          <w:noProof/>
          <w:color w:val="000000"/>
          <w:w w:val="34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након</w:t>
      </w:r>
      <w:r w:rsidRPr="00CF56B7">
        <w:rPr>
          <w:rFonts w:ascii="Times New Roman" w:hAnsi="Times New Roman" w:cs="Times New Roman"/>
          <w:noProof/>
          <w:color w:val="000000"/>
          <w:w w:val="34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истека</w:t>
      </w:r>
      <w:r w:rsidRPr="00CF56B7">
        <w:rPr>
          <w:rFonts w:ascii="Times New Roman" w:hAnsi="Times New Roman" w:cs="Times New Roman"/>
          <w:noProof/>
          <w:color w:val="000000"/>
          <w:w w:val="34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уговорне</w:t>
      </w:r>
      <w:r w:rsidRPr="00CF56B7">
        <w:rPr>
          <w:rFonts w:ascii="Times New Roman" w:hAnsi="Times New Roman" w:cs="Times New Roman"/>
          <w:noProof/>
          <w:color w:val="000000"/>
          <w:w w:val="33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обавезе,</w:t>
      </w:r>
      <w:r w:rsidRPr="00CF56B7">
        <w:rPr>
          <w:rFonts w:ascii="Times New Roman" w:hAnsi="Times New Roman" w:cs="Times New Roman"/>
          <w:noProof/>
          <w:color w:val="000000"/>
          <w:w w:val="34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по</w:t>
      </w:r>
      <w:r w:rsidRPr="00CF56B7">
        <w:rPr>
          <w:rFonts w:ascii="Times New Roman" w:hAnsi="Times New Roman" w:cs="Times New Roman"/>
          <w:noProof/>
          <w:color w:val="000000"/>
          <w:w w:val="34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јавним</w:t>
      </w:r>
    </w:p>
    <w:p w:rsidR="00016909" w:rsidRPr="00CF56B7" w:rsidRDefault="00016909" w:rsidP="005A76FB">
      <w:pPr>
        <w:spacing w:after="0" w:line="276" w:lineRule="exact"/>
        <w:ind w:left="64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конкурсима</w:t>
      </w:r>
      <w:r w:rsidRPr="00CF56B7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Националне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службе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за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период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2012-2015.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године.</w:t>
      </w:r>
    </w:p>
    <w:p w:rsidR="00016909" w:rsidRPr="00CF56B7" w:rsidRDefault="00016909" w:rsidP="005A76FB">
      <w:pPr>
        <w:spacing w:after="0" w:line="277" w:lineRule="exact"/>
        <w:ind w:left="64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**Елемент</w:t>
      </w:r>
      <w:r w:rsidRPr="00CF56B7">
        <w:rPr>
          <w:rFonts w:ascii="Times New Roman" w:hAnsi="Times New Roman" w:cs="Times New Roman"/>
          <w:noProof/>
          <w:color w:val="000000"/>
          <w:w w:val="16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„Нису</w:t>
      </w:r>
      <w:r w:rsidRPr="00CF56B7">
        <w:rPr>
          <w:rFonts w:ascii="Times New Roman" w:hAnsi="Times New Roman" w:cs="Times New Roman"/>
          <w:noProof/>
          <w:color w:val="000000"/>
          <w:spacing w:val="2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раније</w:t>
      </w:r>
      <w:r w:rsidRPr="00CF56B7">
        <w:rPr>
          <w:rFonts w:ascii="Times New Roman" w:hAnsi="Times New Roman" w:cs="Times New Roman"/>
          <w:noProof/>
          <w:color w:val="000000"/>
          <w:w w:val="16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коришћена</w:t>
      </w:r>
      <w:r w:rsidRPr="00CF56B7">
        <w:rPr>
          <w:rFonts w:ascii="Times New Roman" w:hAnsi="Times New Roman" w:cs="Times New Roman"/>
          <w:noProof/>
          <w:color w:val="000000"/>
          <w:w w:val="16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средства“</w:t>
      </w:r>
      <w:r w:rsidRPr="00CF56B7">
        <w:rPr>
          <w:rFonts w:ascii="Times New Roman" w:hAnsi="Times New Roman" w:cs="Times New Roman"/>
          <w:noProof/>
          <w:color w:val="000000"/>
          <w:w w:val="16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односи</w:t>
      </w:r>
      <w:r w:rsidRPr="00CF56B7">
        <w:rPr>
          <w:rFonts w:ascii="Times New Roman" w:hAnsi="Times New Roman" w:cs="Times New Roman"/>
          <w:noProof/>
          <w:color w:val="000000"/>
          <w:w w:val="16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се</w:t>
      </w:r>
      <w:r w:rsidRPr="00CF56B7">
        <w:rPr>
          <w:rFonts w:ascii="Times New Roman" w:hAnsi="Times New Roman" w:cs="Times New Roman"/>
          <w:noProof/>
          <w:color w:val="000000"/>
          <w:w w:val="16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на</w:t>
      </w:r>
      <w:r w:rsidRPr="00CF56B7">
        <w:rPr>
          <w:rFonts w:ascii="Times New Roman" w:hAnsi="Times New Roman" w:cs="Times New Roman"/>
          <w:noProof/>
          <w:color w:val="000000"/>
          <w:w w:val="15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период</w:t>
      </w:r>
      <w:r w:rsidRPr="00CF56B7">
        <w:rPr>
          <w:rFonts w:ascii="Times New Roman" w:hAnsi="Times New Roman" w:cs="Times New Roman"/>
          <w:noProof/>
          <w:color w:val="000000"/>
          <w:w w:val="159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2012-2015.</w:t>
      </w:r>
      <w:r w:rsidRPr="00CF56B7">
        <w:rPr>
          <w:rFonts w:ascii="Times New Roman" w:hAnsi="Times New Roman" w:cs="Times New Roman"/>
          <w:noProof/>
          <w:color w:val="000000"/>
          <w:w w:val="16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Наведене</w:t>
      </w:r>
    </w:p>
    <w:p w:rsidR="00016909" w:rsidRPr="00CF56B7" w:rsidRDefault="00016909" w:rsidP="005A76FB">
      <w:pPr>
        <w:spacing w:after="0" w:line="276" w:lineRule="exact"/>
        <w:ind w:left="64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податке</w:t>
      </w:r>
      <w:r w:rsidRPr="00CF56B7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из</w:t>
      </w:r>
      <w:r w:rsidRPr="00CF56B7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пријаве</w:t>
      </w:r>
      <w:r w:rsidRPr="00CF56B7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за</w:t>
      </w:r>
      <w:r w:rsidRPr="00CF56B7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спровођење</w:t>
      </w:r>
      <w:r w:rsidRPr="00CF56B7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јавног</w:t>
      </w:r>
      <w:r w:rsidRPr="00CF56B7">
        <w:rPr>
          <w:rFonts w:ascii="Times New Roman" w:hAnsi="Times New Roman" w:cs="Times New Roman"/>
          <w:noProof/>
          <w:color w:val="000000"/>
          <w:spacing w:val="1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рада</w:t>
      </w:r>
      <w:r w:rsidRPr="00CF56B7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Национална</w:t>
      </w:r>
      <w:r w:rsidRPr="00CF56B7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служба</w:t>
      </w:r>
      <w:r w:rsidRPr="00CF56B7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ће</w:t>
      </w:r>
      <w:r w:rsidRPr="00CF56B7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проверавати</w:t>
      </w:r>
      <w:r w:rsidRPr="00CF56B7">
        <w:rPr>
          <w:rFonts w:ascii="Times New Roman" w:hAnsi="Times New Roman" w:cs="Times New Roman"/>
          <w:noProof/>
          <w:color w:val="000000"/>
          <w:spacing w:val="2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увидом</w:t>
      </w:r>
    </w:p>
    <w:p w:rsidR="00016909" w:rsidRPr="00CF56B7" w:rsidRDefault="00016909" w:rsidP="005A76FB">
      <w:pPr>
        <w:spacing w:after="0" w:line="276" w:lineRule="exact"/>
        <w:ind w:left="64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</w:t>
      </w:r>
      <w:r w:rsidRPr="00CF56B7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своју</w:t>
      </w:r>
      <w:r w:rsidRPr="00CF56B7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евиденцију.</w:t>
      </w:r>
    </w:p>
    <w:p w:rsidR="00016909" w:rsidRPr="00CF56B7" w:rsidRDefault="00016909" w:rsidP="005A76FB">
      <w:pPr>
        <w:spacing w:after="0" w:line="276" w:lineRule="exact"/>
        <w:ind w:left="64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***Критеријум</w:t>
      </w:r>
      <w:r w:rsidRPr="00CF56B7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„Процена</w:t>
      </w:r>
      <w:r w:rsidRPr="00CF56B7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важности</w:t>
      </w:r>
      <w:r w:rsidRPr="00CF56B7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поднете</w:t>
      </w:r>
      <w:r w:rsidRPr="00CF56B7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пријаве</w:t>
      </w:r>
      <w:r w:rsidRPr="00CF56B7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за</w:t>
      </w:r>
      <w:r w:rsidRPr="00CF56B7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спровођење</w:t>
      </w:r>
      <w:r w:rsidRPr="00CF56B7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јавног</w:t>
      </w:r>
      <w:r w:rsidRPr="00CF56B7">
        <w:rPr>
          <w:rFonts w:ascii="Times New Roman" w:hAnsi="Times New Roman" w:cs="Times New Roman"/>
          <w:noProof/>
          <w:color w:val="000000"/>
          <w:spacing w:val="1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рада</w:t>
      </w:r>
      <w:r w:rsidRPr="00CF56B7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за</w:t>
      </w:r>
      <w:r w:rsidRPr="00CF56B7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локално</w:t>
      </w:r>
    </w:p>
    <w:p w:rsidR="00016909" w:rsidRPr="00CF56B7" w:rsidRDefault="00016909" w:rsidP="005A76FB">
      <w:pPr>
        <w:spacing w:after="0" w:line="276" w:lineRule="exact"/>
        <w:ind w:left="64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тржиште</w:t>
      </w:r>
      <w:r w:rsidRPr="00CF56B7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рада</w:t>
      </w:r>
      <w:r w:rsidRPr="00CF56B7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за</w:t>
      </w:r>
      <w:r w:rsidRPr="00CF56B7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подручје</w:t>
      </w:r>
      <w:r w:rsidRPr="00CF56B7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филијале“</w:t>
      </w:r>
      <w:r w:rsidRPr="00CF56B7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подразумева</w:t>
      </w:r>
      <w:r w:rsidRPr="00CF56B7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да</w:t>
      </w:r>
      <w:r w:rsidRPr="00CF56B7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је</w:t>
      </w:r>
      <w:r w:rsidRPr="00CF56B7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директор</w:t>
      </w:r>
      <w:r w:rsidRPr="00CF56B7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надлежне</w:t>
      </w:r>
      <w:r w:rsidRPr="00CF56B7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филијале</w:t>
      </w:r>
      <w:r w:rsidRPr="00CF56B7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донео</w:t>
      </w:r>
    </w:p>
    <w:p w:rsidR="00016909" w:rsidRPr="00CF56B7" w:rsidRDefault="00016909" w:rsidP="005A76FB">
      <w:pPr>
        <w:spacing w:after="0" w:line="276" w:lineRule="exact"/>
        <w:ind w:left="64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одлуку</w:t>
      </w:r>
      <w:r w:rsidRPr="00CF56B7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</w:t>
      </w:r>
      <w:r w:rsidRPr="00CF56B7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додатним</w:t>
      </w:r>
      <w:r w:rsidRPr="00CF56B7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критеријумима,</w:t>
      </w:r>
      <w:r w:rsidRPr="00CF56B7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која</w:t>
      </w:r>
      <w:r w:rsidRPr="00CF56B7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је</w:t>
      </w:r>
      <w:r w:rsidRPr="00CF56B7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истакнута</w:t>
      </w:r>
      <w:r w:rsidRPr="00CF56B7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на</w:t>
      </w:r>
      <w:r w:rsidRPr="00CF56B7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огласној</w:t>
      </w:r>
      <w:r w:rsidRPr="00CF56B7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табли</w:t>
      </w:r>
      <w:r w:rsidRPr="00CF56B7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надлежне</w:t>
      </w:r>
      <w:r w:rsidRPr="00CF56B7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филијале</w:t>
      </w:r>
    </w:p>
    <w:p w:rsidR="00016909" w:rsidRPr="00CF56B7" w:rsidRDefault="00016909" w:rsidP="005A76FB">
      <w:pPr>
        <w:spacing w:after="0" w:line="276" w:lineRule="exact"/>
        <w:ind w:left="64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3"/>
          <w:sz w:val="24"/>
          <w:szCs w:val="24"/>
          <w:lang w:val="ru-RU"/>
        </w:rPr>
        <w:t>уз</w:t>
      </w:r>
      <w:r w:rsidRPr="00CF56B7">
        <w:rPr>
          <w:rFonts w:ascii="Times New Roman" w:hAnsi="Times New Roman" w:cs="Times New Roman"/>
          <w:noProof/>
          <w:color w:val="000000"/>
          <w:w w:val="20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јавни</w:t>
      </w:r>
      <w:r w:rsidRPr="00CF56B7">
        <w:rPr>
          <w:rFonts w:ascii="Times New Roman" w:hAnsi="Times New Roman" w:cs="Times New Roman"/>
          <w:noProof/>
          <w:color w:val="000000"/>
          <w:w w:val="20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конкурс.</w:t>
      </w:r>
      <w:r w:rsidRPr="00CF56B7">
        <w:rPr>
          <w:rFonts w:ascii="Times New Roman" w:hAnsi="Times New Roman" w:cs="Times New Roman"/>
          <w:noProof/>
          <w:color w:val="000000"/>
          <w:w w:val="20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На</w:t>
      </w:r>
      <w:r w:rsidRPr="00CF56B7">
        <w:rPr>
          <w:rFonts w:ascii="Times New Roman" w:hAnsi="Times New Roman" w:cs="Times New Roman"/>
          <w:noProof/>
          <w:color w:val="000000"/>
          <w:w w:val="20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основу</w:t>
      </w:r>
      <w:r w:rsidRPr="00CF56B7">
        <w:rPr>
          <w:rFonts w:ascii="Times New Roman" w:hAnsi="Times New Roman" w:cs="Times New Roman"/>
          <w:noProof/>
          <w:color w:val="000000"/>
          <w:w w:val="19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одлуке</w:t>
      </w:r>
      <w:r w:rsidRPr="00CF56B7">
        <w:rPr>
          <w:rFonts w:ascii="Times New Roman" w:hAnsi="Times New Roman" w:cs="Times New Roman"/>
          <w:noProof/>
          <w:color w:val="000000"/>
          <w:w w:val="20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је</w:t>
      </w:r>
      <w:r w:rsidRPr="00CF56B7">
        <w:rPr>
          <w:rFonts w:ascii="Times New Roman" w:hAnsi="Times New Roman" w:cs="Times New Roman"/>
          <w:noProof/>
          <w:color w:val="000000"/>
          <w:w w:val="20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могуће</w:t>
      </w:r>
      <w:r w:rsidRPr="00CF56B7">
        <w:rPr>
          <w:rFonts w:ascii="Times New Roman" w:hAnsi="Times New Roman" w:cs="Times New Roman"/>
          <w:noProof/>
          <w:color w:val="000000"/>
          <w:w w:val="20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доделити</w:t>
      </w:r>
      <w:r w:rsidRPr="00CF56B7">
        <w:rPr>
          <w:rFonts w:ascii="Times New Roman" w:hAnsi="Times New Roman" w:cs="Times New Roman"/>
          <w:noProof/>
          <w:color w:val="000000"/>
          <w:w w:val="20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10</w:t>
      </w:r>
      <w:r w:rsidRPr="00CF56B7">
        <w:rPr>
          <w:rFonts w:ascii="Times New Roman" w:hAnsi="Times New Roman" w:cs="Times New Roman"/>
          <w:noProof/>
          <w:color w:val="000000"/>
          <w:w w:val="20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бодова,</w:t>
      </w:r>
      <w:r w:rsidRPr="00CF56B7">
        <w:rPr>
          <w:rFonts w:ascii="Times New Roman" w:hAnsi="Times New Roman" w:cs="Times New Roman"/>
          <w:noProof/>
          <w:color w:val="000000"/>
          <w:w w:val="22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узимајући</w:t>
      </w:r>
      <w:r w:rsidRPr="00CF56B7">
        <w:rPr>
          <w:rFonts w:ascii="Times New Roman" w:hAnsi="Times New Roman" w:cs="Times New Roman"/>
          <w:noProof/>
          <w:color w:val="000000"/>
          <w:w w:val="21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</w:t>
      </w:r>
      <w:r w:rsidRPr="00CF56B7">
        <w:rPr>
          <w:rFonts w:ascii="Times New Roman" w:hAnsi="Times New Roman" w:cs="Times New Roman"/>
          <w:noProof/>
          <w:color w:val="000000"/>
          <w:w w:val="19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обзир</w:t>
      </w:r>
    </w:p>
    <w:p w:rsidR="00016909" w:rsidRPr="00CF56B7" w:rsidRDefault="00016909" w:rsidP="005A76FB">
      <w:pPr>
        <w:spacing w:after="0" w:line="274" w:lineRule="exact"/>
        <w:ind w:left="64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следеће</w:t>
      </w:r>
      <w:r w:rsidRPr="00CF56B7">
        <w:rPr>
          <w:rFonts w:ascii="Times New Roman" w:hAnsi="Times New Roman" w:cs="Times New Roman"/>
          <w:noProof/>
          <w:color w:val="000000"/>
          <w:w w:val="25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критеријуме:</w:t>
      </w:r>
      <w:r w:rsidRPr="00CF56B7">
        <w:rPr>
          <w:rFonts w:ascii="Times New Roman" w:hAnsi="Times New Roman" w:cs="Times New Roman"/>
          <w:noProof/>
          <w:color w:val="000000"/>
          <w:w w:val="25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развијеност</w:t>
      </w:r>
      <w:r w:rsidRPr="00CF56B7">
        <w:rPr>
          <w:rFonts w:ascii="Times New Roman" w:hAnsi="Times New Roman" w:cs="Times New Roman"/>
          <w:noProof/>
          <w:color w:val="000000"/>
          <w:w w:val="25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општине,</w:t>
      </w:r>
      <w:r w:rsidRPr="00CF56B7">
        <w:rPr>
          <w:rFonts w:ascii="Times New Roman" w:hAnsi="Times New Roman" w:cs="Times New Roman"/>
          <w:noProof/>
          <w:color w:val="000000"/>
          <w:w w:val="24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друштвену</w:t>
      </w:r>
      <w:r w:rsidRPr="00CF56B7">
        <w:rPr>
          <w:rFonts w:ascii="Times New Roman" w:hAnsi="Times New Roman" w:cs="Times New Roman"/>
          <w:noProof/>
          <w:color w:val="000000"/>
          <w:w w:val="23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корист</w:t>
      </w:r>
      <w:r w:rsidRPr="00CF56B7">
        <w:rPr>
          <w:rFonts w:ascii="Times New Roman" w:hAnsi="Times New Roman" w:cs="Times New Roman"/>
          <w:noProof/>
          <w:color w:val="000000"/>
          <w:w w:val="25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која</w:t>
      </w:r>
      <w:r w:rsidRPr="00CF56B7">
        <w:rPr>
          <w:rFonts w:ascii="Times New Roman" w:hAnsi="Times New Roman" w:cs="Times New Roman"/>
          <w:noProof/>
          <w:color w:val="000000"/>
          <w:w w:val="25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се</w:t>
      </w:r>
      <w:r w:rsidRPr="00CF56B7">
        <w:rPr>
          <w:rFonts w:ascii="Times New Roman" w:hAnsi="Times New Roman" w:cs="Times New Roman"/>
          <w:noProof/>
          <w:color w:val="000000"/>
          <w:w w:val="249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остварује</w:t>
      </w:r>
      <w:r w:rsidRPr="00CF56B7">
        <w:rPr>
          <w:rFonts w:ascii="Times New Roman" w:hAnsi="Times New Roman" w:cs="Times New Roman"/>
          <w:noProof/>
          <w:color w:val="000000"/>
          <w:w w:val="25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кроз</w:t>
      </w:r>
    </w:p>
    <w:p w:rsidR="00016909" w:rsidRPr="00CF56B7" w:rsidRDefault="00016909" w:rsidP="005A76FB">
      <w:pPr>
        <w:spacing w:after="0" w:line="276" w:lineRule="exact"/>
        <w:ind w:left="64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реализацију</w:t>
      </w:r>
      <w:r w:rsidRPr="00CF56B7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јавног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рада,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привредни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значај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за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развој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региона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и</w:t>
      </w:r>
      <w:r w:rsidRPr="00CF56B7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др.</w:t>
      </w:r>
    </w:p>
    <w:p w:rsidR="00016909" w:rsidRPr="00CF56B7" w:rsidRDefault="00016909" w:rsidP="005A76FB">
      <w:pPr>
        <w:spacing w:after="0" w:line="240" w:lineRule="exact"/>
        <w:ind w:left="64"/>
        <w:rPr>
          <w:rFonts w:ascii="Times New Roman" w:hAnsi="Times New Roman" w:cs="Times New Roman"/>
          <w:lang w:val="ru-RU"/>
        </w:rPr>
      </w:pPr>
    </w:p>
    <w:p w:rsidR="00016909" w:rsidRPr="00CF56B7" w:rsidRDefault="00016909" w:rsidP="005A76FB">
      <w:pPr>
        <w:spacing w:after="0" w:line="240" w:lineRule="exact"/>
        <w:ind w:left="64"/>
        <w:rPr>
          <w:rFonts w:ascii="Times New Roman" w:hAnsi="Times New Roman" w:cs="Times New Roman"/>
          <w:lang w:val="ru-RU"/>
        </w:rPr>
      </w:pPr>
    </w:p>
    <w:p w:rsidR="00016909" w:rsidRPr="00CF56B7" w:rsidRDefault="00016909" w:rsidP="005A76FB">
      <w:pPr>
        <w:spacing w:after="0" w:line="353" w:lineRule="exact"/>
        <w:ind w:left="64" w:firstLine="2902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b/>
          <w:bCs/>
          <w:noProof/>
          <w:color w:val="000000"/>
          <w:spacing w:val="-1"/>
          <w:w w:val="95"/>
          <w:sz w:val="24"/>
          <w:szCs w:val="24"/>
        </w:rPr>
        <w:t>VI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-1"/>
          <w:w w:val="95"/>
          <w:sz w:val="24"/>
          <w:szCs w:val="24"/>
          <w:lang w:val="ru-RU"/>
        </w:rPr>
        <w:t>ЗАКЉУЧИВАЊЕ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-1"/>
          <w:w w:val="95"/>
          <w:sz w:val="24"/>
          <w:szCs w:val="24"/>
          <w:lang w:val="ru-RU"/>
        </w:rPr>
        <w:t>УГОВОРА</w:t>
      </w:r>
    </w:p>
    <w:p w:rsidR="00016909" w:rsidRPr="00CF56B7" w:rsidRDefault="00016909" w:rsidP="005A76FB">
      <w:pPr>
        <w:spacing w:after="0" w:line="240" w:lineRule="exact"/>
        <w:ind w:left="64" w:firstLine="2902"/>
        <w:rPr>
          <w:rFonts w:ascii="Times New Roman" w:hAnsi="Times New Roman" w:cs="Times New Roman"/>
          <w:lang w:val="ru-RU"/>
        </w:rPr>
      </w:pPr>
    </w:p>
    <w:p w:rsidR="00016909" w:rsidRPr="00CF56B7" w:rsidRDefault="00016909" w:rsidP="005A76FB">
      <w:pPr>
        <w:spacing w:after="0" w:line="308" w:lineRule="exact"/>
        <w:ind w:left="64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Послодавац</w:t>
      </w:r>
      <w:r w:rsidRPr="00CF56B7">
        <w:rPr>
          <w:rFonts w:ascii="Times New Roman" w:hAnsi="Times New Roman" w:cs="Times New Roman"/>
          <w:noProof/>
          <w:color w:val="000000"/>
          <w:w w:val="27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-</w:t>
      </w:r>
      <w:r w:rsidRPr="00CF56B7">
        <w:rPr>
          <w:rFonts w:ascii="Times New Roman" w:hAnsi="Times New Roman" w:cs="Times New Roman"/>
          <w:noProof/>
          <w:color w:val="000000"/>
          <w:w w:val="26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извођач</w:t>
      </w:r>
      <w:r w:rsidRPr="00CF56B7">
        <w:rPr>
          <w:rFonts w:ascii="Times New Roman" w:hAnsi="Times New Roman" w:cs="Times New Roman"/>
          <w:noProof/>
          <w:color w:val="000000"/>
          <w:w w:val="26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јавног</w:t>
      </w:r>
      <w:r w:rsidRPr="00CF56B7">
        <w:rPr>
          <w:rFonts w:ascii="Times New Roman" w:hAnsi="Times New Roman" w:cs="Times New Roman"/>
          <w:noProof/>
          <w:color w:val="000000"/>
          <w:w w:val="26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рада</w:t>
      </w:r>
      <w:r w:rsidRPr="00CF56B7">
        <w:rPr>
          <w:rFonts w:ascii="Times New Roman" w:hAnsi="Times New Roman" w:cs="Times New Roman"/>
          <w:noProof/>
          <w:color w:val="000000"/>
          <w:w w:val="26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је</w:t>
      </w:r>
      <w:r w:rsidRPr="00CF56B7">
        <w:rPr>
          <w:rFonts w:ascii="Times New Roman" w:hAnsi="Times New Roman" w:cs="Times New Roman"/>
          <w:noProof/>
          <w:color w:val="000000"/>
          <w:w w:val="26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дужан</w:t>
      </w:r>
      <w:r w:rsidRPr="00CF56B7">
        <w:rPr>
          <w:rFonts w:ascii="Times New Roman" w:hAnsi="Times New Roman" w:cs="Times New Roman"/>
          <w:noProof/>
          <w:color w:val="000000"/>
          <w:w w:val="26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да</w:t>
      </w:r>
      <w:r w:rsidRPr="00CF56B7">
        <w:rPr>
          <w:rFonts w:ascii="Times New Roman" w:hAnsi="Times New Roman" w:cs="Times New Roman"/>
          <w:noProof/>
          <w:color w:val="000000"/>
          <w:w w:val="26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након</w:t>
      </w:r>
      <w:r w:rsidRPr="00CF56B7">
        <w:rPr>
          <w:rFonts w:ascii="Times New Roman" w:hAnsi="Times New Roman" w:cs="Times New Roman"/>
          <w:noProof/>
          <w:color w:val="000000"/>
          <w:w w:val="26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донете</w:t>
      </w:r>
      <w:r w:rsidRPr="00CF56B7">
        <w:rPr>
          <w:rFonts w:ascii="Times New Roman" w:hAnsi="Times New Roman" w:cs="Times New Roman"/>
          <w:noProof/>
          <w:color w:val="000000"/>
          <w:w w:val="26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Одлуке</w:t>
      </w:r>
      <w:r w:rsidRPr="00CF56B7">
        <w:rPr>
          <w:rFonts w:ascii="Times New Roman" w:hAnsi="Times New Roman" w:cs="Times New Roman"/>
          <w:noProof/>
          <w:color w:val="000000"/>
          <w:w w:val="26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</w:t>
      </w:r>
      <w:r w:rsidRPr="00CF56B7">
        <w:rPr>
          <w:rFonts w:ascii="Times New Roman" w:hAnsi="Times New Roman" w:cs="Times New Roman"/>
          <w:noProof/>
          <w:color w:val="000000"/>
          <w:w w:val="269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одобравању</w:t>
      </w:r>
    </w:p>
    <w:p w:rsidR="00016909" w:rsidRPr="00CF56B7" w:rsidRDefault="00016909" w:rsidP="005A76FB">
      <w:pPr>
        <w:spacing w:after="0" w:line="276" w:lineRule="exact"/>
        <w:ind w:left="64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средстава</w:t>
      </w:r>
      <w:r w:rsidRPr="00CF56B7">
        <w:rPr>
          <w:rFonts w:ascii="Times New Roman" w:hAnsi="Times New Roman" w:cs="Times New Roman"/>
          <w:noProof/>
          <w:color w:val="000000"/>
          <w:w w:val="16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за</w:t>
      </w:r>
      <w:r w:rsidRPr="00CF56B7">
        <w:rPr>
          <w:rFonts w:ascii="Times New Roman" w:hAnsi="Times New Roman" w:cs="Times New Roman"/>
          <w:noProof/>
          <w:color w:val="000000"/>
          <w:w w:val="16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спровођење</w:t>
      </w:r>
      <w:r w:rsidRPr="00CF56B7">
        <w:rPr>
          <w:rFonts w:ascii="Times New Roman" w:hAnsi="Times New Roman" w:cs="Times New Roman"/>
          <w:noProof/>
          <w:color w:val="000000"/>
          <w:w w:val="16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јавних</w:t>
      </w:r>
      <w:r w:rsidRPr="00CF56B7">
        <w:rPr>
          <w:rFonts w:ascii="Times New Roman" w:hAnsi="Times New Roman" w:cs="Times New Roman"/>
          <w:noProof/>
          <w:color w:val="000000"/>
          <w:w w:val="16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радова</w:t>
      </w:r>
      <w:r w:rsidRPr="00CF56B7">
        <w:rPr>
          <w:rFonts w:ascii="Times New Roman" w:hAnsi="Times New Roman" w:cs="Times New Roman"/>
          <w:noProof/>
          <w:color w:val="000000"/>
          <w:w w:val="16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и</w:t>
      </w:r>
      <w:r w:rsidRPr="00CF56B7">
        <w:rPr>
          <w:rFonts w:ascii="Times New Roman" w:hAnsi="Times New Roman" w:cs="Times New Roman"/>
          <w:noProof/>
          <w:color w:val="000000"/>
          <w:w w:val="16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Одлуке</w:t>
      </w:r>
      <w:r w:rsidRPr="00CF56B7">
        <w:rPr>
          <w:rFonts w:ascii="Times New Roman" w:hAnsi="Times New Roman" w:cs="Times New Roman"/>
          <w:noProof/>
          <w:color w:val="000000"/>
          <w:w w:val="16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</w:t>
      </w:r>
      <w:r w:rsidRPr="00CF56B7">
        <w:rPr>
          <w:rFonts w:ascii="Times New Roman" w:hAnsi="Times New Roman" w:cs="Times New Roman"/>
          <w:noProof/>
          <w:color w:val="000000"/>
          <w:w w:val="16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одобравању</w:t>
      </w:r>
      <w:r w:rsidRPr="00CF56B7">
        <w:rPr>
          <w:rFonts w:ascii="Times New Roman" w:hAnsi="Times New Roman" w:cs="Times New Roman"/>
          <w:noProof/>
          <w:color w:val="000000"/>
          <w:spacing w:val="2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средстава</w:t>
      </w:r>
      <w:r w:rsidRPr="00CF56B7">
        <w:rPr>
          <w:rFonts w:ascii="Times New Roman" w:hAnsi="Times New Roman" w:cs="Times New Roman"/>
          <w:noProof/>
          <w:color w:val="000000"/>
          <w:w w:val="16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за</w:t>
      </w:r>
      <w:r w:rsidRPr="00CF56B7">
        <w:rPr>
          <w:rFonts w:ascii="Times New Roman" w:hAnsi="Times New Roman" w:cs="Times New Roman"/>
          <w:noProof/>
          <w:color w:val="000000"/>
          <w:w w:val="16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спровођење</w:t>
      </w:r>
    </w:p>
    <w:p w:rsidR="00016909" w:rsidRPr="00CF56B7" w:rsidRDefault="00016909" w:rsidP="005A76FB">
      <w:pPr>
        <w:spacing w:after="0" w:line="276" w:lineRule="exact"/>
        <w:ind w:left="64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јавних</w:t>
      </w:r>
      <w:r w:rsidRPr="00CF56B7">
        <w:rPr>
          <w:rFonts w:ascii="Times New Roman" w:hAnsi="Times New Roman" w:cs="Times New Roman"/>
          <w:noProof/>
          <w:color w:val="000000"/>
          <w:w w:val="16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радова</w:t>
      </w:r>
      <w:r w:rsidRPr="00CF56B7">
        <w:rPr>
          <w:rFonts w:ascii="Times New Roman" w:hAnsi="Times New Roman" w:cs="Times New Roman"/>
          <w:noProof/>
          <w:color w:val="000000"/>
          <w:w w:val="15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за</w:t>
      </w:r>
      <w:r w:rsidRPr="00CF56B7">
        <w:rPr>
          <w:rFonts w:ascii="Times New Roman" w:hAnsi="Times New Roman" w:cs="Times New Roman"/>
          <w:noProof/>
          <w:color w:val="000000"/>
          <w:w w:val="15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особе</w:t>
      </w:r>
      <w:r w:rsidRPr="00CF56B7">
        <w:rPr>
          <w:rFonts w:ascii="Times New Roman" w:hAnsi="Times New Roman" w:cs="Times New Roman"/>
          <w:noProof/>
          <w:color w:val="000000"/>
          <w:w w:val="16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са</w:t>
      </w:r>
      <w:r w:rsidRPr="00CF56B7">
        <w:rPr>
          <w:rFonts w:ascii="Times New Roman" w:hAnsi="Times New Roman" w:cs="Times New Roman"/>
          <w:noProof/>
          <w:color w:val="000000"/>
          <w:w w:val="15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инвалидитетом,</w:t>
      </w:r>
      <w:r w:rsidRPr="00CF56B7">
        <w:rPr>
          <w:rFonts w:ascii="Times New Roman" w:hAnsi="Times New Roman" w:cs="Times New Roman"/>
          <w:noProof/>
          <w:color w:val="000000"/>
          <w:w w:val="15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закључи</w:t>
      </w:r>
      <w:r w:rsidRPr="00CF56B7">
        <w:rPr>
          <w:rFonts w:ascii="Times New Roman" w:hAnsi="Times New Roman" w:cs="Times New Roman"/>
          <w:noProof/>
          <w:color w:val="000000"/>
          <w:w w:val="169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уговор</w:t>
      </w:r>
      <w:r w:rsidRPr="00CF56B7">
        <w:rPr>
          <w:rFonts w:ascii="Times New Roman" w:hAnsi="Times New Roman" w:cs="Times New Roman"/>
          <w:noProof/>
          <w:color w:val="000000"/>
          <w:w w:val="15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</w:t>
      </w:r>
      <w:r w:rsidRPr="00CF56B7">
        <w:rPr>
          <w:rFonts w:ascii="Times New Roman" w:hAnsi="Times New Roman" w:cs="Times New Roman"/>
          <w:noProof/>
          <w:color w:val="000000"/>
          <w:w w:val="15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привременим</w:t>
      </w:r>
      <w:r w:rsidRPr="00CF56B7">
        <w:rPr>
          <w:rFonts w:ascii="Times New Roman" w:hAnsi="Times New Roman" w:cs="Times New Roman"/>
          <w:noProof/>
          <w:color w:val="000000"/>
          <w:w w:val="15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и</w:t>
      </w:r>
      <w:r w:rsidRPr="00CF56B7">
        <w:rPr>
          <w:rFonts w:ascii="Times New Roman" w:hAnsi="Times New Roman" w:cs="Times New Roman"/>
          <w:noProof/>
          <w:color w:val="000000"/>
          <w:w w:val="16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повременим</w:t>
      </w:r>
    </w:p>
    <w:p w:rsidR="00016909" w:rsidRPr="00CF56B7" w:rsidRDefault="00016909" w:rsidP="005A76FB">
      <w:pPr>
        <w:spacing w:after="0" w:line="276" w:lineRule="exact"/>
        <w:ind w:left="64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пословима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са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изабраним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лицима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са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евиденције</w:t>
      </w:r>
      <w:r w:rsidRPr="00CF56B7">
        <w:rPr>
          <w:rFonts w:ascii="Times New Roman" w:hAnsi="Times New Roman" w:cs="Times New Roman"/>
          <w:noProof/>
          <w:color w:val="000000"/>
          <w:spacing w:val="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незапослених.</w:t>
      </w:r>
    </w:p>
    <w:p w:rsidR="00016909" w:rsidRPr="00CF56B7" w:rsidRDefault="00016909" w:rsidP="005A76FB">
      <w:pPr>
        <w:spacing w:after="0" w:line="276" w:lineRule="exact"/>
        <w:ind w:left="64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Датум</w:t>
      </w:r>
      <w:r w:rsidRPr="00CF56B7">
        <w:rPr>
          <w:rFonts w:ascii="Times New Roman" w:hAnsi="Times New Roman" w:cs="Times New Roman"/>
          <w:noProof/>
          <w:color w:val="000000"/>
          <w:w w:val="249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ангажовања</w:t>
      </w:r>
      <w:r w:rsidRPr="00CF56B7">
        <w:rPr>
          <w:rFonts w:ascii="Times New Roman" w:hAnsi="Times New Roman" w:cs="Times New Roman"/>
          <w:noProof/>
          <w:color w:val="000000"/>
          <w:w w:val="24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лица</w:t>
      </w:r>
      <w:r w:rsidRPr="00CF56B7">
        <w:rPr>
          <w:rFonts w:ascii="Times New Roman" w:hAnsi="Times New Roman" w:cs="Times New Roman"/>
          <w:noProof/>
          <w:color w:val="000000"/>
          <w:w w:val="24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са</w:t>
      </w:r>
      <w:r w:rsidRPr="00CF56B7">
        <w:rPr>
          <w:rFonts w:ascii="Times New Roman" w:hAnsi="Times New Roman" w:cs="Times New Roman"/>
          <w:noProof/>
          <w:color w:val="000000"/>
          <w:w w:val="24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којим</w:t>
      </w:r>
      <w:r w:rsidRPr="00CF56B7">
        <w:rPr>
          <w:rFonts w:ascii="Times New Roman" w:hAnsi="Times New Roman" w:cs="Times New Roman"/>
          <w:noProof/>
          <w:color w:val="000000"/>
          <w:w w:val="24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је</w:t>
      </w:r>
      <w:r w:rsidRPr="00CF56B7">
        <w:rPr>
          <w:rFonts w:ascii="Times New Roman" w:hAnsi="Times New Roman" w:cs="Times New Roman"/>
          <w:noProof/>
          <w:color w:val="000000"/>
          <w:w w:val="24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закључен</w:t>
      </w:r>
      <w:r w:rsidRPr="00CF56B7">
        <w:rPr>
          <w:rFonts w:ascii="Times New Roman" w:hAnsi="Times New Roman" w:cs="Times New Roman"/>
          <w:noProof/>
          <w:color w:val="000000"/>
          <w:w w:val="25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уговор</w:t>
      </w:r>
      <w:r w:rsidRPr="00CF56B7">
        <w:rPr>
          <w:rFonts w:ascii="Times New Roman" w:hAnsi="Times New Roman" w:cs="Times New Roman"/>
          <w:noProof/>
          <w:color w:val="000000"/>
          <w:w w:val="24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</w:t>
      </w:r>
      <w:r w:rsidRPr="00CF56B7">
        <w:rPr>
          <w:rFonts w:ascii="Times New Roman" w:hAnsi="Times New Roman" w:cs="Times New Roman"/>
          <w:noProof/>
          <w:color w:val="000000"/>
          <w:w w:val="24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привременим</w:t>
      </w:r>
      <w:r w:rsidRPr="00CF56B7">
        <w:rPr>
          <w:rFonts w:ascii="Times New Roman" w:hAnsi="Times New Roman" w:cs="Times New Roman"/>
          <w:noProof/>
          <w:color w:val="000000"/>
          <w:w w:val="24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и</w:t>
      </w:r>
      <w:r w:rsidRPr="00CF56B7">
        <w:rPr>
          <w:rFonts w:ascii="Times New Roman" w:hAnsi="Times New Roman" w:cs="Times New Roman"/>
          <w:noProof/>
          <w:color w:val="000000"/>
          <w:w w:val="249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повременим</w:t>
      </w:r>
    </w:p>
    <w:p w:rsidR="00016909" w:rsidRPr="00CF56B7" w:rsidRDefault="00016909" w:rsidP="005A76FB">
      <w:pPr>
        <w:spacing w:after="0" w:line="276" w:lineRule="exact"/>
        <w:ind w:left="64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пословима</w:t>
      </w:r>
      <w:r w:rsidRPr="00CF56B7">
        <w:rPr>
          <w:rFonts w:ascii="Times New Roman" w:hAnsi="Times New Roman" w:cs="Times New Roman"/>
          <w:noProof/>
          <w:color w:val="000000"/>
          <w:w w:val="15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не</w:t>
      </w:r>
      <w:r w:rsidRPr="00CF56B7">
        <w:rPr>
          <w:rFonts w:ascii="Times New Roman" w:hAnsi="Times New Roman" w:cs="Times New Roman"/>
          <w:noProof/>
          <w:color w:val="000000"/>
          <w:w w:val="15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може</w:t>
      </w:r>
      <w:r w:rsidRPr="00CF56B7">
        <w:rPr>
          <w:rFonts w:ascii="Times New Roman" w:hAnsi="Times New Roman" w:cs="Times New Roman"/>
          <w:noProof/>
          <w:color w:val="000000"/>
          <w:w w:val="15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бити</w:t>
      </w:r>
      <w:r w:rsidRPr="00CF56B7">
        <w:rPr>
          <w:rFonts w:ascii="Times New Roman" w:hAnsi="Times New Roman" w:cs="Times New Roman"/>
          <w:noProof/>
          <w:color w:val="000000"/>
          <w:w w:val="16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пре</w:t>
      </w:r>
      <w:r w:rsidRPr="00CF56B7">
        <w:rPr>
          <w:rFonts w:ascii="Times New Roman" w:hAnsi="Times New Roman" w:cs="Times New Roman"/>
          <w:noProof/>
          <w:color w:val="000000"/>
          <w:w w:val="15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датума</w:t>
      </w:r>
      <w:r w:rsidRPr="00CF56B7">
        <w:rPr>
          <w:rFonts w:ascii="Times New Roman" w:hAnsi="Times New Roman" w:cs="Times New Roman"/>
          <w:noProof/>
          <w:color w:val="000000"/>
          <w:w w:val="15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закључења</w:t>
      </w:r>
      <w:r w:rsidRPr="00CF56B7">
        <w:rPr>
          <w:rFonts w:ascii="Times New Roman" w:hAnsi="Times New Roman" w:cs="Times New Roman"/>
          <w:noProof/>
          <w:color w:val="000000"/>
          <w:w w:val="16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уговора</w:t>
      </w:r>
      <w:r w:rsidRPr="00CF56B7">
        <w:rPr>
          <w:rFonts w:ascii="Times New Roman" w:hAnsi="Times New Roman" w:cs="Times New Roman"/>
          <w:noProof/>
          <w:color w:val="000000"/>
          <w:w w:val="15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</w:t>
      </w:r>
      <w:r w:rsidRPr="00CF56B7">
        <w:rPr>
          <w:rFonts w:ascii="Times New Roman" w:hAnsi="Times New Roman" w:cs="Times New Roman"/>
          <w:noProof/>
          <w:color w:val="000000"/>
          <w:w w:val="15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спровођењу</w:t>
      </w:r>
      <w:r w:rsidRPr="00CF56B7">
        <w:rPr>
          <w:rFonts w:ascii="Times New Roman" w:hAnsi="Times New Roman" w:cs="Times New Roman"/>
          <w:noProof/>
          <w:color w:val="000000"/>
          <w:spacing w:val="2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јавног</w:t>
      </w:r>
      <w:r w:rsidRPr="00CF56B7">
        <w:rPr>
          <w:rFonts w:ascii="Times New Roman" w:hAnsi="Times New Roman" w:cs="Times New Roman"/>
          <w:noProof/>
          <w:color w:val="000000"/>
          <w:w w:val="15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рада,</w:t>
      </w:r>
      <w:r w:rsidRPr="00CF56B7">
        <w:rPr>
          <w:rFonts w:ascii="Times New Roman" w:hAnsi="Times New Roman" w:cs="Times New Roman"/>
          <w:noProof/>
          <w:color w:val="000000"/>
          <w:w w:val="15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нити</w:t>
      </w:r>
    </w:p>
    <w:p w:rsidR="00016909" w:rsidRPr="00CF56B7" w:rsidRDefault="00016909" w:rsidP="005A76FB">
      <w:pPr>
        <w:spacing w:after="0" w:line="276" w:lineRule="exact"/>
        <w:ind w:left="64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након</w:t>
      </w:r>
      <w:r w:rsidRPr="00CF56B7">
        <w:rPr>
          <w:rFonts w:ascii="Times New Roman" w:hAnsi="Times New Roman" w:cs="Times New Roman"/>
          <w:noProof/>
          <w:color w:val="000000"/>
          <w:w w:val="17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60</w:t>
      </w:r>
      <w:r w:rsidRPr="00CF56B7">
        <w:rPr>
          <w:rFonts w:ascii="Times New Roman" w:hAnsi="Times New Roman" w:cs="Times New Roman"/>
          <w:noProof/>
          <w:color w:val="000000"/>
          <w:w w:val="17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дана</w:t>
      </w:r>
      <w:r w:rsidRPr="00CF56B7">
        <w:rPr>
          <w:rFonts w:ascii="Times New Roman" w:hAnsi="Times New Roman" w:cs="Times New Roman"/>
          <w:noProof/>
          <w:color w:val="000000"/>
          <w:w w:val="17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од</w:t>
      </w:r>
      <w:r w:rsidRPr="00CF56B7">
        <w:rPr>
          <w:rFonts w:ascii="Times New Roman" w:hAnsi="Times New Roman" w:cs="Times New Roman"/>
          <w:noProof/>
          <w:color w:val="000000"/>
          <w:w w:val="17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дана</w:t>
      </w:r>
      <w:r w:rsidRPr="00CF56B7">
        <w:rPr>
          <w:rFonts w:ascii="Times New Roman" w:hAnsi="Times New Roman" w:cs="Times New Roman"/>
          <w:noProof/>
          <w:color w:val="000000"/>
          <w:w w:val="17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доношења</w:t>
      </w:r>
      <w:r w:rsidRPr="00CF56B7">
        <w:rPr>
          <w:rFonts w:ascii="Times New Roman" w:hAnsi="Times New Roman" w:cs="Times New Roman"/>
          <w:noProof/>
          <w:color w:val="000000"/>
          <w:w w:val="17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Одлуке</w:t>
      </w:r>
      <w:r w:rsidRPr="00CF56B7">
        <w:rPr>
          <w:rFonts w:ascii="Times New Roman" w:hAnsi="Times New Roman" w:cs="Times New Roman"/>
          <w:noProof/>
          <w:color w:val="000000"/>
          <w:w w:val="17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</w:t>
      </w:r>
      <w:r w:rsidRPr="00CF56B7">
        <w:rPr>
          <w:rFonts w:ascii="Times New Roman" w:hAnsi="Times New Roman" w:cs="Times New Roman"/>
          <w:noProof/>
          <w:color w:val="000000"/>
          <w:w w:val="17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одобравању</w:t>
      </w:r>
      <w:r w:rsidRPr="00CF56B7">
        <w:rPr>
          <w:rFonts w:ascii="Times New Roman" w:hAnsi="Times New Roman" w:cs="Times New Roman"/>
          <w:noProof/>
          <w:color w:val="000000"/>
          <w:w w:val="16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средстава</w:t>
      </w:r>
      <w:r w:rsidRPr="00CF56B7">
        <w:rPr>
          <w:rFonts w:ascii="Times New Roman" w:hAnsi="Times New Roman" w:cs="Times New Roman"/>
          <w:noProof/>
          <w:color w:val="000000"/>
          <w:w w:val="17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за</w:t>
      </w:r>
      <w:r w:rsidRPr="00CF56B7">
        <w:rPr>
          <w:rFonts w:ascii="Times New Roman" w:hAnsi="Times New Roman" w:cs="Times New Roman"/>
          <w:noProof/>
          <w:color w:val="000000"/>
          <w:w w:val="17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спровођење</w:t>
      </w:r>
      <w:r w:rsidRPr="00CF56B7">
        <w:rPr>
          <w:rFonts w:ascii="Times New Roman" w:hAnsi="Times New Roman" w:cs="Times New Roman"/>
          <w:noProof/>
          <w:color w:val="000000"/>
          <w:w w:val="17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јавних</w:t>
      </w:r>
    </w:p>
    <w:p w:rsidR="00016909" w:rsidRPr="00CF56B7" w:rsidRDefault="00016909" w:rsidP="005A76FB">
      <w:pPr>
        <w:spacing w:after="0" w:line="276" w:lineRule="exact"/>
        <w:ind w:left="64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радова</w:t>
      </w:r>
      <w:r w:rsidRPr="00CF56B7">
        <w:rPr>
          <w:rFonts w:ascii="Times New Roman" w:hAnsi="Times New Roman" w:cs="Times New Roman"/>
          <w:noProof/>
          <w:color w:val="000000"/>
          <w:w w:val="25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и</w:t>
      </w:r>
      <w:r w:rsidRPr="00CF56B7">
        <w:rPr>
          <w:rFonts w:ascii="Times New Roman" w:hAnsi="Times New Roman" w:cs="Times New Roman"/>
          <w:noProof/>
          <w:color w:val="000000"/>
          <w:w w:val="26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Одлуке</w:t>
      </w:r>
      <w:r w:rsidRPr="00CF56B7">
        <w:rPr>
          <w:rFonts w:ascii="Times New Roman" w:hAnsi="Times New Roman" w:cs="Times New Roman"/>
          <w:noProof/>
          <w:color w:val="000000"/>
          <w:w w:val="25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</w:t>
      </w:r>
      <w:r w:rsidRPr="00CF56B7">
        <w:rPr>
          <w:rFonts w:ascii="Times New Roman" w:hAnsi="Times New Roman" w:cs="Times New Roman"/>
          <w:noProof/>
          <w:color w:val="000000"/>
          <w:w w:val="26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одобравању</w:t>
      </w:r>
      <w:r w:rsidRPr="00CF56B7">
        <w:rPr>
          <w:rFonts w:ascii="Times New Roman" w:hAnsi="Times New Roman" w:cs="Times New Roman"/>
          <w:noProof/>
          <w:color w:val="000000"/>
          <w:w w:val="25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средстава</w:t>
      </w:r>
      <w:r w:rsidRPr="00CF56B7">
        <w:rPr>
          <w:rFonts w:ascii="Times New Roman" w:hAnsi="Times New Roman" w:cs="Times New Roman"/>
          <w:noProof/>
          <w:color w:val="000000"/>
          <w:w w:val="26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за</w:t>
      </w:r>
      <w:r w:rsidRPr="00CF56B7">
        <w:rPr>
          <w:rFonts w:ascii="Times New Roman" w:hAnsi="Times New Roman" w:cs="Times New Roman"/>
          <w:noProof/>
          <w:color w:val="000000"/>
          <w:w w:val="25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спровођење</w:t>
      </w:r>
      <w:r w:rsidRPr="00CF56B7">
        <w:rPr>
          <w:rFonts w:ascii="Times New Roman" w:hAnsi="Times New Roman" w:cs="Times New Roman"/>
          <w:noProof/>
          <w:color w:val="000000"/>
          <w:w w:val="25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јавних</w:t>
      </w:r>
      <w:r w:rsidRPr="00CF56B7">
        <w:rPr>
          <w:rFonts w:ascii="Times New Roman" w:hAnsi="Times New Roman" w:cs="Times New Roman"/>
          <w:noProof/>
          <w:color w:val="000000"/>
          <w:w w:val="26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радова</w:t>
      </w:r>
      <w:r w:rsidRPr="00CF56B7">
        <w:rPr>
          <w:rFonts w:ascii="Times New Roman" w:hAnsi="Times New Roman" w:cs="Times New Roman"/>
          <w:noProof/>
          <w:color w:val="000000"/>
          <w:w w:val="25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за</w:t>
      </w:r>
      <w:r w:rsidRPr="00CF56B7">
        <w:rPr>
          <w:rFonts w:ascii="Times New Roman" w:hAnsi="Times New Roman" w:cs="Times New Roman"/>
          <w:noProof/>
          <w:color w:val="000000"/>
          <w:w w:val="25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особе</w:t>
      </w:r>
      <w:r w:rsidRPr="00CF56B7">
        <w:rPr>
          <w:rFonts w:ascii="Times New Roman" w:hAnsi="Times New Roman" w:cs="Times New Roman"/>
          <w:noProof/>
          <w:color w:val="000000"/>
          <w:w w:val="259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са</w:t>
      </w:r>
    </w:p>
    <w:p w:rsidR="00016909" w:rsidRPr="00CF56B7" w:rsidRDefault="00016909" w:rsidP="005A76FB">
      <w:pPr>
        <w:spacing w:after="0" w:line="276" w:lineRule="exact"/>
        <w:ind w:left="64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инвалидитетом.</w:t>
      </w:r>
    </w:p>
    <w:p w:rsidR="00016909" w:rsidRPr="00CF56B7" w:rsidRDefault="00016909" w:rsidP="005A76FB">
      <w:pPr>
        <w:spacing w:after="0" w:line="276" w:lineRule="exact"/>
        <w:ind w:left="64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Директор</w:t>
      </w:r>
      <w:r w:rsidRPr="00CF56B7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надлежне</w:t>
      </w:r>
      <w:r w:rsidRPr="00CF56B7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филијале</w:t>
      </w:r>
      <w:r w:rsidRPr="00CF56B7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Националне</w:t>
      </w:r>
      <w:r w:rsidRPr="00CF56B7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службе,</w:t>
      </w:r>
      <w:r w:rsidRPr="00CF56B7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Општина</w:t>
      </w:r>
      <w:r w:rsidRPr="00CF56B7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и</w:t>
      </w:r>
      <w:r w:rsidRPr="00CF56B7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послодавац</w:t>
      </w:r>
      <w:r w:rsidRPr="00CF56B7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-</w:t>
      </w:r>
      <w:r w:rsidRPr="00CF56B7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извођач</w:t>
      </w:r>
      <w:r w:rsidRPr="00CF56B7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јавног</w:t>
      </w:r>
    </w:p>
    <w:p w:rsidR="00016909" w:rsidRPr="00CF56B7" w:rsidRDefault="00016909" w:rsidP="005A76FB">
      <w:pPr>
        <w:spacing w:after="0" w:line="276" w:lineRule="exact"/>
        <w:ind w:left="64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рада</w:t>
      </w:r>
      <w:r w:rsidRPr="00CF56B7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закључују</w:t>
      </w:r>
      <w:r w:rsidRPr="00CF56B7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уговор</w:t>
      </w:r>
      <w:r w:rsidRPr="00CF56B7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</w:t>
      </w:r>
      <w:r w:rsidRPr="00CF56B7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спровођењу</w:t>
      </w:r>
      <w:r w:rsidRPr="00CF56B7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јавног</w:t>
      </w:r>
      <w:r w:rsidRPr="00CF56B7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рада,</w:t>
      </w:r>
      <w:r w:rsidRPr="00CF56B7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којим</w:t>
      </w:r>
      <w:r w:rsidRPr="00CF56B7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се</w:t>
      </w:r>
      <w:r w:rsidRPr="00CF56B7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ближе</w:t>
      </w:r>
      <w:r w:rsidRPr="00CF56B7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уређују</w:t>
      </w:r>
      <w:r w:rsidRPr="00CF56B7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међусобна</w:t>
      </w:r>
      <w:r w:rsidRPr="00CF56B7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права</w:t>
      </w:r>
    </w:p>
    <w:p w:rsidR="00016909" w:rsidRPr="00CF56B7" w:rsidRDefault="00016909" w:rsidP="005A76FB">
      <w:pPr>
        <w:spacing w:after="0" w:line="276" w:lineRule="exact"/>
        <w:ind w:left="64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и</w:t>
      </w:r>
      <w:r w:rsidRPr="00CF56B7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обавезе.</w:t>
      </w:r>
    </w:p>
    <w:p w:rsidR="00016909" w:rsidRPr="00CF56B7" w:rsidRDefault="00016909" w:rsidP="005A76FB">
      <w:pPr>
        <w:spacing w:after="0" w:line="276" w:lineRule="exact"/>
        <w:ind w:left="64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Уговор</w:t>
      </w:r>
      <w:r w:rsidRPr="00CF56B7">
        <w:rPr>
          <w:rFonts w:ascii="Times New Roman" w:hAnsi="Times New Roman" w:cs="Times New Roman"/>
          <w:noProof/>
          <w:color w:val="000000"/>
          <w:w w:val="16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</w:t>
      </w:r>
      <w:r w:rsidRPr="00CF56B7">
        <w:rPr>
          <w:rFonts w:ascii="Times New Roman" w:hAnsi="Times New Roman" w:cs="Times New Roman"/>
          <w:noProof/>
          <w:color w:val="000000"/>
          <w:w w:val="16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спровођењу</w:t>
      </w:r>
      <w:r w:rsidRPr="00CF56B7">
        <w:rPr>
          <w:rFonts w:ascii="Times New Roman" w:hAnsi="Times New Roman" w:cs="Times New Roman"/>
          <w:noProof/>
          <w:color w:val="000000"/>
          <w:spacing w:val="2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јавног</w:t>
      </w:r>
      <w:r w:rsidRPr="00CF56B7">
        <w:rPr>
          <w:rFonts w:ascii="Times New Roman" w:hAnsi="Times New Roman" w:cs="Times New Roman"/>
          <w:noProof/>
          <w:color w:val="000000"/>
          <w:w w:val="16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рада</w:t>
      </w:r>
      <w:r w:rsidRPr="00CF56B7">
        <w:rPr>
          <w:rFonts w:ascii="Times New Roman" w:hAnsi="Times New Roman" w:cs="Times New Roman"/>
          <w:noProof/>
          <w:color w:val="000000"/>
          <w:w w:val="16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закључују</w:t>
      </w:r>
      <w:r w:rsidRPr="00CF56B7">
        <w:rPr>
          <w:rFonts w:ascii="Times New Roman" w:hAnsi="Times New Roman" w:cs="Times New Roman"/>
          <w:noProof/>
          <w:color w:val="000000"/>
          <w:spacing w:val="2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директор</w:t>
      </w:r>
      <w:r w:rsidRPr="00CF56B7">
        <w:rPr>
          <w:rFonts w:ascii="Times New Roman" w:hAnsi="Times New Roman" w:cs="Times New Roman"/>
          <w:noProof/>
          <w:color w:val="000000"/>
          <w:w w:val="16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надлежне</w:t>
      </w:r>
      <w:r w:rsidRPr="00CF56B7">
        <w:rPr>
          <w:rFonts w:ascii="Times New Roman" w:hAnsi="Times New Roman" w:cs="Times New Roman"/>
          <w:noProof/>
          <w:color w:val="000000"/>
          <w:w w:val="16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филијале</w:t>
      </w:r>
      <w:r w:rsidRPr="00CF56B7">
        <w:rPr>
          <w:rFonts w:ascii="Times New Roman" w:hAnsi="Times New Roman" w:cs="Times New Roman"/>
          <w:noProof/>
          <w:color w:val="000000"/>
          <w:w w:val="16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по</w:t>
      </w:r>
      <w:r w:rsidRPr="00CF56B7">
        <w:rPr>
          <w:rFonts w:ascii="Times New Roman" w:hAnsi="Times New Roman" w:cs="Times New Roman"/>
          <w:noProof/>
          <w:color w:val="000000"/>
          <w:w w:val="16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овлашћењу</w:t>
      </w:r>
    </w:p>
    <w:p w:rsidR="00016909" w:rsidRPr="00CF56B7" w:rsidRDefault="00016909" w:rsidP="005A76FB">
      <w:pPr>
        <w:spacing w:after="0" w:line="277" w:lineRule="exact"/>
        <w:ind w:left="64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директора</w:t>
      </w:r>
      <w:r w:rsidRPr="00CF56B7">
        <w:rPr>
          <w:rFonts w:ascii="Times New Roman" w:hAnsi="Times New Roman" w:cs="Times New Roman"/>
          <w:noProof/>
          <w:color w:val="000000"/>
          <w:w w:val="30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Националне</w:t>
      </w:r>
      <w:r w:rsidRPr="00CF56B7">
        <w:rPr>
          <w:rFonts w:ascii="Times New Roman" w:hAnsi="Times New Roman" w:cs="Times New Roman"/>
          <w:noProof/>
          <w:color w:val="000000"/>
          <w:w w:val="30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службе</w:t>
      </w:r>
      <w:r w:rsidRPr="00CF56B7">
        <w:rPr>
          <w:rFonts w:ascii="Times New Roman" w:hAnsi="Times New Roman" w:cs="Times New Roman"/>
          <w:noProof/>
          <w:color w:val="000000"/>
          <w:w w:val="31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или</w:t>
      </w:r>
      <w:r w:rsidRPr="00CF56B7">
        <w:rPr>
          <w:rFonts w:ascii="Times New Roman" w:hAnsi="Times New Roman" w:cs="Times New Roman"/>
          <w:noProof/>
          <w:color w:val="000000"/>
          <w:w w:val="31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други</w:t>
      </w:r>
      <w:r w:rsidRPr="00CF56B7">
        <w:rPr>
          <w:rFonts w:ascii="Times New Roman" w:hAnsi="Times New Roman" w:cs="Times New Roman"/>
          <w:noProof/>
          <w:color w:val="000000"/>
          <w:w w:val="31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запослени</w:t>
      </w:r>
      <w:r w:rsidRPr="00CF56B7">
        <w:rPr>
          <w:rFonts w:ascii="Times New Roman" w:hAnsi="Times New Roman" w:cs="Times New Roman"/>
          <w:noProof/>
          <w:color w:val="000000"/>
          <w:w w:val="31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којег</w:t>
      </w:r>
      <w:r w:rsidRPr="00CF56B7">
        <w:rPr>
          <w:rFonts w:ascii="Times New Roman" w:hAnsi="Times New Roman" w:cs="Times New Roman"/>
          <w:noProof/>
          <w:color w:val="000000"/>
          <w:w w:val="30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он</w:t>
      </w:r>
      <w:r w:rsidRPr="00CF56B7">
        <w:rPr>
          <w:rFonts w:ascii="Times New Roman" w:hAnsi="Times New Roman" w:cs="Times New Roman"/>
          <w:noProof/>
          <w:color w:val="000000"/>
          <w:w w:val="31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овласти,</w:t>
      </w:r>
      <w:r w:rsidRPr="00CF56B7">
        <w:rPr>
          <w:rFonts w:ascii="Times New Roman" w:hAnsi="Times New Roman" w:cs="Times New Roman"/>
          <w:noProof/>
          <w:color w:val="000000"/>
          <w:w w:val="309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председник</w:t>
      </w:r>
    </w:p>
    <w:p w:rsidR="00016909" w:rsidRPr="00CF56B7" w:rsidRDefault="00016909" w:rsidP="005A76FB">
      <w:pPr>
        <w:spacing w:after="0" w:line="276" w:lineRule="exact"/>
        <w:ind w:left="64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Општине</w:t>
      </w:r>
      <w:r w:rsidRPr="00CF56B7">
        <w:rPr>
          <w:rFonts w:ascii="Times New Roman" w:hAnsi="Times New Roman" w:cs="Times New Roman"/>
          <w:noProof/>
          <w:color w:val="000000"/>
          <w:w w:val="229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и</w:t>
      </w:r>
      <w:r w:rsidRPr="00CF56B7">
        <w:rPr>
          <w:rFonts w:ascii="Times New Roman" w:hAnsi="Times New Roman" w:cs="Times New Roman"/>
          <w:noProof/>
          <w:color w:val="000000"/>
          <w:w w:val="23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послодавац,</w:t>
      </w:r>
      <w:r w:rsidRPr="00CF56B7">
        <w:rPr>
          <w:rFonts w:ascii="Times New Roman" w:hAnsi="Times New Roman" w:cs="Times New Roman"/>
          <w:noProof/>
          <w:color w:val="000000"/>
          <w:w w:val="23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</w:t>
      </w:r>
      <w:r w:rsidRPr="00CF56B7">
        <w:rPr>
          <w:rFonts w:ascii="Times New Roman" w:hAnsi="Times New Roman" w:cs="Times New Roman"/>
          <w:noProof/>
          <w:color w:val="000000"/>
          <w:w w:val="22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року</w:t>
      </w:r>
      <w:r w:rsidRPr="00CF56B7">
        <w:rPr>
          <w:rFonts w:ascii="Times New Roman" w:hAnsi="Times New Roman" w:cs="Times New Roman"/>
          <w:noProof/>
          <w:color w:val="000000"/>
          <w:w w:val="22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до</w:t>
      </w:r>
      <w:r w:rsidRPr="00CF56B7">
        <w:rPr>
          <w:rFonts w:ascii="Times New Roman" w:hAnsi="Times New Roman" w:cs="Times New Roman"/>
          <w:noProof/>
          <w:color w:val="000000"/>
          <w:w w:val="23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30</w:t>
      </w:r>
      <w:r w:rsidRPr="00CF56B7">
        <w:rPr>
          <w:rFonts w:ascii="Times New Roman" w:hAnsi="Times New Roman" w:cs="Times New Roman"/>
          <w:noProof/>
          <w:color w:val="000000"/>
          <w:w w:val="23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дана</w:t>
      </w:r>
      <w:r w:rsidRPr="00CF56B7">
        <w:rPr>
          <w:rFonts w:ascii="Times New Roman" w:hAnsi="Times New Roman" w:cs="Times New Roman"/>
          <w:noProof/>
          <w:color w:val="000000"/>
          <w:w w:val="23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1"/>
          <w:sz w:val="24"/>
          <w:szCs w:val="24"/>
          <w:lang w:val="ru-RU"/>
        </w:rPr>
        <w:t>од</w:t>
      </w:r>
      <w:r w:rsidRPr="00CF56B7">
        <w:rPr>
          <w:rFonts w:ascii="Times New Roman" w:hAnsi="Times New Roman" w:cs="Times New Roman"/>
          <w:noProof/>
          <w:color w:val="000000"/>
          <w:w w:val="23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дана</w:t>
      </w:r>
      <w:r w:rsidRPr="00CF56B7">
        <w:rPr>
          <w:rFonts w:ascii="Times New Roman" w:hAnsi="Times New Roman" w:cs="Times New Roman"/>
          <w:noProof/>
          <w:color w:val="000000"/>
          <w:w w:val="22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доношења</w:t>
      </w:r>
      <w:r w:rsidRPr="00CF56B7">
        <w:rPr>
          <w:rFonts w:ascii="Times New Roman" w:hAnsi="Times New Roman" w:cs="Times New Roman"/>
          <w:noProof/>
          <w:color w:val="000000"/>
          <w:w w:val="22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Одлуке</w:t>
      </w:r>
      <w:r w:rsidRPr="00CF56B7">
        <w:rPr>
          <w:rFonts w:ascii="Times New Roman" w:hAnsi="Times New Roman" w:cs="Times New Roman"/>
          <w:noProof/>
          <w:color w:val="000000"/>
          <w:w w:val="22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</w:t>
      </w:r>
      <w:r w:rsidRPr="00CF56B7">
        <w:rPr>
          <w:rFonts w:ascii="Times New Roman" w:hAnsi="Times New Roman" w:cs="Times New Roman"/>
          <w:noProof/>
          <w:color w:val="000000"/>
          <w:w w:val="229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одобравању</w:t>
      </w:r>
    </w:p>
    <w:p w:rsidR="00016909" w:rsidRPr="00CF56B7" w:rsidRDefault="00016909" w:rsidP="005A76FB">
      <w:pPr>
        <w:spacing w:after="0" w:line="276" w:lineRule="exact"/>
        <w:ind w:left="64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средстава</w:t>
      </w:r>
      <w:r w:rsidRPr="00CF56B7">
        <w:rPr>
          <w:rFonts w:ascii="Times New Roman" w:hAnsi="Times New Roman" w:cs="Times New Roman"/>
          <w:noProof/>
          <w:color w:val="000000"/>
          <w:w w:val="20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за</w:t>
      </w:r>
      <w:r w:rsidRPr="00CF56B7">
        <w:rPr>
          <w:rFonts w:ascii="Times New Roman" w:hAnsi="Times New Roman" w:cs="Times New Roman"/>
          <w:noProof/>
          <w:color w:val="000000"/>
          <w:w w:val="20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спровођење</w:t>
      </w:r>
      <w:r w:rsidRPr="00CF56B7">
        <w:rPr>
          <w:rFonts w:ascii="Times New Roman" w:hAnsi="Times New Roman" w:cs="Times New Roman"/>
          <w:noProof/>
          <w:color w:val="000000"/>
          <w:w w:val="20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јавног</w:t>
      </w:r>
      <w:r w:rsidRPr="00CF56B7">
        <w:rPr>
          <w:rFonts w:ascii="Times New Roman" w:hAnsi="Times New Roman" w:cs="Times New Roman"/>
          <w:noProof/>
          <w:color w:val="000000"/>
          <w:w w:val="20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рада</w:t>
      </w:r>
      <w:r w:rsidRPr="00CF56B7">
        <w:rPr>
          <w:rFonts w:ascii="Times New Roman" w:hAnsi="Times New Roman" w:cs="Times New Roman"/>
          <w:noProof/>
          <w:color w:val="000000"/>
          <w:w w:val="20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и</w:t>
      </w:r>
      <w:r w:rsidRPr="00CF56B7">
        <w:rPr>
          <w:rFonts w:ascii="Times New Roman" w:hAnsi="Times New Roman" w:cs="Times New Roman"/>
          <w:noProof/>
          <w:color w:val="000000"/>
          <w:w w:val="209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Одлуке</w:t>
      </w:r>
      <w:r w:rsidRPr="00CF56B7">
        <w:rPr>
          <w:rFonts w:ascii="Times New Roman" w:hAnsi="Times New Roman" w:cs="Times New Roman"/>
          <w:noProof/>
          <w:color w:val="000000"/>
          <w:w w:val="20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</w:t>
      </w:r>
      <w:r w:rsidRPr="00CF56B7">
        <w:rPr>
          <w:rFonts w:ascii="Times New Roman" w:hAnsi="Times New Roman" w:cs="Times New Roman"/>
          <w:noProof/>
          <w:color w:val="000000"/>
          <w:w w:val="20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одобравању</w:t>
      </w:r>
      <w:r w:rsidRPr="00CF56B7">
        <w:rPr>
          <w:rFonts w:ascii="Times New Roman" w:hAnsi="Times New Roman" w:cs="Times New Roman"/>
          <w:noProof/>
          <w:color w:val="000000"/>
          <w:w w:val="19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средстава</w:t>
      </w:r>
      <w:r w:rsidRPr="00CF56B7">
        <w:rPr>
          <w:rFonts w:ascii="Times New Roman" w:hAnsi="Times New Roman" w:cs="Times New Roman"/>
          <w:noProof/>
          <w:color w:val="000000"/>
          <w:w w:val="20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за</w:t>
      </w:r>
      <w:r w:rsidRPr="00CF56B7">
        <w:rPr>
          <w:rFonts w:ascii="Times New Roman" w:hAnsi="Times New Roman" w:cs="Times New Roman"/>
          <w:noProof/>
          <w:color w:val="000000"/>
          <w:w w:val="20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спровођења</w:t>
      </w:r>
    </w:p>
    <w:p w:rsidR="00016909" w:rsidRPr="00CF56B7" w:rsidRDefault="00016909" w:rsidP="005A76FB">
      <w:pPr>
        <w:spacing w:after="0" w:line="276" w:lineRule="exact"/>
        <w:ind w:left="64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јавног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рада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за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особе</w:t>
      </w:r>
      <w:r w:rsidRPr="00CF56B7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са</w:t>
      </w:r>
      <w:r w:rsidRPr="00CF56B7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инвалидитетом.</w:t>
      </w:r>
    </w:p>
    <w:p w:rsidR="00016909" w:rsidRPr="00CF56B7" w:rsidRDefault="00016909" w:rsidP="005A76FB">
      <w:pPr>
        <w:spacing w:after="0" w:line="276" w:lineRule="exact"/>
        <w:ind w:left="64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Сви</w:t>
      </w:r>
      <w:r w:rsidRPr="00CF56B7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уговори</w:t>
      </w:r>
      <w:r w:rsidRPr="00CF56B7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морају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бити</w:t>
      </w:r>
      <w:r w:rsidRPr="00CF56B7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закључени</w:t>
      </w:r>
      <w:r w:rsidRPr="00CF56B7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току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календарске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године</w:t>
      </w:r>
      <w:r w:rsidRPr="00CF56B7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којој</w:t>
      </w:r>
      <w:r w:rsidRPr="00CF56B7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је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донета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одлука.</w:t>
      </w:r>
    </w:p>
    <w:p w:rsidR="00016909" w:rsidRPr="009D4CC1" w:rsidRDefault="00016909" w:rsidP="005A76FB">
      <w:pPr>
        <w:spacing w:after="0" w:line="240" w:lineRule="exact"/>
        <w:ind w:left="64"/>
        <w:rPr>
          <w:rFonts w:ascii="Times New Roman" w:hAnsi="Times New Roman" w:cs="Times New Roman"/>
          <w:lang w:val="ru-RU"/>
        </w:rPr>
      </w:pPr>
    </w:p>
    <w:p w:rsidR="00016909" w:rsidRPr="009D4CC1" w:rsidRDefault="00016909" w:rsidP="005A76FB">
      <w:pPr>
        <w:spacing w:after="0" w:line="240" w:lineRule="exact"/>
        <w:ind w:left="64"/>
        <w:rPr>
          <w:rFonts w:ascii="Times New Roman" w:hAnsi="Times New Roman" w:cs="Times New Roman"/>
          <w:lang w:val="ru-RU"/>
        </w:rPr>
      </w:pPr>
    </w:p>
    <w:p w:rsidR="00016909" w:rsidRPr="009D4CC1" w:rsidRDefault="00016909" w:rsidP="005A76FB">
      <w:pPr>
        <w:spacing w:after="0" w:line="240" w:lineRule="exact"/>
        <w:ind w:left="64"/>
        <w:rPr>
          <w:rFonts w:ascii="Times New Roman" w:hAnsi="Times New Roman" w:cs="Times New Roman"/>
          <w:lang w:val="ru-RU"/>
        </w:rPr>
      </w:pPr>
    </w:p>
    <w:p w:rsidR="00016909" w:rsidRPr="009D4CC1" w:rsidRDefault="00016909" w:rsidP="005A76FB">
      <w:pPr>
        <w:spacing w:after="0" w:line="240" w:lineRule="exact"/>
        <w:ind w:left="64"/>
        <w:rPr>
          <w:rFonts w:ascii="Times New Roman" w:hAnsi="Times New Roman" w:cs="Times New Roman"/>
          <w:lang w:val="ru-RU"/>
        </w:rPr>
      </w:pPr>
    </w:p>
    <w:p w:rsidR="00016909" w:rsidRPr="009D4CC1" w:rsidRDefault="00016909" w:rsidP="005A76FB">
      <w:pPr>
        <w:spacing w:after="0" w:line="240" w:lineRule="exact"/>
        <w:ind w:left="64"/>
        <w:rPr>
          <w:rFonts w:ascii="Times New Roman" w:hAnsi="Times New Roman" w:cs="Times New Roman"/>
          <w:lang w:val="ru-RU"/>
        </w:rPr>
      </w:pPr>
    </w:p>
    <w:p w:rsidR="00016909" w:rsidRPr="009D4CC1" w:rsidRDefault="00016909" w:rsidP="005A76FB">
      <w:pPr>
        <w:spacing w:after="0" w:line="240" w:lineRule="exact"/>
        <w:ind w:left="64"/>
        <w:rPr>
          <w:rFonts w:ascii="Times New Roman" w:hAnsi="Times New Roman" w:cs="Times New Roman"/>
          <w:lang w:val="ru-RU"/>
        </w:rPr>
      </w:pPr>
    </w:p>
    <w:p w:rsidR="00016909" w:rsidRPr="00CF56B7" w:rsidRDefault="00016909" w:rsidP="005A76FB">
      <w:pPr>
        <w:spacing w:after="0" w:line="317" w:lineRule="exact"/>
        <w:ind w:left="64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b/>
          <w:bCs/>
          <w:noProof/>
          <w:color w:val="000000"/>
          <w:w w:val="95"/>
          <w:sz w:val="24"/>
          <w:szCs w:val="24"/>
          <w:lang w:val="ru-RU"/>
        </w:rPr>
        <w:t>Документација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-1"/>
          <w:w w:val="95"/>
          <w:sz w:val="24"/>
          <w:szCs w:val="24"/>
          <w:lang w:val="ru-RU"/>
        </w:rPr>
        <w:t>за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-1"/>
          <w:w w:val="95"/>
          <w:sz w:val="24"/>
          <w:szCs w:val="24"/>
          <w:lang w:val="ru-RU"/>
        </w:rPr>
        <w:t>закључивање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-1"/>
          <w:w w:val="95"/>
          <w:sz w:val="24"/>
          <w:szCs w:val="24"/>
          <w:lang w:val="ru-RU"/>
        </w:rPr>
        <w:t>уговора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-1"/>
          <w:w w:val="95"/>
          <w:sz w:val="24"/>
          <w:szCs w:val="24"/>
          <w:lang w:val="ru-RU"/>
        </w:rPr>
        <w:t>о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w w:val="95"/>
          <w:sz w:val="24"/>
          <w:szCs w:val="24"/>
          <w:lang w:val="ru-RU"/>
        </w:rPr>
        <w:t>спровођењу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-1"/>
          <w:w w:val="95"/>
          <w:sz w:val="24"/>
          <w:szCs w:val="24"/>
          <w:lang w:val="ru-RU"/>
        </w:rPr>
        <w:t>јавног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-1"/>
          <w:w w:val="95"/>
          <w:sz w:val="24"/>
          <w:szCs w:val="24"/>
          <w:lang w:val="ru-RU"/>
        </w:rPr>
        <w:t>рада:</w:t>
      </w:r>
    </w:p>
    <w:p w:rsidR="00016909" w:rsidRPr="00CF56B7" w:rsidRDefault="00016909" w:rsidP="005A76FB">
      <w:pPr>
        <w:spacing w:after="0" w:line="240" w:lineRule="exact"/>
        <w:ind w:left="64"/>
        <w:rPr>
          <w:rFonts w:ascii="Times New Roman" w:hAnsi="Times New Roman" w:cs="Times New Roman"/>
          <w:lang w:val="ru-RU"/>
        </w:rPr>
      </w:pPr>
    </w:p>
    <w:p w:rsidR="00016909" w:rsidRPr="00CF56B7" w:rsidRDefault="00016909" w:rsidP="005A76FB">
      <w:pPr>
        <w:tabs>
          <w:tab w:val="left" w:pos="788"/>
        </w:tabs>
        <w:spacing w:after="0" w:line="365" w:lineRule="exact"/>
        <w:ind w:left="68" w:firstLine="360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</w:t>
      </w:r>
      <w:r w:rsidRPr="00CF56B7">
        <w:rPr>
          <w:rFonts w:ascii="Times New Roman" w:hAnsi="Times New Roman" w:cs="Times New Roman"/>
          <w:color w:val="000000"/>
          <w:lang w:val="ru-RU"/>
        </w:rPr>
        <w:tab/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уговори</w:t>
      </w:r>
      <w:r w:rsidRPr="00CF56B7">
        <w:rPr>
          <w:rFonts w:ascii="Times New Roman" w:hAnsi="Times New Roman" w:cs="Times New Roman"/>
          <w:noProof/>
          <w:color w:val="000000"/>
          <w:w w:val="21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</w:t>
      </w:r>
      <w:r w:rsidRPr="00CF56B7">
        <w:rPr>
          <w:rFonts w:ascii="Times New Roman" w:hAnsi="Times New Roman" w:cs="Times New Roman"/>
          <w:noProof/>
          <w:color w:val="000000"/>
          <w:w w:val="21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привременим</w:t>
      </w:r>
      <w:r w:rsidRPr="00CF56B7">
        <w:rPr>
          <w:rFonts w:ascii="Times New Roman" w:hAnsi="Times New Roman" w:cs="Times New Roman"/>
          <w:noProof/>
          <w:color w:val="000000"/>
          <w:w w:val="21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и</w:t>
      </w:r>
      <w:r w:rsidRPr="00CF56B7">
        <w:rPr>
          <w:rFonts w:ascii="Times New Roman" w:hAnsi="Times New Roman" w:cs="Times New Roman"/>
          <w:noProof/>
          <w:color w:val="000000"/>
          <w:w w:val="21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повременим</w:t>
      </w:r>
      <w:r w:rsidRPr="00CF56B7">
        <w:rPr>
          <w:rFonts w:ascii="Times New Roman" w:hAnsi="Times New Roman" w:cs="Times New Roman"/>
          <w:noProof/>
          <w:color w:val="000000"/>
          <w:w w:val="21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пословима</w:t>
      </w:r>
      <w:r w:rsidRPr="00CF56B7">
        <w:rPr>
          <w:rFonts w:ascii="Times New Roman" w:hAnsi="Times New Roman" w:cs="Times New Roman"/>
          <w:noProof/>
          <w:color w:val="000000"/>
          <w:w w:val="21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са</w:t>
      </w:r>
      <w:r w:rsidRPr="00CF56B7">
        <w:rPr>
          <w:rFonts w:ascii="Times New Roman" w:hAnsi="Times New Roman" w:cs="Times New Roman"/>
          <w:noProof/>
          <w:color w:val="000000"/>
          <w:w w:val="21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незапосленим</w:t>
      </w:r>
      <w:r w:rsidRPr="00CF56B7">
        <w:rPr>
          <w:rFonts w:ascii="Times New Roman" w:hAnsi="Times New Roman" w:cs="Times New Roman"/>
          <w:noProof/>
          <w:color w:val="000000"/>
          <w:w w:val="21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лицима,</w:t>
      </w:r>
      <w:r w:rsidRPr="00CF56B7">
        <w:rPr>
          <w:rFonts w:ascii="Times New Roman" w:hAnsi="Times New Roman" w:cs="Times New Roman"/>
          <w:noProof/>
          <w:color w:val="000000"/>
          <w:w w:val="21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као</w:t>
      </w:r>
    </w:p>
    <w:p w:rsidR="00016909" w:rsidRPr="00CF56B7" w:rsidRDefault="00016909" w:rsidP="005A76FB">
      <w:pPr>
        <w:spacing w:after="0" w:line="274" w:lineRule="exact"/>
        <w:ind w:left="68" w:firstLine="720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доказ</w:t>
      </w:r>
      <w:r w:rsidRPr="00CF56B7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ангажовању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лица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на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јавном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раду;</w:t>
      </w:r>
    </w:p>
    <w:p w:rsidR="00016909" w:rsidRPr="00CF56B7" w:rsidRDefault="00016909" w:rsidP="005A76FB">
      <w:pPr>
        <w:tabs>
          <w:tab w:val="left" w:pos="788"/>
        </w:tabs>
        <w:spacing w:after="0" w:line="295" w:lineRule="exact"/>
        <w:ind w:left="68" w:firstLine="360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</w:t>
      </w:r>
      <w:r w:rsidRPr="00CF56B7">
        <w:rPr>
          <w:rFonts w:ascii="Times New Roman" w:hAnsi="Times New Roman" w:cs="Times New Roman"/>
          <w:color w:val="000000"/>
          <w:lang w:val="ru-RU"/>
        </w:rPr>
        <w:tab/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нови</w:t>
      </w:r>
      <w:r w:rsidRPr="00CF56B7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термин</w:t>
      </w:r>
      <w:r w:rsidRPr="00CF56B7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план,</w:t>
      </w:r>
      <w:r w:rsidRPr="00CF56B7">
        <w:rPr>
          <w:rFonts w:ascii="Times New Roman" w:hAnsi="Times New Roman" w:cs="Times New Roman"/>
          <w:noProof/>
          <w:color w:val="000000"/>
          <w:spacing w:val="1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уколико</w:t>
      </w:r>
      <w:r w:rsidRPr="00CF56B7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је</w:t>
      </w:r>
      <w:r w:rsidRPr="00CF56B7">
        <w:rPr>
          <w:rFonts w:ascii="Times New Roman" w:hAnsi="Times New Roman" w:cs="Times New Roman"/>
          <w:noProof/>
          <w:color w:val="000000"/>
          <w:spacing w:val="1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</w:t>
      </w:r>
      <w:r w:rsidRPr="00CF56B7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поступку</w:t>
      </w:r>
      <w:r w:rsidRPr="00CF56B7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разматрања</w:t>
      </w:r>
      <w:r w:rsidRPr="00CF56B7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пријаве</w:t>
      </w:r>
      <w:r w:rsidRPr="00CF56B7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за</w:t>
      </w:r>
      <w:r w:rsidRPr="00CF56B7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спровођење</w:t>
      </w:r>
      <w:r w:rsidRPr="00CF56B7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јавног</w:t>
      </w:r>
    </w:p>
    <w:p w:rsidR="00016909" w:rsidRPr="00CF56B7" w:rsidRDefault="00016909" w:rsidP="005A76FB">
      <w:pPr>
        <w:spacing w:after="0" w:line="274" w:lineRule="exact"/>
        <w:ind w:left="68" w:firstLine="720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рада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извршена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корекција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броја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лица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и/или</w:t>
      </w:r>
      <w:r w:rsidRPr="00CF56B7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дужине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трајања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јавног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рада;</w:t>
      </w:r>
    </w:p>
    <w:p w:rsidR="00016909" w:rsidRPr="00CF56B7" w:rsidRDefault="00016909" w:rsidP="005A76FB">
      <w:pPr>
        <w:tabs>
          <w:tab w:val="left" w:pos="788"/>
        </w:tabs>
        <w:spacing w:after="0" w:line="295" w:lineRule="exact"/>
        <w:ind w:left="68" w:firstLine="360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</w:t>
      </w:r>
      <w:r w:rsidRPr="00CF56B7">
        <w:rPr>
          <w:rFonts w:ascii="Times New Roman" w:hAnsi="Times New Roman" w:cs="Times New Roman"/>
          <w:color w:val="000000"/>
          <w:lang w:val="ru-RU"/>
        </w:rPr>
        <w:tab/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спецификација</w:t>
      </w:r>
      <w:r w:rsidRPr="00CF56B7">
        <w:rPr>
          <w:rFonts w:ascii="Times New Roman" w:hAnsi="Times New Roman" w:cs="Times New Roman"/>
          <w:noProof/>
          <w:color w:val="000000"/>
          <w:w w:val="17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средстава/материјала</w:t>
      </w:r>
      <w:r w:rsidRPr="00CF56B7">
        <w:rPr>
          <w:rFonts w:ascii="Times New Roman" w:hAnsi="Times New Roman" w:cs="Times New Roman"/>
          <w:noProof/>
          <w:color w:val="000000"/>
          <w:w w:val="17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за</w:t>
      </w:r>
      <w:r w:rsidRPr="00CF56B7">
        <w:rPr>
          <w:rFonts w:ascii="Times New Roman" w:hAnsi="Times New Roman" w:cs="Times New Roman"/>
          <w:noProof/>
          <w:color w:val="000000"/>
          <w:w w:val="17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рад</w:t>
      </w:r>
      <w:r w:rsidRPr="00CF56B7">
        <w:rPr>
          <w:rFonts w:ascii="Times New Roman" w:hAnsi="Times New Roman" w:cs="Times New Roman"/>
          <w:noProof/>
          <w:color w:val="000000"/>
          <w:w w:val="18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</w:t>
      </w:r>
      <w:r w:rsidRPr="00CF56B7">
        <w:rPr>
          <w:rFonts w:ascii="Times New Roman" w:hAnsi="Times New Roman" w:cs="Times New Roman"/>
          <w:noProof/>
          <w:color w:val="000000"/>
          <w:w w:val="17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складу</w:t>
      </w:r>
      <w:r w:rsidRPr="00CF56B7">
        <w:rPr>
          <w:rFonts w:ascii="Times New Roman" w:hAnsi="Times New Roman" w:cs="Times New Roman"/>
          <w:noProof/>
          <w:color w:val="000000"/>
          <w:w w:val="17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са</w:t>
      </w:r>
      <w:r w:rsidRPr="00CF56B7">
        <w:rPr>
          <w:rFonts w:ascii="Times New Roman" w:hAnsi="Times New Roman" w:cs="Times New Roman"/>
          <w:noProof/>
          <w:color w:val="000000"/>
          <w:w w:val="17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одобреним</w:t>
      </w:r>
      <w:r w:rsidRPr="00CF56B7">
        <w:rPr>
          <w:rFonts w:ascii="Times New Roman" w:hAnsi="Times New Roman" w:cs="Times New Roman"/>
          <w:noProof/>
          <w:color w:val="000000"/>
          <w:w w:val="179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средствима</w:t>
      </w:r>
      <w:r w:rsidRPr="00CF56B7">
        <w:rPr>
          <w:rFonts w:ascii="Times New Roman" w:hAnsi="Times New Roman" w:cs="Times New Roman"/>
          <w:noProof/>
          <w:color w:val="000000"/>
          <w:w w:val="17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за</w:t>
      </w:r>
    </w:p>
    <w:p w:rsidR="00016909" w:rsidRPr="00CF56B7" w:rsidRDefault="00016909" w:rsidP="005A76FB">
      <w:pPr>
        <w:spacing w:after="0" w:line="274" w:lineRule="exact"/>
        <w:ind w:left="68" w:firstLine="720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трошкове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спровођења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јавног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рада;</w:t>
      </w:r>
    </w:p>
    <w:p w:rsidR="00016909" w:rsidRPr="00CF56B7" w:rsidRDefault="00016909" w:rsidP="005A76FB">
      <w:pPr>
        <w:tabs>
          <w:tab w:val="left" w:pos="788"/>
        </w:tabs>
        <w:spacing w:after="0" w:line="295" w:lineRule="exact"/>
        <w:ind w:left="68" w:firstLine="360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</w:t>
      </w:r>
      <w:r w:rsidRPr="00CF56B7">
        <w:rPr>
          <w:rFonts w:ascii="Times New Roman" w:hAnsi="Times New Roman" w:cs="Times New Roman"/>
          <w:color w:val="000000"/>
          <w:lang w:val="ru-RU"/>
        </w:rPr>
        <w:tab/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потврда</w:t>
      </w:r>
      <w:r w:rsidRPr="00CF56B7">
        <w:rPr>
          <w:rFonts w:ascii="Times New Roman" w:hAnsi="Times New Roman" w:cs="Times New Roman"/>
          <w:noProof/>
          <w:color w:val="000000"/>
          <w:w w:val="25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банке</w:t>
      </w:r>
      <w:r w:rsidRPr="00CF56B7">
        <w:rPr>
          <w:rFonts w:ascii="Times New Roman" w:hAnsi="Times New Roman" w:cs="Times New Roman"/>
          <w:noProof/>
          <w:color w:val="000000"/>
          <w:w w:val="249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</w:t>
      </w:r>
      <w:r w:rsidRPr="00CF56B7">
        <w:rPr>
          <w:rFonts w:ascii="Times New Roman" w:hAnsi="Times New Roman" w:cs="Times New Roman"/>
          <w:noProof/>
          <w:color w:val="000000"/>
          <w:w w:val="25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отвореном</w:t>
      </w:r>
      <w:r w:rsidRPr="00CF56B7">
        <w:rPr>
          <w:rFonts w:ascii="Times New Roman" w:hAnsi="Times New Roman" w:cs="Times New Roman"/>
          <w:noProof/>
          <w:color w:val="000000"/>
          <w:w w:val="25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наменском</w:t>
      </w:r>
      <w:r w:rsidRPr="00CF56B7">
        <w:rPr>
          <w:rFonts w:ascii="Times New Roman" w:hAnsi="Times New Roman" w:cs="Times New Roman"/>
          <w:noProof/>
          <w:color w:val="000000"/>
          <w:w w:val="25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рачуну</w:t>
      </w:r>
      <w:r w:rsidRPr="00CF56B7">
        <w:rPr>
          <w:rFonts w:ascii="Times New Roman" w:hAnsi="Times New Roman" w:cs="Times New Roman"/>
          <w:noProof/>
          <w:color w:val="000000"/>
          <w:w w:val="24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и</w:t>
      </w:r>
      <w:r w:rsidRPr="00CF56B7">
        <w:rPr>
          <w:rFonts w:ascii="Times New Roman" w:hAnsi="Times New Roman" w:cs="Times New Roman"/>
          <w:noProof/>
          <w:color w:val="000000"/>
          <w:w w:val="25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картон</w:t>
      </w:r>
      <w:r w:rsidRPr="00CF56B7">
        <w:rPr>
          <w:rFonts w:ascii="Times New Roman" w:hAnsi="Times New Roman" w:cs="Times New Roman"/>
          <w:noProof/>
          <w:color w:val="000000"/>
          <w:w w:val="25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депонованих</w:t>
      </w:r>
      <w:r w:rsidRPr="00CF56B7">
        <w:rPr>
          <w:rFonts w:ascii="Times New Roman" w:hAnsi="Times New Roman" w:cs="Times New Roman"/>
          <w:noProof/>
          <w:color w:val="000000"/>
          <w:w w:val="25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потписа</w:t>
      </w:r>
    </w:p>
    <w:p w:rsidR="00016909" w:rsidRPr="00CF56B7" w:rsidRDefault="00016909" w:rsidP="005A76FB">
      <w:pPr>
        <w:spacing w:after="0" w:line="276" w:lineRule="exact"/>
        <w:ind w:left="68" w:firstLine="720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наменског</w:t>
      </w:r>
      <w:r w:rsidRPr="00CF56B7">
        <w:rPr>
          <w:rFonts w:ascii="Times New Roman" w:hAnsi="Times New Roman" w:cs="Times New Roman"/>
          <w:noProof/>
          <w:color w:val="000000"/>
          <w:w w:val="229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рачуна,</w:t>
      </w:r>
      <w:r w:rsidRPr="00CF56B7">
        <w:rPr>
          <w:rFonts w:ascii="Times New Roman" w:hAnsi="Times New Roman" w:cs="Times New Roman"/>
          <w:noProof/>
          <w:color w:val="000000"/>
          <w:w w:val="229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важећих</w:t>
      </w:r>
      <w:r w:rsidRPr="00CF56B7">
        <w:rPr>
          <w:rFonts w:ascii="Times New Roman" w:hAnsi="Times New Roman" w:cs="Times New Roman"/>
          <w:noProof/>
          <w:color w:val="000000"/>
          <w:w w:val="23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</w:t>
      </w:r>
      <w:r w:rsidRPr="00CF56B7">
        <w:rPr>
          <w:rFonts w:ascii="Times New Roman" w:hAnsi="Times New Roman" w:cs="Times New Roman"/>
          <w:noProof/>
          <w:color w:val="000000"/>
          <w:w w:val="21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моменту</w:t>
      </w:r>
      <w:r w:rsidRPr="00CF56B7">
        <w:rPr>
          <w:rFonts w:ascii="Times New Roman" w:hAnsi="Times New Roman" w:cs="Times New Roman"/>
          <w:noProof/>
          <w:color w:val="000000"/>
          <w:w w:val="21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пријема</w:t>
      </w:r>
      <w:r w:rsidRPr="00CF56B7">
        <w:rPr>
          <w:rFonts w:ascii="Times New Roman" w:hAnsi="Times New Roman" w:cs="Times New Roman"/>
          <w:noProof/>
          <w:color w:val="000000"/>
          <w:w w:val="22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средстава</w:t>
      </w:r>
      <w:r w:rsidRPr="00CF56B7">
        <w:rPr>
          <w:rFonts w:ascii="Times New Roman" w:hAnsi="Times New Roman" w:cs="Times New Roman"/>
          <w:noProof/>
          <w:color w:val="000000"/>
          <w:w w:val="22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обезбеђења</w:t>
      </w:r>
      <w:r w:rsidRPr="00CF56B7">
        <w:rPr>
          <w:rFonts w:ascii="Times New Roman" w:hAnsi="Times New Roman" w:cs="Times New Roman"/>
          <w:noProof/>
          <w:color w:val="000000"/>
          <w:w w:val="22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и</w:t>
      </w:r>
      <w:r w:rsidRPr="00CF56B7">
        <w:rPr>
          <w:rFonts w:ascii="Times New Roman" w:hAnsi="Times New Roman" w:cs="Times New Roman"/>
          <w:noProof/>
          <w:color w:val="000000"/>
          <w:w w:val="23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давања</w:t>
      </w:r>
    </w:p>
    <w:p w:rsidR="00016909" w:rsidRPr="00CF56B7" w:rsidRDefault="00016909" w:rsidP="005A76FB">
      <w:pPr>
        <w:spacing w:after="0" w:line="276" w:lineRule="exact"/>
        <w:ind w:left="68" w:firstLine="720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меничног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овлашћења;</w:t>
      </w:r>
    </w:p>
    <w:p w:rsidR="00016909" w:rsidRPr="00CF56B7" w:rsidRDefault="00016909" w:rsidP="005A76FB">
      <w:pPr>
        <w:tabs>
          <w:tab w:val="left" w:pos="788"/>
        </w:tabs>
        <w:spacing w:after="0" w:line="295" w:lineRule="exact"/>
        <w:ind w:left="68" w:firstLine="360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</w:t>
      </w:r>
      <w:r w:rsidRPr="00CF56B7">
        <w:rPr>
          <w:rFonts w:ascii="Times New Roman" w:hAnsi="Times New Roman" w:cs="Times New Roman"/>
          <w:color w:val="000000"/>
          <w:lang w:val="ru-RU"/>
        </w:rPr>
        <w:tab/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средство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обезбеђења</w:t>
      </w:r>
      <w:r w:rsidRPr="00CF56B7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уговорних</w:t>
      </w:r>
      <w:r w:rsidRPr="00CF56B7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обавеза;</w:t>
      </w:r>
    </w:p>
    <w:p w:rsidR="00016909" w:rsidRPr="00CF56B7" w:rsidRDefault="00016909" w:rsidP="005A76FB">
      <w:pPr>
        <w:tabs>
          <w:tab w:val="left" w:pos="788"/>
        </w:tabs>
        <w:spacing w:after="0" w:line="293" w:lineRule="exact"/>
        <w:ind w:left="68" w:firstLine="360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</w:t>
      </w:r>
      <w:r w:rsidRPr="00CF56B7">
        <w:rPr>
          <w:rFonts w:ascii="Times New Roman" w:hAnsi="Times New Roman" w:cs="Times New Roman"/>
          <w:color w:val="000000"/>
          <w:lang w:val="ru-RU"/>
        </w:rPr>
        <w:tab/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потврда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пријему</w:t>
      </w:r>
      <w:r w:rsidRPr="00CF56B7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захтева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за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регистрацију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менице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(правно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лице);</w:t>
      </w:r>
    </w:p>
    <w:p w:rsidR="00016909" w:rsidRPr="00CF56B7" w:rsidRDefault="00016909" w:rsidP="005A76FB">
      <w:pPr>
        <w:tabs>
          <w:tab w:val="left" w:pos="788"/>
        </w:tabs>
        <w:spacing w:after="0" w:line="293" w:lineRule="exact"/>
        <w:ind w:left="68" w:firstLine="360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</w:t>
      </w:r>
      <w:r w:rsidRPr="00CF56B7">
        <w:rPr>
          <w:rFonts w:ascii="Times New Roman" w:hAnsi="Times New Roman" w:cs="Times New Roman"/>
          <w:color w:val="000000"/>
          <w:lang w:val="ru-RU"/>
        </w:rPr>
        <w:tab/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фотокопија/очитана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лична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карта</w:t>
      </w:r>
      <w:r w:rsidRPr="00CF56B7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одговорног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лица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корисника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средстава/жиранта,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и</w:t>
      </w:r>
    </w:p>
    <w:p w:rsidR="00016909" w:rsidRPr="00CF56B7" w:rsidRDefault="00016909" w:rsidP="005A76FB">
      <w:pPr>
        <w:tabs>
          <w:tab w:val="left" w:pos="788"/>
        </w:tabs>
        <w:spacing w:after="0" w:line="293" w:lineRule="exact"/>
        <w:ind w:left="68" w:firstLine="360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</w:t>
      </w:r>
      <w:r w:rsidRPr="00CF56B7">
        <w:rPr>
          <w:rFonts w:ascii="Times New Roman" w:hAnsi="Times New Roman" w:cs="Times New Roman"/>
          <w:color w:val="000000"/>
          <w:lang w:val="ru-RU"/>
        </w:rPr>
        <w:tab/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други</w:t>
      </w:r>
      <w:r w:rsidRPr="00CF56B7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докази</w:t>
      </w:r>
      <w:r w:rsidRPr="00CF56B7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</w:t>
      </w:r>
      <w:r w:rsidRPr="00CF56B7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зависности</w:t>
      </w:r>
      <w:r w:rsidRPr="00CF56B7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од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статуса</w:t>
      </w:r>
      <w:r w:rsidRPr="00CF56B7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жиранта*.</w:t>
      </w:r>
    </w:p>
    <w:p w:rsidR="00016909" w:rsidRPr="00CF56B7" w:rsidRDefault="00016909" w:rsidP="005A76FB">
      <w:pPr>
        <w:spacing w:after="0" w:line="240" w:lineRule="exact"/>
        <w:ind w:left="68" w:firstLine="360"/>
        <w:rPr>
          <w:rFonts w:ascii="Times New Roman" w:hAnsi="Times New Roman" w:cs="Times New Roman"/>
          <w:lang w:val="ru-RU"/>
        </w:rPr>
      </w:pPr>
    </w:p>
    <w:p w:rsidR="00016909" w:rsidRPr="00CF56B7" w:rsidRDefault="00016909" w:rsidP="005A76FB">
      <w:pPr>
        <w:spacing w:after="0" w:line="301" w:lineRule="exact"/>
        <w:ind w:left="68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b/>
          <w:bCs/>
          <w:noProof/>
          <w:color w:val="000000"/>
          <w:spacing w:val="-1"/>
          <w:w w:val="95"/>
          <w:sz w:val="24"/>
          <w:szCs w:val="24"/>
          <w:lang w:val="ru-RU"/>
        </w:rPr>
        <w:t>У</w:t>
      </w:r>
      <w:r w:rsidRPr="00CF56B7">
        <w:rPr>
          <w:rFonts w:ascii="Times New Roman" w:hAnsi="Times New Roman" w:cs="Times New Roman"/>
          <w:b/>
          <w:bCs/>
          <w:noProof/>
          <w:color w:val="000000"/>
          <w:w w:val="214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w w:val="95"/>
          <w:sz w:val="24"/>
          <w:szCs w:val="24"/>
          <w:lang w:val="ru-RU"/>
        </w:rPr>
        <w:t>циљу</w:t>
      </w:r>
      <w:r w:rsidRPr="00CF56B7">
        <w:rPr>
          <w:rFonts w:ascii="Times New Roman" w:hAnsi="Times New Roman" w:cs="Times New Roman"/>
          <w:b/>
          <w:bCs/>
          <w:noProof/>
          <w:color w:val="000000"/>
          <w:w w:val="216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w w:val="95"/>
          <w:sz w:val="24"/>
          <w:szCs w:val="24"/>
          <w:lang w:val="ru-RU"/>
        </w:rPr>
        <w:t>закључивања</w:t>
      </w:r>
      <w:r w:rsidRPr="00CF56B7">
        <w:rPr>
          <w:rFonts w:ascii="Times New Roman" w:hAnsi="Times New Roman" w:cs="Times New Roman"/>
          <w:b/>
          <w:bCs/>
          <w:noProof/>
          <w:color w:val="000000"/>
          <w:w w:val="216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-1"/>
          <w:w w:val="95"/>
          <w:sz w:val="24"/>
          <w:szCs w:val="24"/>
          <w:lang w:val="ru-RU"/>
        </w:rPr>
        <w:t>уговора,</w:t>
      </w:r>
      <w:r w:rsidRPr="00CF56B7">
        <w:rPr>
          <w:rFonts w:ascii="Times New Roman" w:hAnsi="Times New Roman" w:cs="Times New Roman"/>
          <w:b/>
          <w:bCs/>
          <w:noProof/>
          <w:color w:val="000000"/>
          <w:w w:val="216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w w:val="95"/>
          <w:sz w:val="24"/>
          <w:szCs w:val="24"/>
          <w:lang w:val="ru-RU"/>
        </w:rPr>
        <w:t>послодавац</w:t>
      </w:r>
      <w:r w:rsidRPr="00CF56B7">
        <w:rPr>
          <w:rFonts w:ascii="Times New Roman" w:hAnsi="Times New Roman" w:cs="Times New Roman"/>
          <w:b/>
          <w:bCs/>
          <w:noProof/>
          <w:color w:val="000000"/>
          <w:w w:val="224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-1"/>
          <w:w w:val="95"/>
          <w:sz w:val="24"/>
          <w:szCs w:val="24"/>
          <w:lang w:val="ru-RU"/>
        </w:rPr>
        <w:t>-</w:t>
      </w:r>
      <w:r w:rsidRPr="00CF56B7">
        <w:rPr>
          <w:rFonts w:ascii="Times New Roman" w:hAnsi="Times New Roman" w:cs="Times New Roman"/>
          <w:b/>
          <w:bCs/>
          <w:noProof/>
          <w:color w:val="000000"/>
          <w:w w:val="216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w w:val="95"/>
          <w:sz w:val="24"/>
          <w:szCs w:val="24"/>
          <w:lang w:val="ru-RU"/>
        </w:rPr>
        <w:t>извођач</w:t>
      </w:r>
      <w:r w:rsidRPr="00CF56B7">
        <w:rPr>
          <w:rFonts w:ascii="Times New Roman" w:hAnsi="Times New Roman" w:cs="Times New Roman"/>
          <w:b/>
          <w:bCs/>
          <w:noProof/>
          <w:color w:val="000000"/>
          <w:w w:val="219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-1"/>
          <w:w w:val="95"/>
          <w:sz w:val="24"/>
          <w:szCs w:val="24"/>
          <w:lang w:val="ru-RU"/>
        </w:rPr>
        <w:t>јавног</w:t>
      </w:r>
      <w:r w:rsidRPr="00CF56B7">
        <w:rPr>
          <w:rFonts w:ascii="Times New Roman" w:hAnsi="Times New Roman" w:cs="Times New Roman"/>
          <w:b/>
          <w:bCs/>
          <w:noProof/>
          <w:color w:val="000000"/>
          <w:w w:val="215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w w:val="95"/>
          <w:sz w:val="24"/>
          <w:szCs w:val="24"/>
          <w:lang w:val="ru-RU"/>
        </w:rPr>
        <w:t>рада</w:t>
      </w:r>
      <w:r w:rsidRPr="00CF56B7">
        <w:rPr>
          <w:rFonts w:ascii="Times New Roman" w:hAnsi="Times New Roman" w:cs="Times New Roman"/>
          <w:b/>
          <w:bCs/>
          <w:noProof/>
          <w:color w:val="000000"/>
          <w:w w:val="216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-1"/>
          <w:w w:val="95"/>
          <w:sz w:val="24"/>
          <w:szCs w:val="24"/>
          <w:lang w:val="ru-RU"/>
        </w:rPr>
        <w:t>је</w:t>
      </w:r>
      <w:r w:rsidRPr="00CF56B7">
        <w:rPr>
          <w:rFonts w:ascii="Times New Roman" w:hAnsi="Times New Roman" w:cs="Times New Roman"/>
          <w:b/>
          <w:bCs/>
          <w:noProof/>
          <w:color w:val="000000"/>
          <w:w w:val="213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-1"/>
          <w:w w:val="95"/>
          <w:sz w:val="24"/>
          <w:szCs w:val="24"/>
          <w:lang w:val="ru-RU"/>
        </w:rPr>
        <w:t>у</w:t>
      </w:r>
      <w:r w:rsidRPr="00CF56B7">
        <w:rPr>
          <w:rFonts w:ascii="Times New Roman" w:hAnsi="Times New Roman" w:cs="Times New Roman"/>
          <w:b/>
          <w:bCs/>
          <w:noProof/>
          <w:color w:val="000000"/>
          <w:w w:val="220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-1"/>
          <w:w w:val="95"/>
          <w:sz w:val="24"/>
          <w:szCs w:val="24"/>
          <w:lang w:val="ru-RU"/>
        </w:rPr>
        <w:t>обавези</w:t>
      </w:r>
      <w:r w:rsidRPr="00CF56B7">
        <w:rPr>
          <w:rFonts w:ascii="Times New Roman" w:hAnsi="Times New Roman" w:cs="Times New Roman"/>
          <w:b/>
          <w:bCs/>
          <w:noProof/>
          <w:color w:val="000000"/>
          <w:w w:val="217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w w:val="95"/>
          <w:sz w:val="24"/>
          <w:szCs w:val="24"/>
          <w:lang w:val="ru-RU"/>
        </w:rPr>
        <w:t>да</w:t>
      </w:r>
    </w:p>
    <w:p w:rsidR="00016909" w:rsidRPr="00CF56B7" w:rsidRDefault="00016909" w:rsidP="005A76FB">
      <w:pPr>
        <w:spacing w:after="0" w:line="259" w:lineRule="exact"/>
        <w:ind w:left="68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b/>
          <w:bCs/>
          <w:noProof/>
          <w:color w:val="000000"/>
          <w:w w:val="95"/>
          <w:sz w:val="24"/>
          <w:szCs w:val="24"/>
          <w:lang w:val="ru-RU"/>
        </w:rPr>
        <w:t>достави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-1"/>
          <w:w w:val="95"/>
          <w:sz w:val="24"/>
          <w:szCs w:val="24"/>
          <w:lang w:val="ru-RU"/>
        </w:rPr>
        <w:t>и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-1"/>
          <w:w w:val="95"/>
          <w:sz w:val="24"/>
          <w:szCs w:val="24"/>
          <w:lang w:val="ru-RU"/>
        </w:rPr>
        <w:t>одговарајућа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w w:val="95"/>
          <w:sz w:val="24"/>
          <w:szCs w:val="24"/>
          <w:lang w:val="ru-RU"/>
        </w:rPr>
        <w:t>средства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-1"/>
          <w:w w:val="95"/>
          <w:sz w:val="24"/>
          <w:szCs w:val="24"/>
          <w:lang w:val="ru-RU"/>
        </w:rPr>
        <w:t>обезбеђења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w w:val="95"/>
          <w:sz w:val="24"/>
          <w:szCs w:val="24"/>
          <w:lang w:val="ru-RU"/>
        </w:rPr>
        <w:t>уговорних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-1"/>
          <w:w w:val="95"/>
          <w:sz w:val="24"/>
          <w:szCs w:val="24"/>
          <w:lang w:val="ru-RU"/>
        </w:rPr>
        <w:t>обавеза:</w:t>
      </w:r>
    </w:p>
    <w:p w:rsidR="00016909" w:rsidRPr="00CF56B7" w:rsidRDefault="00016909" w:rsidP="005A76FB">
      <w:pPr>
        <w:spacing w:after="0" w:line="240" w:lineRule="exact"/>
        <w:ind w:left="68"/>
        <w:rPr>
          <w:rFonts w:ascii="Times New Roman" w:hAnsi="Times New Roman" w:cs="Times New Roman"/>
          <w:lang w:val="ru-RU"/>
        </w:rPr>
      </w:pPr>
    </w:p>
    <w:p w:rsidR="00016909" w:rsidRPr="00CF56B7" w:rsidRDefault="00016909" w:rsidP="005A76FB">
      <w:pPr>
        <w:spacing w:after="0" w:line="310" w:lineRule="exact"/>
        <w:ind w:left="68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b/>
          <w:bCs/>
          <w:noProof/>
          <w:color w:val="000000"/>
          <w:spacing w:val="-1"/>
          <w:w w:val="95"/>
          <w:sz w:val="24"/>
          <w:szCs w:val="24"/>
          <w:lang w:val="ru-RU"/>
        </w:rPr>
        <w:t>1.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-1"/>
          <w:w w:val="95"/>
          <w:sz w:val="24"/>
          <w:szCs w:val="24"/>
          <w:lang w:val="ru-RU"/>
        </w:rPr>
        <w:t>За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w w:val="95"/>
          <w:sz w:val="24"/>
          <w:szCs w:val="24"/>
          <w:lang w:val="ru-RU"/>
        </w:rPr>
        <w:t>предузетника:</w:t>
      </w:r>
    </w:p>
    <w:p w:rsidR="00016909" w:rsidRPr="00CF56B7" w:rsidRDefault="00016909" w:rsidP="005A76FB">
      <w:pPr>
        <w:spacing w:after="0" w:line="209" w:lineRule="exact"/>
        <w:ind w:left="68"/>
        <w:rPr>
          <w:rFonts w:ascii="Times New Roman" w:hAnsi="Times New Roman" w:cs="Times New Roman"/>
          <w:lang w:val="ru-RU"/>
        </w:rPr>
      </w:pPr>
    </w:p>
    <w:p w:rsidR="00016909" w:rsidRPr="00CF56B7" w:rsidRDefault="00016909" w:rsidP="005A76FB">
      <w:pPr>
        <w:tabs>
          <w:tab w:val="left" w:pos="788"/>
        </w:tabs>
        <w:spacing w:after="0" w:line="293" w:lineRule="exact"/>
        <w:ind w:left="68" w:firstLine="360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</w:t>
      </w:r>
      <w:r w:rsidRPr="00CF56B7">
        <w:rPr>
          <w:rFonts w:ascii="Times New Roman" w:hAnsi="Times New Roman" w:cs="Times New Roman"/>
          <w:color w:val="000000"/>
          <w:lang w:val="ru-RU"/>
        </w:rPr>
        <w:tab/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за</w:t>
      </w:r>
      <w:r w:rsidRPr="00CF56B7">
        <w:rPr>
          <w:rFonts w:ascii="Times New Roman" w:hAnsi="Times New Roman" w:cs="Times New Roman"/>
          <w:noProof/>
          <w:color w:val="000000"/>
          <w:w w:val="23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одобрена</w:t>
      </w:r>
      <w:r w:rsidRPr="00CF56B7">
        <w:rPr>
          <w:rFonts w:ascii="Times New Roman" w:hAnsi="Times New Roman" w:cs="Times New Roman"/>
          <w:noProof/>
          <w:color w:val="000000"/>
          <w:w w:val="23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средства</w:t>
      </w:r>
      <w:r w:rsidRPr="00CF56B7">
        <w:rPr>
          <w:rFonts w:ascii="Times New Roman" w:hAnsi="Times New Roman" w:cs="Times New Roman"/>
          <w:noProof/>
          <w:color w:val="000000"/>
          <w:w w:val="24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</w:t>
      </w:r>
      <w:r w:rsidRPr="00CF56B7">
        <w:rPr>
          <w:rFonts w:ascii="Times New Roman" w:hAnsi="Times New Roman" w:cs="Times New Roman"/>
          <w:noProof/>
          <w:color w:val="000000"/>
          <w:w w:val="229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износу</w:t>
      </w:r>
      <w:r w:rsidRPr="00CF56B7">
        <w:rPr>
          <w:rFonts w:ascii="Times New Roman" w:hAnsi="Times New Roman" w:cs="Times New Roman"/>
          <w:noProof/>
          <w:color w:val="000000"/>
          <w:w w:val="22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до</w:t>
      </w:r>
      <w:r w:rsidRPr="00CF56B7">
        <w:rPr>
          <w:rFonts w:ascii="Times New Roman" w:hAnsi="Times New Roman" w:cs="Times New Roman"/>
          <w:noProof/>
          <w:color w:val="000000"/>
          <w:w w:val="23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1.000.000,00</w:t>
      </w:r>
      <w:r w:rsidRPr="00CF56B7">
        <w:rPr>
          <w:rFonts w:ascii="Times New Roman" w:hAnsi="Times New Roman" w:cs="Times New Roman"/>
          <w:noProof/>
          <w:color w:val="000000"/>
          <w:w w:val="23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динара</w:t>
      </w:r>
      <w:r w:rsidRPr="00CF56B7">
        <w:rPr>
          <w:rFonts w:ascii="Times New Roman" w:hAnsi="Times New Roman" w:cs="Times New Roman"/>
          <w:noProof/>
          <w:color w:val="000000"/>
          <w:w w:val="24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-</w:t>
      </w:r>
      <w:r w:rsidRPr="00CF56B7">
        <w:rPr>
          <w:rFonts w:ascii="Times New Roman" w:hAnsi="Times New Roman" w:cs="Times New Roman"/>
          <w:noProof/>
          <w:color w:val="000000"/>
          <w:w w:val="23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две</w:t>
      </w:r>
      <w:r w:rsidRPr="00CF56B7">
        <w:rPr>
          <w:rFonts w:ascii="Times New Roman" w:hAnsi="Times New Roman" w:cs="Times New Roman"/>
          <w:noProof/>
          <w:color w:val="000000"/>
          <w:w w:val="23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истоветне</w:t>
      </w:r>
      <w:r w:rsidRPr="00CF56B7">
        <w:rPr>
          <w:rFonts w:ascii="Times New Roman" w:hAnsi="Times New Roman" w:cs="Times New Roman"/>
          <w:noProof/>
          <w:color w:val="000000"/>
          <w:w w:val="23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бланко</w:t>
      </w:r>
    </w:p>
    <w:p w:rsidR="00016909" w:rsidRPr="00CF56B7" w:rsidRDefault="00016909" w:rsidP="005A76FB">
      <w:pPr>
        <w:spacing w:after="0" w:line="273" w:lineRule="exact"/>
        <w:ind w:left="68" w:firstLine="720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трасиране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менице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корисника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средстава</w:t>
      </w:r>
      <w:r w:rsidRPr="00CF56B7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са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два</w:t>
      </w:r>
      <w:r w:rsidRPr="00CF56B7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жиранта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и</w:t>
      </w:r>
      <w:r w:rsidRPr="00CF56B7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меничним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овлашћењима;</w:t>
      </w:r>
    </w:p>
    <w:p w:rsidR="00016909" w:rsidRPr="00CF56B7" w:rsidRDefault="00016909" w:rsidP="005A76FB">
      <w:pPr>
        <w:spacing w:after="0" w:line="211" w:lineRule="exact"/>
        <w:ind w:left="68" w:firstLine="720"/>
        <w:rPr>
          <w:rFonts w:ascii="Times New Roman" w:hAnsi="Times New Roman" w:cs="Times New Roman"/>
          <w:lang w:val="ru-RU"/>
        </w:rPr>
      </w:pPr>
    </w:p>
    <w:p w:rsidR="00016909" w:rsidRPr="00CF56B7" w:rsidRDefault="00016909" w:rsidP="005A76FB">
      <w:pPr>
        <w:tabs>
          <w:tab w:val="left" w:pos="788"/>
        </w:tabs>
        <w:spacing w:after="0" w:line="293" w:lineRule="exact"/>
        <w:ind w:left="68" w:firstLine="360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</w:t>
      </w:r>
      <w:r w:rsidRPr="00CF56B7">
        <w:rPr>
          <w:rFonts w:ascii="Times New Roman" w:hAnsi="Times New Roman" w:cs="Times New Roman"/>
          <w:color w:val="000000"/>
          <w:lang w:val="ru-RU"/>
        </w:rPr>
        <w:tab/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за</w:t>
      </w:r>
      <w:r w:rsidRPr="00CF56B7">
        <w:rPr>
          <w:rFonts w:ascii="Times New Roman" w:hAnsi="Times New Roman" w:cs="Times New Roman"/>
          <w:noProof/>
          <w:color w:val="000000"/>
          <w:w w:val="16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одобрена</w:t>
      </w:r>
      <w:r w:rsidRPr="00CF56B7">
        <w:rPr>
          <w:rFonts w:ascii="Times New Roman" w:hAnsi="Times New Roman" w:cs="Times New Roman"/>
          <w:noProof/>
          <w:color w:val="000000"/>
          <w:w w:val="16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средства</w:t>
      </w:r>
      <w:r w:rsidRPr="00CF56B7">
        <w:rPr>
          <w:rFonts w:ascii="Times New Roman" w:hAnsi="Times New Roman" w:cs="Times New Roman"/>
          <w:noProof/>
          <w:color w:val="000000"/>
          <w:w w:val="16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</w:t>
      </w:r>
      <w:r w:rsidRPr="00CF56B7">
        <w:rPr>
          <w:rFonts w:ascii="Times New Roman" w:hAnsi="Times New Roman" w:cs="Times New Roman"/>
          <w:noProof/>
          <w:color w:val="000000"/>
          <w:w w:val="15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износу</w:t>
      </w:r>
      <w:r w:rsidRPr="00CF56B7">
        <w:rPr>
          <w:rFonts w:ascii="Times New Roman" w:hAnsi="Times New Roman" w:cs="Times New Roman"/>
          <w:noProof/>
          <w:color w:val="000000"/>
          <w:spacing w:val="2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од</w:t>
      </w:r>
      <w:r w:rsidRPr="00CF56B7">
        <w:rPr>
          <w:rFonts w:ascii="Times New Roman" w:hAnsi="Times New Roman" w:cs="Times New Roman"/>
          <w:noProof/>
          <w:color w:val="000000"/>
          <w:w w:val="16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1.000.001,00</w:t>
      </w:r>
      <w:r w:rsidRPr="00CF56B7">
        <w:rPr>
          <w:rFonts w:ascii="Times New Roman" w:hAnsi="Times New Roman" w:cs="Times New Roman"/>
          <w:noProof/>
          <w:color w:val="000000"/>
          <w:w w:val="16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динара</w:t>
      </w:r>
      <w:r w:rsidRPr="00CF56B7">
        <w:rPr>
          <w:rFonts w:ascii="Times New Roman" w:hAnsi="Times New Roman" w:cs="Times New Roman"/>
          <w:noProof/>
          <w:color w:val="000000"/>
          <w:w w:val="15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и</w:t>
      </w:r>
      <w:r w:rsidRPr="00CF56B7">
        <w:rPr>
          <w:rFonts w:ascii="Times New Roman" w:hAnsi="Times New Roman" w:cs="Times New Roman"/>
          <w:noProof/>
          <w:color w:val="000000"/>
          <w:w w:val="16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више</w:t>
      </w:r>
      <w:r w:rsidRPr="00CF56B7">
        <w:rPr>
          <w:rFonts w:ascii="Times New Roman" w:hAnsi="Times New Roman" w:cs="Times New Roman"/>
          <w:noProof/>
          <w:color w:val="000000"/>
          <w:w w:val="17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-</w:t>
      </w:r>
      <w:r w:rsidRPr="00CF56B7">
        <w:rPr>
          <w:rFonts w:ascii="Times New Roman" w:hAnsi="Times New Roman" w:cs="Times New Roman"/>
          <w:noProof/>
          <w:color w:val="000000"/>
          <w:w w:val="16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гаранција</w:t>
      </w:r>
      <w:r w:rsidRPr="00CF56B7">
        <w:rPr>
          <w:rFonts w:ascii="Times New Roman" w:hAnsi="Times New Roman" w:cs="Times New Roman"/>
          <w:noProof/>
          <w:color w:val="000000"/>
          <w:w w:val="16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банке</w:t>
      </w:r>
      <w:r w:rsidRPr="00CF56B7">
        <w:rPr>
          <w:rFonts w:ascii="Times New Roman" w:hAnsi="Times New Roman" w:cs="Times New Roman"/>
          <w:noProof/>
          <w:color w:val="000000"/>
          <w:w w:val="16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</w:t>
      </w:r>
    </w:p>
    <w:p w:rsidR="00016909" w:rsidRPr="00CF56B7" w:rsidRDefault="00016909" w:rsidP="005A76FB">
      <w:pPr>
        <w:spacing w:after="0" w:line="273" w:lineRule="exact"/>
        <w:ind w:left="68" w:firstLine="720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вредности</w:t>
      </w:r>
      <w:r w:rsidRPr="00CF56B7">
        <w:rPr>
          <w:rFonts w:ascii="Times New Roman" w:hAnsi="Times New Roman" w:cs="Times New Roman"/>
          <w:noProof/>
          <w:color w:val="000000"/>
          <w:w w:val="21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одобрених</w:t>
      </w:r>
      <w:r w:rsidRPr="00CF56B7">
        <w:rPr>
          <w:rFonts w:ascii="Times New Roman" w:hAnsi="Times New Roman" w:cs="Times New Roman"/>
          <w:noProof/>
          <w:color w:val="000000"/>
          <w:w w:val="21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средстава</w:t>
      </w:r>
      <w:r w:rsidRPr="00CF56B7">
        <w:rPr>
          <w:rFonts w:ascii="Times New Roman" w:hAnsi="Times New Roman" w:cs="Times New Roman"/>
          <w:noProof/>
          <w:color w:val="000000"/>
          <w:w w:val="21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са</w:t>
      </w:r>
      <w:r w:rsidRPr="00CF56B7">
        <w:rPr>
          <w:rFonts w:ascii="Times New Roman" w:hAnsi="Times New Roman" w:cs="Times New Roman"/>
          <w:noProof/>
          <w:color w:val="000000"/>
          <w:w w:val="21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роком</w:t>
      </w:r>
      <w:r w:rsidRPr="00CF56B7">
        <w:rPr>
          <w:rFonts w:ascii="Times New Roman" w:hAnsi="Times New Roman" w:cs="Times New Roman"/>
          <w:noProof/>
          <w:color w:val="000000"/>
          <w:w w:val="21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важења</w:t>
      </w:r>
      <w:r w:rsidRPr="00CF56B7">
        <w:rPr>
          <w:rFonts w:ascii="Times New Roman" w:hAnsi="Times New Roman" w:cs="Times New Roman"/>
          <w:noProof/>
          <w:color w:val="000000"/>
          <w:w w:val="21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од</w:t>
      </w:r>
      <w:r w:rsidRPr="00CF56B7">
        <w:rPr>
          <w:rFonts w:ascii="Times New Roman" w:hAnsi="Times New Roman" w:cs="Times New Roman"/>
          <w:noProof/>
          <w:color w:val="000000"/>
          <w:w w:val="21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6</w:t>
      </w:r>
      <w:r w:rsidRPr="00CF56B7">
        <w:rPr>
          <w:rFonts w:ascii="Times New Roman" w:hAnsi="Times New Roman" w:cs="Times New Roman"/>
          <w:noProof/>
          <w:color w:val="000000"/>
          <w:w w:val="21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месеци</w:t>
      </w:r>
      <w:r w:rsidRPr="00CF56B7">
        <w:rPr>
          <w:rFonts w:ascii="Times New Roman" w:hAnsi="Times New Roman" w:cs="Times New Roman"/>
          <w:noProof/>
          <w:color w:val="000000"/>
          <w:w w:val="21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дуже</w:t>
      </w:r>
      <w:r w:rsidRPr="00CF56B7">
        <w:rPr>
          <w:rFonts w:ascii="Times New Roman" w:hAnsi="Times New Roman" w:cs="Times New Roman"/>
          <w:noProof/>
          <w:color w:val="000000"/>
          <w:w w:val="209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од</w:t>
      </w:r>
      <w:r w:rsidRPr="00CF56B7">
        <w:rPr>
          <w:rFonts w:ascii="Times New Roman" w:hAnsi="Times New Roman" w:cs="Times New Roman"/>
          <w:noProof/>
          <w:color w:val="000000"/>
          <w:w w:val="21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трајања</w:t>
      </w:r>
    </w:p>
    <w:p w:rsidR="00016909" w:rsidRPr="00CF56B7" w:rsidRDefault="00016909" w:rsidP="005A76FB">
      <w:pPr>
        <w:spacing w:after="0" w:line="276" w:lineRule="exact"/>
        <w:ind w:left="68" w:firstLine="720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јавног</w:t>
      </w:r>
      <w:r w:rsidRPr="00CF56B7">
        <w:rPr>
          <w:rFonts w:ascii="Times New Roman" w:hAnsi="Times New Roman" w:cs="Times New Roman"/>
          <w:noProof/>
          <w:color w:val="000000"/>
          <w:w w:val="23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рада</w:t>
      </w:r>
      <w:r w:rsidRPr="00CF56B7">
        <w:rPr>
          <w:rFonts w:ascii="Times New Roman" w:hAnsi="Times New Roman" w:cs="Times New Roman"/>
          <w:noProof/>
          <w:color w:val="000000"/>
          <w:w w:val="23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и</w:t>
      </w:r>
      <w:r w:rsidRPr="00CF56B7">
        <w:rPr>
          <w:rFonts w:ascii="Times New Roman" w:hAnsi="Times New Roman" w:cs="Times New Roman"/>
          <w:noProof/>
          <w:color w:val="000000"/>
          <w:w w:val="24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једна</w:t>
      </w:r>
      <w:r w:rsidRPr="00CF56B7">
        <w:rPr>
          <w:rFonts w:ascii="Times New Roman" w:hAnsi="Times New Roman" w:cs="Times New Roman"/>
          <w:noProof/>
          <w:color w:val="000000"/>
          <w:w w:val="23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блако</w:t>
      </w:r>
      <w:r w:rsidRPr="00CF56B7">
        <w:rPr>
          <w:rFonts w:ascii="Times New Roman" w:hAnsi="Times New Roman" w:cs="Times New Roman"/>
          <w:noProof/>
          <w:color w:val="000000"/>
          <w:w w:val="23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трасирана</w:t>
      </w:r>
      <w:r w:rsidRPr="00CF56B7">
        <w:rPr>
          <w:rFonts w:ascii="Times New Roman" w:hAnsi="Times New Roman" w:cs="Times New Roman"/>
          <w:noProof/>
          <w:color w:val="000000"/>
          <w:w w:val="23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меница</w:t>
      </w:r>
      <w:r w:rsidRPr="00CF56B7">
        <w:rPr>
          <w:rFonts w:ascii="Times New Roman" w:hAnsi="Times New Roman" w:cs="Times New Roman"/>
          <w:noProof/>
          <w:color w:val="000000"/>
          <w:w w:val="23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са</w:t>
      </w:r>
      <w:r w:rsidRPr="00CF56B7">
        <w:rPr>
          <w:rFonts w:ascii="Times New Roman" w:hAnsi="Times New Roman" w:cs="Times New Roman"/>
          <w:noProof/>
          <w:color w:val="000000"/>
          <w:w w:val="23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једним</w:t>
      </w:r>
      <w:r w:rsidRPr="00CF56B7">
        <w:rPr>
          <w:rFonts w:ascii="Times New Roman" w:hAnsi="Times New Roman" w:cs="Times New Roman"/>
          <w:noProof/>
          <w:color w:val="000000"/>
          <w:w w:val="23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жирантом</w:t>
      </w:r>
      <w:r w:rsidRPr="00CF56B7">
        <w:rPr>
          <w:rFonts w:ascii="Times New Roman" w:hAnsi="Times New Roman" w:cs="Times New Roman"/>
          <w:noProof/>
          <w:color w:val="000000"/>
          <w:w w:val="23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и</w:t>
      </w:r>
      <w:r w:rsidRPr="00CF56B7">
        <w:rPr>
          <w:rFonts w:ascii="Times New Roman" w:hAnsi="Times New Roman" w:cs="Times New Roman"/>
          <w:noProof/>
          <w:color w:val="000000"/>
          <w:w w:val="24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меничним</w:t>
      </w:r>
    </w:p>
    <w:p w:rsidR="00016909" w:rsidRPr="00CF56B7" w:rsidRDefault="00016909" w:rsidP="005A76FB">
      <w:pPr>
        <w:spacing w:after="0" w:line="276" w:lineRule="exact"/>
        <w:ind w:left="68" w:firstLine="720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овлашћењем.</w:t>
      </w:r>
    </w:p>
    <w:p w:rsidR="00016909" w:rsidRPr="00CF56B7" w:rsidRDefault="00016909" w:rsidP="005A76FB">
      <w:pPr>
        <w:spacing w:after="0" w:line="227" w:lineRule="exact"/>
        <w:ind w:left="68" w:firstLine="720"/>
        <w:rPr>
          <w:rFonts w:ascii="Times New Roman" w:hAnsi="Times New Roman" w:cs="Times New Roman"/>
          <w:lang w:val="ru-RU"/>
        </w:rPr>
      </w:pPr>
    </w:p>
    <w:p w:rsidR="00016909" w:rsidRPr="00CF56B7" w:rsidRDefault="00016909" w:rsidP="005A76FB">
      <w:pPr>
        <w:spacing w:after="0" w:line="266" w:lineRule="exact"/>
        <w:ind w:left="68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b/>
          <w:bCs/>
          <w:noProof/>
          <w:color w:val="000000"/>
          <w:spacing w:val="-1"/>
          <w:w w:val="95"/>
          <w:sz w:val="24"/>
          <w:szCs w:val="24"/>
          <w:lang w:val="ru-RU"/>
        </w:rPr>
        <w:t>2.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-1"/>
          <w:w w:val="95"/>
          <w:sz w:val="24"/>
          <w:szCs w:val="24"/>
          <w:lang w:val="ru-RU"/>
        </w:rPr>
        <w:t>За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w w:val="95"/>
          <w:sz w:val="24"/>
          <w:szCs w:val="24"/>
          <w:lang w:val="ru-RU"/>
        </w:rPr>
        <w:t>правно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-1"/>
          <w:w w:val="95"/>
          <w:sz w:val="24"/>
          <w:szCs w:val="24"/>
          <w:lang w:val="ru-RU"/>
        </w:rPr>
        <w:t>лице:</w:t>
      </w:r>
    </w:p>
    <w:p w:rsidR="00016909" w:rsidRPr="00CF56B7" w:rsidRDefault="00016909" w:rsidP="005A76FB">
      <w:pPr>
        <w:spacing w:after="0" w:line="206" w:lineRule="exact"/>
        <w:ind w:left="68"/>
        <w:rPr>
          <w:rFonts w:ascii="Times New Roman" w:hAnsi="Times New Roman" w:cs="Times New Roman"/>
          <w:lang w:val="ru-RU"/>
        </w:rPr>
      </w:pPr>
    </w:p>
    <w:p w:rsidR="00016909" w:rsidRPr="00CF56B7" w:rsidRDefault="00016909" w:rsidP="005A76FB">
      <w:pPr>
        <w:tabs>
          <w:tab w:val="left" w:pos="788"/>
        </w:tabs>
        <w:spacing w:after="0" w:line="293" w:lineRule="exact"/>
        <w:ind w:left="68" w:firstLine="360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</w:t>
      </w:r>
      <w:r w:rsidRPr="00CF56B7">
        <w:rPr>
          <w:rFonts w:ascii="Times New Roman" w:hAnsi="Times New Roman" w:cs="Times New Roman"/>
          <w:color w:val="000000"/>
          <w:lang w:val="ru-RU"/>
        </w:rPr>
        <w:tab/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за</w:t>
      </w:r>
      <w:r w:rsidRPr="00CF56B7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одобрена</w:t>
      </w:r>
      <w:r w:rsidRPr="00CF56B7">
        <w:rPr>
          <w:rFonts w:ascii="Times New Roman" w:hAnsi="Times New Roman" w:cs="Times New Roman"/>
          <w:noProof/>
          <w:color w:val="000000"/>
          <w:spacing w:val="2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средства</w:t>
      </w:r>
      <w:r w:rsidRPr="00CF56B7">
        <w:rPr>
          <w:rFonts w:ascii="Times New Roman" w:hAnsi="Times New Roman" w:cs="Times New Roman"/>
          <w:noProof/>
          <w:color w:val="000000"/>
          <w:spacing w:val="2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</w:t>
      </w:r>
      <w:r w:rsidRPr="00CF56B7">
        <w:rPr>
          <w:rFonts w:ascii="Times New Roman" w:hAnsi="Times New Roman" w:cs="Times New Roman"/>
          <w:noProof/>
          <w:color w:val="000000"/>
          <w:spacing w:val="2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износу</w:t>
      </w:r>
      <w:r w:rsidRPr="00CF56B7">
        <w:rPr>
          <w:rFonts w:ascii="Times New Roman" w:hAnsi="Times New Roman" w:cs="Times New Roman"/>
          <w:noProof/>
          <w:color w:val="000000"/>
          <w:spacing w:val="1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до</w:t>
      </w:r>
      <w:r w:rsidRPr="00CF56B7">
        <w:rPr>
          <w:rFonts w:ascii="Times New Roman" w:hAnsi="Times New Roman" w:cs="Times New Roman"/>
          <w:noProof/>
          <w:color w:val="000000"/>
          <w:spacing w:val="2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1.000.000,00</w:t>
      </w:r>
      <w:r w:rsidRPr="00CF56B7">
        <w:rPr>
          <w:rFonts w:ascii="Times New Roman" w:hAnsi="Times New Roman" w:cs="Times New Roman"/>
          <w:noProof/>
          <w:color w:val="000000"/>
          <w:spacing w:val="2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динара</w:t>
      </w:r>
      <w:r w:rsidRPr="00CF56B7">
        <w:rPr>
          <w:rFonts w:ascii="Times New Roman" w:hAnsi="Times New Roman" w:cs="Times New Roman"/>
          <w:noProof/>
          <w:color w:val="000000"/>
          <w:spacing w:val="2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-</w:t>
      </w:r>
      <w:r w:rsidRPr="00CF56B7">
        <w:rPr>
          <w:rFonts w:ascii="Times New Roman" w:hAnsi="Times New Roman" w:cs="Times New Roman"/>
          <w:noProof/>
          <w:color w:val="000000"/>
          <w:spacing w:val="2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две</w:t>
      </w:r>
      <w:r w:rsidRPr="00CF56B7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истоветне</w:t>
      </w:r>
      <w:r w:rsidRPr="00CF56B7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бланко</w:t>
      </w:r>
      <w:r w:rsidRPr="00CF56B7">
        <w:rPr>
          <w:rFonts w:ascii="Times New Roman" w:hAnsi="Times New Roman" w:cs="Times New Roman"/>
          <w:noProof/>
          <w:color w:val="000000"/>
          <w:spacing w:val="2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соло</w:t>
      </w:r>
    </w:p>
    <w:p w:rsidR="00016909" w:rsidRPr="00CF56B7" w:rsidRDefault="00016909" w:rsidP="005A76FB">
      <w:pPr>
        <w:spacing w:after="0" w:line="276" w:lineRule="exact"/>
        <w:ind w:left="68" w:firstLine="720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менице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са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меничним</w:t>
      </w:r>
      <w:r w:rsidRPr="00CF56B7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овлашћењима;</w:t>
      </w:r>
    </w:p>
    <w:p w:rsidR="00016909" w:rsidRPr="00CF56B7" w:rsidRDefault="00016909" w:rsidP="005A76FB">
      <w:pPr>
        <w:spacing w:after="0" w:line="211" w:lineRule="exact"/>
        <w:ind w:left="68" w:firstLine="720"/>
        <w:rPr>
          <w:rFonts w:ascii="Times New Roman" w:hAnsi="Times New Roman" w:cs="Times New Roman"/>
          <w:lang w:val="ru-RU"/>
        </w:rPr>
      </w:pPr>
    </w:p>
    <w:p w:rsidR="00016909" w:rsidRPr="00CF56B7" w:rsidRDefault="00016909" w:rsidP="005A76FB">
      <w:pPr>
        <w:tabs>
          <w:tab w:val="left" w:pos="788"/>
        </w:tabs>
        <w:spacing w:after="0" w:line="293" w:lineRule="exact"/>
        <w:ind w:left="68" w:firstLine="360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</w:t>
      </w:r>
      <w:r w:rsidRPr="00CF56B7">
        <w:rPr>
          <w:rFonts w:ascii="Times New Roman" w:hAnsi="Times New Roman" w:cs="Times New Roman"/>
          <w:color w:val="000000"/>
          <w:lang w:val="ru-RU"/>
        </w:rPr>
        <w:tab/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за</w:t>
      </w:r>
      <w:r w:rsidRPr="00CF56B7">
        <w:rPr>
          <w:rFonts w:ascii="Times New Roman" w:hAnsi="Times New Roman" w:cs="Times New Roman"/>
          <w:noProof/>
          <w:color w:val="000000"/>
          <w:w w:val="16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одобрена</w:t>
      </w:r>
      <w:r w:rsidRPr="00CF56B7">
        <w:rPr>
          <w:rFonts w:ascii="Times New Roman" w:hAnsi="Times New Roman" w:cs="Times New Roman"/>
          <w:noProof/>
          <w:color w:val="000000"/>
          <w:w w:val="16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средства</w:t>
      </w:r>
      <w:r w:rsidRPr="00CF56B7">
        <w:rPr>
          <w:rFonts w:ascii="Times New Roman" w:hAnsi="Times New Roman" w:cs="Times New Roman"/>
          <w:noProof/>
          <w:color w:val="000000"/>
          <w:w w:val="16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</w:t>
      </w:r>
      <w:r w:rsidRPr="00CF56B7">
        <w:rPr>
          <w:rFonts w:ascii="Times New Roman" w:hAnsi="Times New Roman" w:cs="Times New Roman"/>
          <w:noProof/>
          <w:color w:val="000000"/>
          <w:w w:val="15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износу</w:t>
      </w:r>
      <w:r w:rsidRPr="00CF56B7">
        <w:rPr>
          <w:rFonts w:ascii="Times New Roman" w:hAnsi="Times New Roman" w:cs="Times New Roman"/>
          <w:noProof/>
          <w:color w:val="000000"/>
          <w:spacing w:val="2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од</w:t>
      </w:r>
      <w:r w:rsidRPr="00CF56B7">
        <w:rPr>
          <w:rFonts w:ascii="Times New Roman" w:hAnsi="Times New Roman" w:cs="Times New Roman"/>
          <w:noProof/>
          <w:color w:val="000000"/>
          <w:w w:val="16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1.000.001,00</w:t>
      </w:r>
      <w:r w:rsidRPr="00CF56B7">
        <w:rPr>
          <w:rFonts w:ascii="Times New Roman" w:hAnsi="Times New Roman" w:cs="Times New Roman"/>
          <w:noProof/>
          <w:color w:val="000000"/>
          <w:w w:val="16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динара</w:t>
      </w:r>
      <w:r w:rsidRPr="00CF56B7">
        <w:rPr>
          <w:rFonts w:ascii="Times New Roman" w:hAnsi="Times New Roman" w:cs="Times New Roman"/>
          <w:noProof/>
          <w:color w:val="000000"/>
          <w:w w:val="15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и</w:t>
      </w:r>
      <w:r w:rsidRPr="00CF56B7">
        <w:rPr>
          <w:rFonts w:ascii="Times New Roman" w:hAnsi="Times New Roman" w:cs="Times New Roman"/>
          <w:noProof/>
          <w:color w:val="000000"/>
          <w:w w:val="16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више</w:t>
      </w:r>
      <w:r w:rsidRPr="00CF56B7">
        <w:rPr>
          <w:rFonts w:ascii="Times New Roman" w:hAnsi="Times New Roman" w:cs="Times New Roman"/>
          <w:noProof/>
          <w:color w:val="000000"/>
          <w:w w:val="17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-</w:t>
      </w:r>
      <w:r w:rsidRPr="00CF56B7">
        <w:rPr>
          <w:rFonts w:ascii="Times New Roman" w:hAnsi="Times New Roman" w:cs="Times New Roman"/>
          <w:noProof/>
          <w:color w:val="000000"/>
          <w:w w:val="16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гаранција</w:t>
      </w:r>
      <w:r w:rsidRPr="00CF56B7">
        <w:rPr>
          <w:rFonts w:ascii="Times New Roman" w:hAnsi="Times New Roman" w:cs="Times New Roman"/>
          <w:noProof/>
          <w:color w:val="000000"/>
          <w:w w:val="16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банке</w:t>
      </w:r>
      <w:r w:rsidRPr="00CF56B7">
        <w:rPr>
          <w:rFonts w:ascii="Times New Roman" w:hAnsi="Times New Roman" w:cs="Times New Roman"/>
          <w:noProof/>
          <w:color w:val="000000"/>
          <w:w w:val="16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</w:t>
      </w:r>
    </w:p>
    <w:p w:rsidR="00016909" w:rsidRPr="00CF56B7" w:rsidRDefault="00016909" w:rsidP="005A76FB">
      <w:pPr>
        <w:spacing w:after="0" w:line="273" w:lineRule="exact"/>
        <w:ind w:left="68" w:firstLine="720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вредности</w:t>
      </w:r>
      <w:r w:rsidRPr="00CF56B7">
        <w:rPr>
          <w:rFonts w:ascii="Times New Roman" w:hAnsi="Times New Roman" w:cs="Times New Roman"/>
          <w:noProof/>
          <w:color w:val="000000"/>
          <w:w w:val="21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одобрених</w:t>
      </w:r>
      <w:r w:rsidRPr="00CF56B7">
        <w:rPr>
          <w:rFonts w:ascii="Times New Roman" w:hAnsi="Times New Roman" w:cs="Times New Roman"/>
          <w:noProof/>
          <w:color w:val="000000"/>
          <w:w w:val="21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средстава</w:t>
      </w:r>
      <w:r w:rsidRPr="00CF56B7">
        <w:rPr>
          <w:rFonts w:ascii="Times New Roman" w:hAnsi="Times New Roman" w:cs="Times New Roman"/>
          <w:noProof/>
          <w:color w:val="000000"/>
          <w:w w:val="21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са</w:t>
      </w:r>
      <w:r w:rsidRPr="00CF56B7">
        <w:rPr>
          <w:rFonts w:ascii="Times New Roman" w:hAnsi="Times New Roman" w:cs="Times New Roman"/>
          <w:noProof/>
          <w:color w:val="000000"/>
          <w:w w:val="21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роком</w:t>
      </w:r>
      <w:r w:rsidRPr="00CF56B7">
        <w:rPr>
          <w:rFonts w:ascii="Times New Roman" w:hAnsi="Times New Roman" w:cs="Times New Roman"/>
          <w:noProof/>
          <w:color w:val="000000"/>
          <w:w w:val="21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важења</w:t>
      </w:r>
      <w:r w:rsidRPr="00CF56B7">
        <w:rPr>
          <w:rFonts w:ascii="Times New Roman" w:hAnsi="Times New Roman" w:cs="Times New Roman"/>
          <w:noProof/>
          <w:color w:val="000000"/>
          <w:w w:val="21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од</w:t>
      </w:r>
      <w:r w:rsidRPr="00CF56B7">
        <w:rPr>
          <w:rFonts w:ascii="Times New Roman" w:hAnsi="Times New Roman" w:cs="Times New Roman"/>
          <w:noProof/>
          <w:color w:val="000000"/>
          <w:w w:val="21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6</w:t>
      </w:r>
      <w:r w:rsidRPr="00CF56B7">
        <w:rPr>
          <w:rFonts w:ascii="Times New Roman" w:hAnsi="Times New Roman" w:cs="Times New Roman"/>
          <w:noProof/>
          <w:color w:val="000000"/>
          <w:w w:val="21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месеци</w:t>
      </w:r>
      <w:r w:rsidRPr="00CF56B7">
        <w:rPr>
          <w:rFonts w:ascii="Times New Roman" w:hAnsi="Times New Roman" w:cs="Times New Roman"/>
          <w:noProof/>
          <w:color w:val="000000"/>
          <w:w w:val="21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дуже</w:t>
      </w:r>
      <w:r w:rsidRPr="00CF56B7">
        <w:rPr>
          <w:rFonts w:ascii="Times New Roman" w:hAnsi="Times New Roman" w:cs="Times New Roman"/>
          <w:noProof/>
          <w:color w:val="000000"/>
          <w:w w:val="209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од</w:t>
      </w:r>
      <w:r w:rsidRPr="00CF56B7">
        <w:rPr>
          <w:rFonts w:ascii="Times New Roman" w:hAnsi="Times New Roman" w:cs="Times New Roman"/>
          <w:noProof/>
          <w:color w:val="000000"/>
          <w:w w:val="21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трајања</w:t>
      </w:r>
    </w:p>
    <w:p w:rsidR="00016909" w:rsidRPr="00CF56B7" w:rsidRDefault="00016909" w:rsidP="005A76FB">
      <w:pPr>
        <w:spacing w:after="0" w:line="276" w:lineRule="exact"/>
        <w:ind w:left="68" w:firstLine="720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јавног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рада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и</w:t>
      </w:r>
      <w:r w:rsidRPr="00CF56B7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једна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блако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соло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меница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са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меничним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овлашћењем.</w:t>
      </w:r>
    </w:p>
    <w:p w:rsidR="00016909" w:rsidRPr="00CF56B7" w:rsidRDefault="00016909" w:rsidP="005A76FB">
      <w:pPr>
        <w:spacing w:after="0" w:line="226" w:lineRule="exact"/>
        <w:ind w:left="68" w:firstLine="720"/>
        <w:rPr>
          <w:rFonts w:ascii="Times New Roman" w:hAnsi="Times New Roman" w:cs="Times New Roman"/>
          <w:lang w:val="ru-RU"/>
        </w:rPr>
      </w:pPr>
    </w:p>
    <w:p w:rsidR="00016909" w:rsidRPr="00CF56B7" w:rsidRDefault="00016909" w:rsidP="005A76FB">
      <w:pPr>
        <w:spacing w:after="0" w:line="266" w:lineRule="exact"/>
        <w:ind w:left="68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b/>
          <w:bCs/>
          <w:noProof/>
          <w:color w:val="000000"/>
          <w:spacing w:val="-1"/>
          <w:w w:val="95"/>
          <w:sz w:val="24"/>
          <w:szCs w:val="24"/>
          <w:lang w:val="ru-RU"/>
        </w:rPr>
        <w:t>3.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-1"/>
          <w:w w:val="95"/>
          <w:sz w:val="24"/>
          <w:szCs w:val="24"/>
          <w:lang w:val="ru-RU"/>
        </w:rPr>
        <w:t>За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w w:val="95"/>
          <w:sz w:val="24"/>
          <w:szCs w:val="24"/>
          <w:lang w:val="ru-RU"/>
        </w:rPr>
        <w:t>кориснике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-1"/>
          <w:w w:val="95"/>
          <w:sz w:val="24"/>
          <w:szCs w:val="24"/>
          <w:lang w:val="ru-RU"/>
        </w:rPr>
        <w:t>јавних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w w:val="95"/>
          <w:sz w:val="24"/>
          <w:szCs w:val="24"/>
          <w:lang w:val="ru-RU"/>
        </w:rPr>
        <w:t>средстава:**</w:t>
      </w:r>
    </w:p>
    <w:p w:rsidR="00016909" w:rsidRPr="00CF56B7" w:rsidRDefault="00016909" w:rsidP="005A76FB">
      <w:pPr>
        <w:spacing w:after="0" w:line="206" w:lineRule="exact"/>
        <w:ind w:left="68"/>
        <w:rPr>
          <w:rFonts w:ascii="Times New Roman" w:hAnsi="Times New Roman" w:cs="Times New Roman"/>
          <w:lang w:val="ru-RU"/>
        </w:rPr>
      </w:pPr>
    </w:p>
    <w:p w:rsidR="00016909" w:rsidRPr="00CF56B7" w:rsidRDefault="00016909" w:rsidP="005A76FB">
      <w:pPr>
        <w:tabs>
          <w:tab w:val="left" w:pos="788"/>
        </w:tabs>
        <w:spacing w:after="0" w:line="293" w:lineRule="exact"/>
        <w:ind w:left="68" w:firstLine="360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</w:t>
      </w:r>
      <w:r w:rsidRPr="00CF56B7">
        <w:rPr>
          <w:rFonts w:ascii="Times New Roman" w:hAnsi="Times New Roman" w:cs="Times New Roman"/>
          <w:color w:val="000000"/>
          <w:lang w:val="ru-RU"/>
        </w:rPr>
        <w:tab/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изјава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одговорног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лица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корисника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средстава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да</w:t>
      </w:r>
      <w:r w:rsidRPr="00CF56B7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су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обезбеђени</w:t>
      </w:r>
      <w:r w:rsidRPr="00CF56B7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сви</w:t>
      </w:r>
      <w:r w:rsidRPr="00CF56B7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предуслови</w:t>
      </w:r>
      <w:r w:rsidRPr="00CF56B7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за</w:t>
      </w:r>
    </w:p>
    <w:p w:rsidR="00016909" w:rsidRPr="00CF56B7" w:rsidRDefault="00016909" w:rsidP="005A76FB">
      <w:pPr>
        <w:spacing w:after="0" w:line="274" w:lineRule="exact"/>
        <w:ind w:left="68" w:firstLine="720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реализацију</w:t>
      </w:r>
      <w:r w:rsidRPr="00CF56B7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јавног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рада</w:t>
      </w:r>
      <w:r w:rsidRPr="00CF56B7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и</w:t>
      </w:r>
      <w:r w:rsidRPr="00CF56B7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да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није</w:t>
      </w:r>
      <w:r w:rsidRPr="00CF56B7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</w:t>
      </w:r>
      <w:r w:rsidRPr="00CF56B7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могућности</w:t>
      </w:r>
      <w:r w:rsidRPr="00CF56B7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да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приложи</w:t>
      </w:r>
      <w:r w:rsidRPr="00CF56B7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одговарајуће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средство</w:t>
      </w:r>
    </w:p>
    <w:p w:rsidR="00016909" w:rsidRPr="00CF56B7" w:rsidRDefault="00016909" w:rsidP="005A76FB">
      <w:pPr>
        <w:spacing w:after="0" w:line="277" w:lineRule="exact"/>
        <w:ind w:left="68" w:firstLine="720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обезбеђења.</w:t>
      </w:r>
    </w:p>
    <w:p w:rsidR="00016909" w:rsidRPr="00CF56B7" w:rsidRDefault="00016909" w:rsidP="005A76FB">
      <w:pPr>
        <w:spacing w:after="0" w:line="240" w:lineRule="exact"/>
        <w:ind w:left="68" w:firstLine="720"/>
        <w:rPr>
          <w:rFonts w:ascii="Times New Roman" w:hAnsi="Times New Roman" w:cs="Times New Roman"/>
          <w:lang w:val="ru-RU"/>
        </w:rPr>
      </w:pPr>
    </w:p>
    <w:p w:rsidR="00016909" w:rsidRPr="00CF56B7" w:rsidRDefault="00016909" w:rsidP="005A76FB">
      <w:pPr>
        <w:spacing w:after="0" w:line="286" w:lineRule="exact"/>
        <w:ind w:left="68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*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Жирант</w:t>
      </w:r>
      <w:r w:rsidRPr="00CF56B7">
        <w:rPr>
          <w:rFonts w:ascii="Times New Roman" w:hAnsi="Times New Roman" w:cs="Times New Roman"/>
          <w:noProof/>
          <w:color w:val="000000"/>
          <w:w w:val="19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може</w:t>
      </w:r>
      <w:r w:rsidRPr="00CF56B7">
        <w:rPr>
          <w:rFonts w:ascii="Times New Roman" w:hAnsi="Times New Roman" w:cs="Times New Roman"/>
          <w:noProof/>
          <w:color w:val="000000"/>
          <w:w w:val="19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бити</w:t>
      </w:r>
      <w:r w:rsidRPr="00CF56B7">
        <w:rPr>
          <w:rFonts w:ascii="Times New Roman" w:hAnsi="Times New Roman" w:cs="Times New Roman"/>
          <w:noProof/>
          <w:color w:val="000000"/>
          <w:w w:val="19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свако</w:t>
      </w:r>
      <w:r w:rsidRPr="00CF56B7">
        <w:rPr>
          <w:rFonts w:ascii="Times New Roman" w:hAnsi="Times New Roman" w:cs="Times New Roman"/>
          <w:noProof/>
          <w:color w:val="000000"/>
          <w:w w:val="19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пословно</w:t>
      </w:r>
      <w:r w:rsidRPr="00CF56B7">
        <w:rPr>
          <w:rFonts w:ascii="Times New Roman" w:hAnsi="Times New Roman" w:cs="Times New Roman"/>
          <w:noProof/>
          <w:color w:val="000000"/>
          <w:w w:val="19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способно</w:t>
      </w:r>
      <w:r w:rsidRPr="00CF56B7">
        <w:rPr>
          <w:rFonts w:ascii="Times New Roman" w:hAnsi="Times New Roman" w:cs="Times New Roman"/>
          <w:noProof/>
          <w:color w:val="000000"/>
          <w:w w:val="19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физичко</w:t>
      </w:r>
      <w:r w:rsidRPr="00CF56B7">
        <w:rPr>
          <w:rFonts w:ascii="Times New Roman" w:hAnsi="Times New Roman" w:cs="Times New Roman"/>
          <w:noProof/>
          <w:color w:val="000000"/>
          <w:w w:val="189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лице</w:t>
      </w:r>
      <w:r w:rsidRPr="00CF56B7">
        <w:rPr>
          <w:rFonts w:ascii="Times New Roman" w:hAnsi="Times New Roman" w:cs="Times New Roman"/>
          <w:noProof/>
          <w:color w:val="000000"/>
          <w:w w:val="19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које</w:t>
      </w:r>
      <w:r w:rsidRPr="00CF56B7">
        <w:rPr>
          <w:rFonts w:ascii="Times New Roman" w:hAnsi="Times New Roman" w:cs="Times New Roman"/>
          <w:noProof/>
          <w:color w:val="000000"/>
          <w:w w:val="18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има</w:t>
      </w:r>
      <w:r w:rsidRPr="00CF56B7">
        <w:rPr>
          <w:rFonts w:ascii="Times New Roman" w:hAnsi="Times New Roman" w:cs="Times New Roman"/>
          <w:noProof/>
          <w:color w:val="000000"/>
          <w:w w:val="19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редовна</w:t>
      </w:r>
      <w:r w:rsidRPr="00CF56B7">
        <w:rPr>
          <w:rFonts w:ascii="Times New Roman" w:hAnsi="Times New Roman" w:cs="Times New Roman"/>
          <w:noProof/>
          <w:color w:val="000000"/>
          <w:w w:val="20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месечна</w:t>
      </w:r>
    </w:p>
    <w:p w:rsidR="00016909" w:rsidRPr="00CF56B7" w:rsidRDefault="00016909" w:rsidP="005A76FB">
      <w:pPr>
        <w:spacing w:after="0" w:line="259" w:lineRule="exact"/>
        <w:ind w:left="68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примања</w:t>
      </w:r>
      <w:r w:rsidRPr="00CF56B7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на</w:t>
      </w:r>
      <w:r w:rsidRPr="00CF56B7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име</w:t>
      </w:r>
      <w:r w:rsidRPr="00CF56B7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зараде</w:t>
      </w:r>
      <w:r w:rsidRPr="00CF56B7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или</w:t>
      </w:r>
      <w:r w:rsidRPr="00CF56B7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пензије,</w:t>
      </w:r>
      <w:r w:rsidRPr="00CF56B7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као</w:t>
      </w:r>
      <w:r w:rsidRPr="00CF56B7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и</w:t>
      </w:r>
      <w:r w:rsidRPr="00CF56B7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физичко</w:t>
      </w:r>
      <w:r w:rsidRPr="00CF56B7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лице</w:t>
      </w:r>
      <w:r w:rsidRPr="00CF56B7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које</w:t>
      </w:r>
      <w:r w:rsidRPr="00CF56B7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самостално</w:t>
      </w:r>
      <w:r w:rsidRPr="00CF56B7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обавља</w:t>
      </w:r>
      <w:r w:rsidRPr="00CF56B7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делатност</w:t>
      </w:r>
    </w:p>
    <w:p w:rsidR="00016909" w:rsidRPr="00CF56B7" w:rsidRDefault="00016909" w:rsidP="005A76FB">
      <w:pPr>
        <w:spacing w:after="0" w:line="259" w:lineRule="exact"/>
        <w:ind w:left="68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(предузетник),</w:t>
      </w:r>
      <w:r w:rsidRPr="00CF56B7">
        <w:rPr>
          <w:rFonts w:ascii="Times New Roman" w:hAnsi="Times New Roman" w:cs="Times New Roman"/>
          <w:noProof/>
          <w:color w:val="000000"/>
          <w:w w:val="21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односно</w:t>
      </w:r>
      <w:r w:rsidRPr="00CF56B7">
        <w:rPr>
          <w:rFonts w:ascii="Times New Roman" w:hAnsi="Times New Roman" w:cs="Times New Roman"/>
          <w:noProof/>
          <w:color w:val="000000"/>
          <w:w w:val="21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лице</w:t>
      </w:r>
      <w:r w:rsidRPr="00CF56B7">
        <w:rPr>
          <w:rFonts w:ascii="Times New Roman" w:hAnsi="Times New Roman" w:cs="Times New Roman"/>
          <w:noProof/>
          <w:color w:val="000000"/>
          <w:w w:val="21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које</w:t>
      </w:r>
      <w:r w:rsidRPr="00CF56B7">
        <w:rPr>
          <w:rFonts w:ascii="Times New Roman" w:hAnsi="Times New Roman" w:cs="Times New Roman"/>
          <w:noProof/>
          <w:color w:val="000000"/>
          <w:w w:val="21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самостално</w:t>
      </w:r>
      <w:r w:rsidRPr="00CF56B7">
        <w:rPr>
          <w:rFonts w:ascii="Times New Roman" w:hAnsi="Times New Roman" w:cs="Times New Roman"/>
          <w:noProof/>
          <w:color w:val="000000"/>
          <w:w w:val="21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обавља</w:t>
      </w:r>
      <w:r w:rsidRPr="00CF56B7">
        <w:rPr>
          <w:rFonts w:ascii="Times New Roman" w:hAnsi="Times New Roman" w:cs="Times New Roman"/>
          <w:noProof/>
          <w:color w:val="000000"/>
          <w:w w:val="21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делатност</w:t>
      </w:r>
      <w:r w:rsidRPr="00CF56B7">
        <w:rPr>
          <w:rFonts w:ascii="Times New Roman" w:hAnsi="Times New Roman" w:cs="Times New Roman"/>
          <w:noProof/>
          <w:color w:val="000000"/>
          <w:w w:val="22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</w:t>
      </w:r>
      <w:r w:rsidRPr="00CF56B7">
        <w:rPr>
          <w:rFonts w:ascii="Times New Roman" w:hAnsi="Times New Roman" w:cs="Times New Roman"/>
          <w:noProof/>
          <w:color w:val="000000"/>
          <w:w w:val="21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складу</w:t>
      </w:r>
      <w:r w:rsidRPr="00CF56B7">
        <w:rPr>
          <w:rFonts w:ascii="Times New Roman" w:hAnsi="Times New Roman" w:cs="Times New Roman"/>
          <w:noProof/>
          <w:color w:val="000000"/>
          <w:w w:val="20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са</w:t>
      </w:r>
      <w:r w:rsidRPr="00CF56B7">
        <w:rPr>
          <w:rFonts w:ascii="Times New Roman" w:hAnsi="Times New Roman" w:cs="Times New Roman"/>
          <w:noProof/>
          <w:color w:val="000000"/>
          <w:w w:val="21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посебним</w:t>
      </w:r>
    </w:p>
    <w:p w:rsidR="00016909" w:rsidRPr="00CF56B7" w:rsidRDefault="00016909" w:rsidP="005A76FB">
      <w:pPr>
        <w:spacing w:after="0" w:line="259" w:lineRule="exact"/>
        <w:ind w:left="68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законом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(нпр.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адвокат,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нотар,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приватни</w:t>
      </w:r>
      <w:r w:rsidRPr="00CF56B7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извршитељ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и</w:t>
      </w:r>
      <w:r w:rsidRPr="00CF56B7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сл.).</w:t>
      </w:r>
    </w:p>
    <w:p w:rsidR="00016909" w:rsidRPr="00CF56B7" w:rsidRDefault="00016909" w:rsidP="005A76FB">
      <w:pPr>
        <w:spacing w:after="0" w:line="240" w:lineRule="exact"/>
        <w:ind w:left="68"/>
        <w:rPr>
          <w:rFonts w:ascii="Times New Roman" w:hAnsi="Times New Roman" w:cs="Times New Roman"/>
          <w:lang w:val="ru-RU"/>
        </w:rPr>
      </w:pPr>
    </w:p>
    <w:p w:rsidR="00016909" w:rsidRPr="00CF56B7" w:rsidRDefault="00016909" w:rsidP="005A76FB">
      <w:pPr>
        <w:spacing w:after="0" w:line="279" w:lineRule="exact"/>
        <w:ind w:left="68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**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Корисници</w:t>
      </w:r>
      <w:r w:rsidRPr="00CF56B7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јавних</w:t>
      </w:r>
      <w:r w:rsidRPr="00CF56B7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средстава</w:t>
      </w:r>
      <w:r w:rsidRPr="00CF56B7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су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директни</w:t>
      </w:r>
      <w:r w:rsidRPr="00CF56B7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и</w:t>
      </w:r>
      <w:r w:rsidRPr="00CF56B7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индиректни</w:t>
      </w:r>
      <w:r w:rsidRPr="00CF56B7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корисници</w:t>
      </w:r>
      <w:r w:rsidRPr="00CF56B7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буџетских</w:t>
      </w:r>
      <w:r w:rsidRPr="00CF56B7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средстава,</w:t>
      </w:r>
    </w:p>
    <w:p w:rsidR="00016909" w:rsidRPr="00CF56B7" w:rsidRDefault="00016909" w:rsidP="005A76FB">
      <w:pPr>
        <w:spacing w:after="0" w:line="259" w:lineRule="exact"/>
        <w:ind w:left="68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корисници</w:t>
      </w:r>
      <w:r w:rsidRPr="00CF56B7">
        <w:rPr>
          <w:rFonts w:ascii="Times New Roman" w:hAnsi="Times New Roman" w:cs="Times New Roman"/>
          <w:noProof/>
          <w:color w:val="000000"/>
          <w:w w:val="21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средстава</w:t>
      </w:r>
      <w:r w:rsidRPr="00CF56B7">
        <w:rPr>
          <w:rFonts w:ascii="Times New Roman" w:hAnsi="Times New Roman" w:cs="Times New Roman"/>
          <w:noProof/>
          <w:color w:val="000000"/>
          <w:w w:val="21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организација</w:t>
      </w:r>
      <w:r w:rsidRPr="00CF56B7">
        <w:rPr>
          <w:rFonts w:ascii="Times New Roman" w:hAnsi="Times New Roman" w:cs="Times New Roman"/>
          <w:noProof/>
          <w:color w:val="000000"/>
          <w:w w:val="21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за</w:t>
      </w:r>
      <w:r w:rsidRPr="00CF56B7">
        <w:rPr>
          <w:rFonts w:ascii="Times New Roman" w:hAnsi="Times New Roman" w:cs="Times New Roman"/>
          <w:noProof/>
          <w:color w:val="000000"/>
          <w:w w:val="21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обавезно</w:t>
      </w:r>
      <w:r w:rsidRPr="00CF56B7">
        <w:rPr>
          <w:rFonts w:ascii="Times New Roman" w:hAnsi="Times New Roman" w:cs="Times New Roman"/>
          <w:noProof/>
          <w:color w:val="000000"/>
          <w:w w:val="21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социјално</w:t>
      </w:r>
      <w:r w:rsidRPr="00CF56B7">
        <w:rPr>
          <w:rFonts w:ascii="Times New Roman" w:hAnsi="Times New Roman" w:cs="Times New Roman"/>
          <w:noProof/>
          <w:color w:val="000000"/>
          <w:w w:val="21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осигурање</w:t>
      </w:r>
      <w:r w:rsidRPr="00CF56B7">
        <w:rPr>
          <w:rFonts w:ascii="Times New Roman" w:hAnsi="Times New Roman" w:cs="Times New Roman"/>
          <w:noProof/>
          <w:color w:val="000000"/>
          <w:w w:val="21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и</w:t>
      </w:r>
      <w:r w:rsidRPr="00CF56B7">
        <w:rPr>
          <w:rFonts w:ascii="Times New Roman" w:hAnsi="Times New Roman" w:cs="Times New Roman"/>
          <w:noProof/>
          <w:color w:val="000000"/>
          <w:w w:val="21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јавна</w:t>
      </w:r>
      <w:r w:rsidRPr="00CF56B7">
        <w:rPr>
          <w:rFonts w:ascii="Times New Roman" w:hAnsi="Times New Roman" w:cs="Times New Roman"/>
          <w:noProof/>
          <w:color w:val="000000"/>
          <w:w w:val="21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предузећа</w:t>
      </w:r>
    </w:p>
    <w:p w:rsidR="00016909" w:rsidRPr="00CF56B7" w:rsidRDefault="00016909" w:rsidP="005A76FB">
      <w:pPr>
        <w:spacing w:after="0" w:line="240" w:lineRule="exact"/>
        <w:ind w:left="68"/>
        <w:rPr>
          <w:rFonts w:ascii="Times New Roman" w:hAnsi="Times New Roman" w:cs="Times New Roman"/>
          <w:lang w:val="ru-RU"/>
        </w:rPr>
      </w:pPr>
    </w:p>
    <w:p w:rsidR="00016909" w:rsidRPr="009D4CC1" w:rsidRDefault="00016909" w:rsidP="005A76FB">
      <w:pPr>
        <w:spacing w:after="0" w:line="221" w:lineRule="exact"/>
        <w:ind w:left="68" w:firstLine="4621"/>
        <w:rPr>
          <w:rFonts w:ascii="Times New Roman" w:hAnsi="Times New Roman" w:cs="Times New Roman"/>
          <w:lang w:val="ru-RU"/>
        </w:rPr>
        <w:sectPr w:rsidR="00016909" w:rsidRPr="009D4CC1" w:rsidSect="00733205">
          <w:type w:val="continuous"/>
          <w:pgSz w:w="12240" w:h="15840"/>
          <w:pgMar w:top="942" w:right="1013" w:bottom="702" w:left="1373" w:header="0" w:footer="0" w:gutter="0"/>
          <w:cols w:space="720"/>
          <w:titlePg/>
        </w:sectPr>
      </w:pPr>
    </w:p>
    <w:p w:rsidR="00016909" w:rsidRPr="00CF56B7" w:rsidRDefault="00016909" w:rsidP="005A76FB">
      <w:pPr>
        <w:spacing w:after="0" w:line="240" w:lineRule="exact"/>
        <w:rPr>
          <w:rFonts w:ascii="Times New Roman" w:hAnsi="Times New Roman" w:cs="Times New Roman"/>
          <w:lang w:val="ru-RU"/>
        </w:rPr>
      </w:pPr>
      <w:bookmarkStart w:id="4" w:name="BM7"/>
      <w:bookmarkEnd w:id="4"/>
    </w:p>
    <w:p w:rsidR="00016909" w:rsidRPr="00CF56B7" w:rsidRDefault="00016909" w:rsidP="005A76FB">
      <w:pPr>
        <w:spacing w:after="0" w:line="336" w:lineRule="exact"/>
        <w:ind w:left="65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основана</w:t>
      </w:r>
      <w:r w:rsidRPr="00CF56B7">
        <w:rPr>
          <w:rFonts w:ascii="Times New Roman" w:hAnsi="Times New Roman" w:cs="Times New Roman"/>
          <w:noProof/>
          <w:color w:val="000000"/>
          <w:spacing w:val="2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од</w:t>
      </w:r>
      <w:r w:rsidRPr="00CF56B7">
        <w:rPr>
          <w:rFonts w:ascii="Times New Roman" w:hAnsi="Times New Roman" w:cs="Times New Roman"/>
          <w:noProof/>
          <w:color w:val="000000"/>
          <w:spacing w:val="2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стране</w:t>
      </w:r>
      <w:r w:rsidRPr="00CF56B7">
        <w:rPr>
          <w:rFonts w:ascii="Times New Roman" w:hAnsi="Times New Roman" w:cs="Times New Roman"/>
          <w:noProof/>
          <w:color w:val="000000"/>
          <w:spacing w:val="2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Републике</w:t>
      </w:r>
      <w:r w:rsidRPr="00CF56B7">
        <w:rPr>
          <w:rFonts w:ascii="Times New Roman" w:hAnsi="Times New Roman" w:cs="Times New Roman"/>
          <w:noProof/>
          <w:color w:val="000000"/>
          <w:spacing w:val="2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Србије,</w:t>
      </w:r>
      <w:r w:rsidRPr="00CF56B7">
        <w:rPr>
          <w:rFonts w:ascii="Times New Roman" w:hAnsi="Times New Roman" w:cs="Times New Roman"/>
          <w:noProof/>
          <w:color w:val="000000"/>
          <w:spacing w:val="2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односно</w:t>
      </w:r>
      <w:r w:rsidRPr="00CF56B7">
        <w:rPr>
          <w:rFonts w:ascii="Times New Roman" w:hAnsi="Times New Roman" w:cs="Times New Roman"/>
          <w:noProof/>
          <w:color w:val="000000"/>
          <w:spacing w:val="2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локалне</w:t>
      </w:r>
      <w:r w:rsidRPr="00CF56B7">
        <w:rPr>
          <w:rFonts w:ascii="Times New Roman" w:hAnsi="Times New Roman" w:cs="Times New Roman"/>
          <w:noProof/>
          <w:color w:val="000000"/>
          <w:spacing w:val="2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власти,</w:t>
      </w:r>
      <w:r w:rsidRPr="00CF56B7">
        <w:rPr>
          <w:rFonts w:ascii="Times New Roman" w:hAnsi="Times New Roman" w:cs="Times New Roman"/>
          <w:noProof/>
          <w:color w:val="000000"/>
          <w:spacing w:val="2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правна</w:t>
      </w:r>
      <w:r w:rsidRPr="00CF56B7">
        <w:rPr>
          <w:rFonts w:ascii="Times New Roman" w:hAnsi="Times New Roman" w:cs="Times New Roman"/>
          <w:noProof/>
          <w:color w:val="000000"/>
          <w:spacing w:val="2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лица</w:t>
      </w:r>
      <w:r w:rsidRPr="00CF56B7">
        <w:rPr>
          <w:rFonts w:ascii="Times New Roman" w:hAnsi="Times New Roman" w:cs="Times New Roman"/>
          <w:noProof/>
          <w:color w:val="000000"/>
          <w:spacing w:val="2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основана</w:t>
      </w:r>
      <w:r w:rsidRPr="00CF56B7">
        <w:rPr>
          <w:rFonts w:ascii="Times New Roman" w:hAnsi="Times New Roman" w:cs="Times New Roman"/>
          <w:noProof/>
          <w:color w:val="000000"/>
          <w:spacing w:val="2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од</w:t>
      </w:r>
    </w:p>
    <w:p w:rsidR="00016909" w:rsidRPr="00CF56B7" w:rsidRDefault="00016909" w:rsidP="005A76FB">
      <w:pPr>
        <w:spacing w:after="0" w:line="260" w:lineRule="exact"/>
        <w:ind w:left="65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стране</w:t>
      </w:r>
      <w:r w:rsidRPr="00CF56B7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тих</w:t>
      </w:r>
      <w:r w:rsidRPr="00CF56B7">
        <w:rPr>
          <w:rFonts w:ascii="Times New Roman" w:hAnsi="Times New Roman" w:cs="Times New Roman"/>
          <w:noProof/>
          <w:color w:val="000000"/>
          <w:spacing w:val="2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јавних</w:t>
      </w:r>
      <w:r w:rsidRPr="00CF56B7">
        <w:rPr>
          <w:rFonts w:ascii="Times New Roman" w:hAnsi="Times New Roman" w:cs="Times New Roman"/>
          <w:noProof/>
          <w:color w:val="000000"/>
          <w:spacing w:val="2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предузећа,</w:t>
      </w:r>
      <w:r w:rsidRPr="00CF56B7">
        <w:rPr>
          <w:rFonts w:ascii="Times New Roman" w:hAnsi="Times New Roman" w:cs="Times New Roman"/>
          <w:noProof/>
          <w:color w:val="000000"/>
          <w:spacing w:val="2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правна</w:t>
      </w:r>
      <w:r w:rsidRPr="00CF56B7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лица</w:t>
      </w:r>
      <w:r w:rsidRPr="00CF56B7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над</w:t>
      </w:r>
      <w:r w:rsidRPr="00CF56B7">
        <w:rPr>
          <w:rFonts w:ascii="Times New Roman" w:hAnsi="Times New Roman" w:cs="Times New Roman"/>
          <w:noProof/>
          <w:color w:val="000000"/>
          <w:spacing w:val="2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којима</w:t>
      </w:r>
      <w:r w:rsidRPr="00CF56B7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Република</w:t>
      </w:r>
      <w:r w:rsidRPr="00CF56B7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Србија,</w:t>
      </w:r>
      <w:r w:rsidRPr="00CF56B7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односно</w:t>
      </w:r>
      <w:r w:rsidRPr="00CF56B7">
        <w:rPr>
          <w:rFonts w:ascii="Times New Roman" w:hAnsi="Times New Roman" w:cs="Times New Roman"/>
          <w:noProof/>
          <w:color w:val="000000"/>
          <w:spacing w:val="2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локална</w:t>
      </w:r>
    </w:p>
    <w:p w:rsidR="00016909" w:rsidRPr="00CF56B7" w:rsidRDefault="00016909" w:rsidP="005A76FB">
      <w:pPr>
        <w:spacing w:after="0" w:line="259" w:lineRule="exact"/>
        <w:ind w:left="65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власт</w:t>
      </w:r>
      <w:r w:rsidRPr="00CF56B7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има</w:t>
      </w:r>
      <w:r w:rsidRPr="00CF56B7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директну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или</w:t>
      </w:r>
      <w:r w:rsidRPr="00CF56B7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индиректну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контролу</w:t>
      </w:r>
      <w:r w:rsidRPr="00CF56B7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над</w:t>
      </w:r>
      <w:r w:rsidRPr="00CF56B7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више</w:t>
      </w:r>
      <w:r w:rsidRPr="00CF56B7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од</w:t>
      </w:r>
      <w:r w:rsidRPr="00CF56B7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50%</w:t>
      </w:r>
      <w:r w:rsidRPr="00CF56B7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капитала</w:t>
      </w:r>
      <w:r w:rsidRPr="00CF56B7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или</w:t>
      </w:r>
      <w:r w:rsidRPr="00CF56B7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више</w:t>
      </w:r>
      <w:r w:rsidRPr="00CF56B7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од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50%</w:t>
      </w:r>
    </w:p>
    <w:p w:rsidR="00016909" w:rsidRPr="00CF56B7" w:rsidRDefault="00016909" w:rsidP="005A76FB">
      <w:pPr>
        <w:spacing w:after="0" w:line="259" w:lineRule="exact"/>
        <w:ind w:left="65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гласова</w:t>
      </w:r>
      <w:r w:rsidRPr="00CF56B7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</w:t>
      </w:r>
      <w:r w:rsidRPr="00CF56B7">
        <w:rPr>
          <w:rFonts w:ascii="Times New Roman" w:hAnsi="Times New Roman" w:cs="Times New Roman"/>
          <w:noProof/>
          <w:color w:val="000000"/>
          <w:spacing w:val="1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управном</w:t>
      </w:r>
      <w:r w:rsidRPr="00CF56B7">
        <w:rPr>
          <w:rFonts w:ascii="Times New Roman" w:hAnsi="Times New Roman" w:cs="Times New Roman"/>
          <w:noProof/>
          <w:color w:val="000000"/>
          <w:spacing w:val="1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одбору,</w:t>
      </w:r>
      <w:r w:rsidRPr="00CF56B7">
        <w:rPr>
          <w:rFonts w:ascii="Times New Roman" w:hAnsi="Times New Roman" w:cs="Times New Roman"/>
          <w:noProof/>
          <w:color w:val="000000"/>
          <w:spacing w:val="1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друга</w:t>
      </w:r>
      <w:r w:rsidRPr="00CF56B7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правна</w:t>
      </w:r>
      <w:r w:rsidRPr="00CF56B7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лица</w:t>
      </w:r>
      <w:r w:rsidRPr="00CF56B7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</w:t>
      </w:r>
      <w:r w:rsidRPr="00CF56B7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којима</w:t>
      </w:r>
      <w:r w:rsidRPr="00CF56B7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јавна</w:t>
      </w:r>
      <w:r w:rsidRPr="00CF56B7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средства</w:t>
      </w:r>
      <w:r w:rsidRPr="00CF56B7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чине</w:t>
      </w:r>
      <w:r w:rsidRPr="00CF56B7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више</w:t>
      </w:r>
      <w:r w:rsidRPr="00CF56B7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од</w:t>
      </w:r>
      <w:r w:rsidRPr="00CF56B7">
        <w:rPr>
          <w:rFonts w:ascii="Times New Roman" w:hAnsi="Times New Roman" w:cs="Times New Roman"/>
          <w:noProof/>
          <w:color w:val="000000"/>
          <w:spacing w:val="1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50%</w:t>
      </w:r>
    </w:p>
    <w:p w:rsidR="00016909" w:rsidRPr="00CF56B7" w:rsidRDefault="00016909" w:rsidP="005A76FB">
      <w:pPr>
        <w:spacing w:after="0" w:line="259" w:lineRule="exact"/>
        <w:ind w:left="65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укупних</w:t>
      </w:r>
      <w:r w:rsidRPr="00CF56B7">
        <w:rPr>
          <w:rFonts w:ascii="Times New Roman" w:hAnsi="Times New Roman" w:cs="Times New Roman"/>
          <w:noProof/>
          <w:color w:val="000000"/>
          <w:w w:val="24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прихода</w:t>
      </w:r>
      <w:r w:rsidRPr="00CF56B7">
        <w:rPr>
          <w:rFonts w:ascii="Times New Roman" w:hAnsi="Times New Roman" w:cs="Times New Roman"/>
          <w:noProof/>
          <w:color w:val="000000"/>
          <w:w w:val="24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остварених</w:t>
      </w:r>
      <w:r w:rsidRPr="00CF56B7">
        <w:rPr>
          <w:rFonts w:ascii="Times New Roman" w:hAnsi="Times New Roman" w:cs="Times New Roman"/>
          <w:noProof/>
          <w:color w:val="000000"/>
          <w:w w:val="24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</w:t>
      </w:r>
      <w:r w:rsidRPr="00CF56B7">
        <w:rPr>
          <w:rFonts w:ascii="Times New Roman" w:hAnsi="Times New Roman" w:cs="Times New Roman"/>
          <w:noProof/>
          <w:color w:val="000000"/>
          <w:w w:val="229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претходној</w:t>
      </w:r>
      <w:r w:rsidRPr="00CF56B7">
        <w:rPr>
          <w:rFonts w:ascii="Times New Roman" w:hAnsi="Times New Roman" w:cs="Times New Roman"/>
          <w:noProof/>
          <w:color w:val="000000"/>
          <w:w w:val="23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пословној</w:t>
      </w:r>
      <w:r w:rsidRPr="00CF56B7">
        <w:rPr>
          <w:rFonts w:ascii="Times New Roman" w:hAnsi="Times New Roman" w:cs="Times New Roman"/>
          <w:noProof/>
          <w:color w:val="000000"/>
          <w:w w:val="24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години,</w:t>
      </w:r>
      <w:r w:rsidRPr="00CF56B7">
        <w:rPr>
          <w:rFonts w:ascii="Times New Roman" w:hAnsi="Times New Roman" w:cs="Times New Roman"/>
          <w:noProof/>
          <w:color w:val="000000"/>
          <w:w w:val="24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као</w:t>
      </w:r>
      <w:r w:rsidRPr="00CF56B7">
        <w:rPr>
          <w:rFonts w:ascii="Times New Roman" w:hAnsi="Times New Roman" w:cs="Times New Roman"/>
          <w:noProof/>
          <w:color w:val="000000"/>
          <w:w w:val="23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и</w:t>
      </w:r>
      <w:r w:rsidRPr="00CF56B7">
        <w:rPr>
          <w:rFonts w:ascii="Times New Roman" w:hAnsi="Times New Roman" w:cs="Times New Roman"/>
          <w:noProof/>
          <w:color w:val="000000"/>
          <w:w w:val="24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јавне</w:t>
      </w:r>
      <w:r w:rsidRPr="00CF56B7">
        <w:rPr>
          <w:rFonts w:ascii="Times New Roman" w:hAnsi="Times New Roman" w:cs="Times New Roman"/>
          <w:noProof/>
          <w:color w:val="000000"/>
          <w:w w:val="24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агенције</w:t>
      </w:r>
      <w:r w:rsidRPr="00CF56B7">
        <w:rPr>
          <w:rFonts w:ascii="Times New Roman" w:hAnsi="Times New Roman" w:cs="Times New Roman"/>
          <w:noProof/>
          <w:color w:val="000000"/>
          <w:w w:val="23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и</w:t>
      </w:r>
    </w:p>
    <w:p w:rsidR="00016909" w:rsidRPr="00CF56B7" w:rsidRDefault="00016909" w:rsidP="005A76FB">
      <w:pPr>
        <w:spacing w:after="0" w:line="259" w:lineRule="exact"/>
        <w:ind w:left="65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организације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на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које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се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примењују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прописи</w:t>
      </w:r>
      <w:r w:rsidRPr="00CF56B7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јавним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агенцијама.</w:t>
      </w:r>
    </w:p>
    <w:p w:rsidR="00016909" w:rsidRPr="00CF56B7" w:rsidRDefault="00016909" w:rsidP="005A76FB">
      <w:pPr>
        <w:spacing w:after="0" w:line="240" w:lineRule="exact"/>
        <w:ind w:left="65"/>
        <w:rPr>
          <w:rFonts w:ascii="Times New Roman" w:hAnsi="Times New Roman" w:cs="Times New Roman"/>
          <w:lang w:val="ru-RU"/>
        </w:rPr>
      </w:pPr>
    </w:p>
    <w:p w:rsidR="00016909" w:rsidRPr="00CF56B7" w:rsidRDefault="00016909" w:rsidP="005A76FB">
      <w:pPr>
        <w:spacing w:after="0" w:line="286" w:lineRule="exact"/>
        <w:ind w:left="65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Почетком</w:t>
      </w:r>
      <w:r w:rsidRPr="00CF56B7">
        <w:rPr>
          <w:rFonts w:ascii="Times New Roman" w:hAnsi="Times New Roman" w:cs="Times New Roman"/>
          <w:noProof/>
          <w:color w:val="000000"/>
          <w:w w:val="22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спровођења</w:t>
      </w:r>
      <w:r w:rsidRPr="00CF56B7">
        <w:rPr>
          <w:rFonts w:ascii="Times New Roman" w:hAnsi="Times New Roman" w:cs="Times New Roman"/>
          <w:noProof/>
          <w:color w:val="000000"/>
          <w:w w:val="23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јавног</w:t>
      </w:r>
      <w:r w:rsidRPr="00CF56B7">
        <w:rPr>
          <w:rFonts w:ascii="Times New Roman" w:hAnsi="Times New Roman" w:cs="Times New Roman"/>
          <w:noProof/>
          <w:color w:val="000000"/>
          <w:w w:val="229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рада</w:t>
      </w:r>
      <w:r w:rsidRPr="00CF56B7">
        <w:rPr>
          <w:rFonts w:ascii="Times New Roman" w:hAnsi="Times New Roman" w:cs="Times New Roman"/>
          <w:noProof/>
          <w:color w:val="000000"/>
          <w:w w:val="23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сматра</w:t>
      </w:r>
      <w:r w:rsidRPr="00CF56B7">
        <w:rPr>
          <w:rFonts w:ascii="Times New Roman" w:hAnsi="Times New Roman" w:cs="Times New Roman"/>
          <w:noProof/>
          <w:color w:val="000000"/>
          <w:w w:val="23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се</w:t>
      </w:r>
      <w:r w:rsidRPr="00CF56B7">
        <w:rPr>
          <w:rFonts w:ascii="Times New Roman" w:hAnsi="Times New Roman" w:cs="Times New Roman"/>
          <w:noProof/>
          <w:color w:val="000000"/>
          <w:w w:val="22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датум</w:t>
      </w:r>
      <w:r w:rsidRPr="00CF56B7">
        <w:rPr>
          <w:rFonts w:ascii="Times New Roman" w:hAnsi="Times New Roman" w:cs="Times New Roman"/>
          <w:noProof/>
          <w:color w:val="000000"/>
          <w:w w:val="22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пријаве</w:t>
      </w:r>
      <w:r w:rsidRPr="00CF56B7">
        <w:rPr>
          <w:rFonts w:ascii="Times New Roman" w:hAnsi="Times New Roman" w:cs="Times New Roman"/>
          <w:noProof/>
          <w:color w:val="000000"/>
          <w:w w:val="23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на</w:t>
      </w:r>
      <w:r w:rsidRPr="00CF56B7">
        <w:rPr>
          <w:rFonts w:ascii="Times New Roman" w:hAnsi="Times New Roman" w:cs="Times New Roman"/>
          <w:noProof/>
          <w:color w:val="000000"/>
          <w:w w:val="22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осигурање</w:t>
      </w:r>
      <w:r w:rsidRPr="00CF56B7">
        <w:rPr>
          <w:rFonts w:ascii="Times New Roman" w:hAnsi="Times New Roman" w:cs="Times New Roman"/>
          <w:noProof/>
          <w:color w:val="000000"/>
          <w:w w:val="22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првог</w:t>
      </w:r>
      <w:r w:rsidRPr="00CF56B7">
        <w:rPr>
          <w:rFonts w:ascii="Times New Roman" w:hAnsi="Times New Roman" w:cs="Times New Roman"/>
          <w:noProof/>
          <w:color w:val="000000"/>
          <w:w w:val="22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лица</w:t>
      </w:r>
    </w:p>
    <w:p w:rsidR="00016909" w:rsidRPr="00CF56B7" w:rsidRDefault="00016909" w:rsidP="005A76FB">
      <w:pPr>
        <w:spacing w:after="0" w:line="276" w:lineRule="exact"/>
        <w:ind w:left="65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ангажованог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на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јавном</w:t>
      </w:r>
      <w:r w:rsidRPr="00CF56B7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раду.</w:t>
      </w:r>
    </w:p>
    <w:p w:rsidR="00016909" w:rsidRPr="00CF56B7" w:rsidRDefault="00016909" w:rsidP="005A76FB">
      <w:pPr>
        <w:spacing w:after="0" w:line="240" w:lineRule="exact"/>
        <w:ind w:left="65"/>
        <w:rPr>
          <w:rFonts w:ascii="Times New Roman" w:hAnsi="Times New Roman" w:cs="Times New Roman"/>
          <w:lang w:val="ru-RU"/>
        </w:rPr>
      </w:pPr>
    </w:p>
    <w:p w:rsidR="00016909" w:rsidRPr="00CF56B7" w:rsidRDefault="00016909" w:rsidP="005A76FB">
      <w:pPr>
        <w:spacing w:after="0" w:line="240" w:lineRule="exact"/>
        <w:ind w:left="65"/>
        <w:rPr>
          <w:rFonts w:ascii="Times New Roman" w:hAnsi="Times New Roman" w:cs="Times New Roman"/>
          <w:lang w:val="ru-RU"/>
        </w:rPr>
      </w:pPr>
    </w:p>
    <w:p w:rsidR="00016909" w:rsidRPr="00CF56B7" w:rsidRDefault="00016909" w:rsidP="005A76FB">
      <w:pPr>
        <w:spacing w:after="0" w:line="353" w:lineRule="exact"/>
        <w:ind w:left="65" w:firstLine="2311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b/>
          <w:bCs/>
          <w:noProof/>
          <w:color w:val="000000"/>
          <w:w w:val="95"/>
          <w:sz w:val="24"/>
          <w:szCs w:val="24"/>
        </w:rPr>
        <w:t>VII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w w:val="95"/>
          <w:sz w:val="24"/>
          <w:szCs w:val="24"/>
          <w:lang w:val="ru-RU"/>
        </w:rPr>
        <w:t>ОБАВЕЗЕ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-1"/>
          <w:w w:val="95"/>
          <w:sz w:val="24"/>
          <w:szCs w:val="24"/>
          <w:lang w:val="ru-RU"/>
        </w:rPr>
        <w:t>ИЗВОЂАЧА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w w:val="95"/>
          <w:sz w:val="24"/>
          <w:szCs w:val="24"/>
          <w:lang w:val="ru-RU"/>
        </w:rPr>
        <w:t>ЈАВНОГ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-1"/>
          <w:w w:val="95"/>
          <w:sz w:val="24"/>
          <w:szCs w:val="24"/>
          <w:lang w:val="ru-RU"/>
        </w:rPr>
        <w:t>РАДА</w:t>
      </w:r>
    </w:p>
    <w:p w:rsidR="00016909" w:rsidRPr="00CF56B7" w:rsidRDefault="00016909" w:rsidP="005A76FB">
      <w:pPr>
        <w:spacing w:after="0" w:line="240" w:lineRule="exact"/>
        <w:ind w:left="65" w:firstLine="2311"/>
        <w:rPr>
          <w:rFonts w:ascii="Times New Roman" w:hAnsi="Times New Roman" w:cs="Times New Roman"/>
          <w:lang w:val="ru-RU"/>
        </w:rPr>
      </w:pPr>
    </w:p>
    <w:p w:rsidR="00016909" w:rsidRPr="00CF56B7" w:rsidRDefault="00016909" w:rsidP="005A76FB">
      <w:pPr>
        <w:spacing w:after="0" w:line="298" w:lineRule="exact"/>
        <w:ind w:left="65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b/>
          <w:bCs/>
          <w:noProof/>
          <w:color w:val="000000"/>
          <w:spacing w:val="-1"/>
          <w:w w:val="95"/>
          <w:sz w:val="24"/>
          <w:szCs w:val="24"/>
          <w:lang w:val="ru-RU"/>
        </w:rPr>
        <w:t>Послодавац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-1"/>
          <w:w w:val="95"/>
          <w:sz w:val="24"/>
          <w:szCs w:val="24"/>
          <w:lang w:val="ru-RU"/>
        </w:rPr>
        <w:t>-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w w:val="95"/>
          <w:sz w:val="24"/>
          <w:szCs w:val="24"/>
          <w:lang w:val="ru-RU"/>
        </w:rPr>
        <w:t>извођач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-1"/>
          <w:w w:val="95"/>
          <w:sz w:val="24"/>
          <w:szCs w:val="24"/>
          <w:lang w:val="ru-RU"/>
        </w:rPr>
        <w:t>јавног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w w:val="95"/>
          <w:sz w:val="24"/>
          <w:szCs w:val="24"/>
          <w:lang w:val="ru-RU"/>
        </w:rPr>
        <w:t>рада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-1"/>
          <w:w w:val="95"/>
          <w:sz w:val="24"/>
          <w:szCs w:val="24"/>
          <w:lang w:val="ru-RU"/>
        </w:rPr>
        <w:t>дужан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-1"/>
          <w:w w:val="95"/>
          <w:sz w:val="24"/>
          <w:szCs w:val="24"/>
          <w:lang w:val="ru-RU"/>
        </w:rPr>
        <w:t>је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w w:val="95"/>
          <w:sz w:val="24"/>
          <w:szCs w:val="24"/>
          <w:lang w:val="ru-RU"/>
        </w:rPr>
        <w:t>да:</w:t>
      </w:r>
    </w:p>
    <w:p w:rsidR="00016909" w:rsidRPr="00CF56B7" w:rsidRDefault="00016909" w:rsidP="005A76FB">
      <w:pPr>
        <w:spacing w:after="0" w:line="226" w:lineRule="exact"/>
        <w:ind w:left="65"/>
        <w:rPr>
          <w:rFonts w:ascii="Times New Roman" w:hAnsi="Times New Roman" w:cs="Times New Roman"/>
          <w:lang w:val="ru-RU"/>
        </w:rPr>
      </w:pPr>
    </w:p>
    <w:p w:rsidR="00016909" w:rsidRPr="00CF56B7" w:rsidRDefault="00016909" w:rsidP="005A76FB">
      <w:pPr>
        <w:tabs>
          <w:tab w:val="left" w:pos="785"/>
        </w:tabs>
        <w:spacing w:after="0" w:line="293" w:lineRule="exact"/>
        <w:ind w:left="65" w:firstLine="360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</w:t>
      </w:r>
      <w:r w:rsidRPr="00CF56B7">
        <w:rPr>
          <w:rFonts w:ascii="Times New Roman" w:hAnsi="Times New Roman" w:cs="Times New Roman"/>
          <w:color w:val="000000"/>
          <w:lang w:val="ru-RU"/>
        </w:rPr>
        <w:tab/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закључи</w:t>
      </w:r>
      <w:r w:rsidRPr="00CF56B7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уговор</w:t>
      </w:r>
      <w:r w:rsidRPr="00CF56B7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</w:t>
      </w:r>
      <w:r w:rsidRPr="00CF56B7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привременим</w:t>
      </w:r>
      <w:r w:rsidRPr="00CF56B7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и</w:t>
      </w:r>
      <w:r w:rsidRPr="00CF56B7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повременим</w:t>
      </w:r>
      <w:r w:rsidRPr="00CF56B7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пословима</w:t>
      </w:r>
      <w:r w:rsidRPr="00CF56B7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са</w:t>
      </w:r>
      <w:r w:rsidRPr="00CF56B7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незапосленим,</w:t>
      </w:r>
      <w:r w:rsidRPr="00CF56B7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најмање</w:t>
      </w:r>
    </w:p>
    <w:p w:rsidR="00016909" w:rsidRPr="00CF56B7" w:rsidRDefault="00016909" w:rsidP="005A76FB">
      <w:pPr>
        <w:spacing w:after="0" w:line="259" w:lineRule="exact"/>
        <w:ind w:left="65" w:firstLine="720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</w:t>
      </w:r>
      <w:r w:rsidRPr="00CF56B7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дужини</w:t>
      </w:r>
      <w:r w:rsidRPr="00CF56B7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трајања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јавног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рада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и</w:t>
      </w:r>
      <w:r w:rsidRPr="00CF56B7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изврши</w:t>
      </w:r>
      <w:r w:rsidRPr="00CF56B7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пријаву</w:t>
      </w:r>
      <w:r w:rsidRPr="00CF56B7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на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обавезно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социјално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осигурање;</w:t>
      </w:r>
    </w:p>
    <w:p w:rsidR="00016909" w:rsidRPr="00CF56B7" w:rsidRDefault="00016909" w:rsidP="005A76FB">
      <w:pPr>
        <w:tabs>
          <w:tab w:val="left" w:pos="785"/>
        </w:tabs>
        <w:spacing w:after="0" w:line="259" w:lineRule="exact"/>
        <w:ind w:left="65" w:firstLine="360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</w:t>
      </w:r>
      <w:r w:rsidRPr="00CF56B7">
        <w:rPr>
          <w:rFonts w:ascii="Times New Roman" w:hAnsi="Times New Roman" w:cs="Times New Roman"/>
          <w:color w:val="000000"/>
          <w:lang w:val="ru-RU"/>
        </w:rPr>
        <w:tab/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</w:t>
      </w:r>
      <w:r w:rsidRPr="00CF56B7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случају</w:t>
      </w:r>
      <w:r w:rsidRPr="00CF56B7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престанка</w:t>
      </w:r>
      <w:r w:rsidRPr="00CF56B7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радног</w:t>
      </w:r>
      <w:r w:rsidRPr="00CF56B7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ангажовања</w:t>
      </w:r>
      <w:r w:rsidRPr="00CF56B7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лица,</w:t>
      </w:r>
      <w:r w:rsidRPr="00CF56B7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послодавац</w:t>
      </w:r>
      <w:r w:rsidRPr="00CF56B7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је</w:t>
      </w:r>
      <w:r w:rsidRPr="00CF56B7">
        <w:rPr>
          <w:rFonts w:ascii="Times New Roman" w:hAnsi="Times New Roman" w:cs="Times New Roman"/>
          <w:noProof/>
          <w:color w:val="000000"/>
          <w:spacing w:val="1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</w:t>
      </w:r>
      <w:r w:rsidRPr="00CF56B7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обавези</w:t>
      </w:r>
      <w:r w:rsidRPr="00CF56B7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да</w:t>
      </w:r>
      <w:r w:rsidRPr="00CF56B7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</w:t>
      </w:r>
      <w:r w:rsidRPr="00CF56B7">
        <w:rPr>
          <w:rFonts w:ascii="Times New Roman" w:hAnsi="Times New Roman" w:cs="Times New Roman"/>
          <w:noProof/>
          <w:color w:val="000000"/>
          <w:w w:val="24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року</w:t>
      </w:r>
      <w:r w:rsidRPr="00CF56B7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од</w:t>
      </w:r>
    </w:p>
    <w:p w:rsidR="00016909" w:rsidRPr="00CF56B7" w:rsidRDefault="00016909" w:rsidP="005A76FB">
      <w:pPr>
        <w:spacing w:after="0" w:line="259" w:lineRule="exact"/>
        <w:ind w:left="65" w:firstLine="720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15</w:t>
      </w:r>
      <w:r w:rsidRPr="00CF56B7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дана</w:t>
      </w:r>
      <w:r w:rsidRPr="00CF56B7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од</w:t>
      </w:r>
      <w:r w:rsidRPr="00CF56B7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дана</w:t>
      </w:r>
      <w:r w:rsidRPr="00CF56B7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престанка</w:t>
      </w:r>
      <w:r w:rsidRPr="00CF56B7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радног</w:t>
      </w:r>
      <w:r w:rsidRPr="00CF56B7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ангажовања</w:t>
      </w:r>
      <w:r w:rsidRPr="00CF56B7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изврши</w:t>
      </w:r>
      <w:r w:rsidRPr="00CF56B7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замену</w:t>
      </w:r>
      <w:r w:rsidRPr="00CF56B7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другим</w:t>
      </w:r>
      <w:r w:rsidRPr="00CF56B7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незапосленим</w:t>
      </w:r>
    </w:p>
    <w:p w:rsidR="00016909" w:rsidRPr="00CF56B7" w:rsidRDefault="00016909" w:rsidP="005A76FB">
      <w:pPr>
        <w:spacing w:after="0" w:line="259" w:lineRule="exact"/>
        <w:ind w:left="65" w:firstLine="720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лицем</w:t>
      </w:r>
      <w:r w:rsidRPr="00CF56B7">
        <w:rPr>
          <w:rFonts w:ascii="Times New Roman" w:hAnsi="Times New Roman" w:cs="Times New Roman"/>
          <w:noProof/>
          <w:color w:val="000000"/>
          <w:w w:val="25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из</w:t>
      </w:r>
      <w:r w:rsidRPr="00CF56B7">
        <w:rPr>
          <w:rFonts w:ascii="Times New Roman" w:hAnsi="Times New Roman" w:cs="Times New Roman"/>
          <w:noProof/>
          <w:color w:val="000000"/>
          <w:w w:val="25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исте</w:t>
      </w:r>
      <w:r w:rsidRPr="00CF56B7">
        <w:rPr>
          <w:rFonts w:ascii="Times New Roman" w:hAnsi="Times New Roman" w:cs="Times New Roman"/>
          <w:noProof/>
          <w:color w:val="000000"/>
          <w:w w:val="25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категорије,</w:t>
      </w:r>
      <w:r w:rsidRPr="00CF56B7">
        <w:rPr>
          <w:rFonts w:ascii="Times New Roman" w:hAnsi="Times New Roman" w:cs="Times New Roman"/>
          <w:noProof/>
          <w:color w:val="000000"/>
          <w:w w:val="25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као</w:t>
      </w:r>
      <w:r w:rsidRPr="00CF56B7">
        <w:rPr>
          <w:rFonts w:ascii="Times New Roman" w:hAnsi="Times New Roman" w:cs="Times New Roman"/>
          <w:noProof/>
          <w:color w:val="000000"/>
          <w:w w:val="25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и</w:t>
      </w:r>
      <w:r w:rsidRPr="00CF56B7">
        <w:rPr>
          <w:rFonts w:ascii="Times New Roman" w:hAnsi="Times New Roman" w:cs="Times New Roman"/>
          <w:noProof/>
          <w:color w:val="000000"/>
          <w:w w:val="249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истог</w:t>
      </w:r>
      <w:r w:rsidRPr="00CF56B7">
        <w:rPr>
          <w:rFonts w:ascii="Times New Roman" w:hAnsi="Times New Roman" w:cs="Times New Roman"/>
          <w:noProof/>
          <w:color w:val="000000"/>
          <w:w w:val="24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нивоа</w:t>
      </w:r>
      <w:r w:rsidRPr="00CF56B7">
        <w:rPr>
          <w:rFonts w:ascii="Times New Roman" w:hAnsi="Times New Roman" w:cs="Times New Roman"/>
          <w:noProof/>
          <w:color w:val="000000"/>
          <w:w w:val="249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образовања,</w:t>
      </w:r>
      <w:r w:rsidRPr="00CF56B7">
        <w:rPr>
          <w:rFonts w:ascii="Times New Roman" w:hAnsi="Times New Roman" w:cs="Times New Roman"/>
          <w:noProof/>
          <w:color w:val="000000"/>
          <w:w w:val="25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за</w:t>
      </w:r>
      <w:r w:rsidRPr="00CF56B7">
        <w:rPr>
          <w:rFonts w:ascii="Times New Roman" w:hAnsi="Times New Roman" w:cs="Times New Roman"/>
          <w:noProof/>
          <w:color w:val="000000"/>
          <w:w w:val="249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преостало</w:t>
      </w:r>
      <w:r w:rsidRPr="00CF56B7">
        <w:rPr>
          <w:rFonts w:ascii="Times New Roman" w:hAnsi="Times New Roman" w:cs="Times New Roman"/>
          <w:noProof/>
          <w:color w:val="000000"/>
          <w:w w:val="25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време</w:t>
      </w:r>
    </w:p>
    <w:p w:rsidR="00016909" w:rsidRPr="00CF56B7" w:rsidRDefault="00016909" w:rsidP="005A76FB">
      <w:pPr>
        <w:spacing w:after="0" w:line="259" w:lineRule="exact"/>
        <w:ind w:left="65" w:firstLine="720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трајања</w:t>
      </w:r>
      <w:r w:rsidRPr="00CF56B7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уговора;</w:t>
      </w:r>
    </w:p>
    <w:p w:rsidR="00016909" w:rsidRPr="00CF56B7" w:rsidRDefault="00016909" w:rsidP="005A76FB">
      <w:pPr>
        <w:tabs>
          <w:tab w:val="left" w:pos="785"/>
        </w:tabs>
        <w:spacing w:after="0" w:line="259" w:lineRule="exact"/>
        <w:ind w:left="65" w:firstLine="360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</w:t>
      </w:r>
      <w:r w:rsidRPr="00CF56B7">
        <w:rPr>
          <w:rFonts w:ascii="Times New Roman" w:hAnsi="Times New Roman" w:cs="Times New Roman"/>
          <w:color w:val="000000"/>
          <w:lang w:val="ru-RU"/>
        </w:rPr>
        <w:tab/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редовно,</w:t>
      </w:r>
      <w:r w:rsidRPr="00CF56B7">
        <w:rPr>
          <w:rFonts w:ascii="Times New Roman" w:hAnsi="Times New Roman" w:cs="Times New Roman"/>
          <w:noProof/>
          <w:color w:val="000000"/>
          <w:w w:val="24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</w:t>
      </w:r>
      <w:r w:rsidRPr="00CF56B7">
        <w:rPr>
          <w:rFonts w:ascii="Times New Roman" w:hAnsi="Times New Roman" w:cs="Times New Roman"/>
          <w:noProof/>
          <w:color w:val="000000"/>
          <w:w w:val="229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законски</w:t>
      </w:r>
      <w:r w:rsidRPr="00CF56B7">
        <w:rPr>
          <w:rFonts w:ascii="Times New Roman" w:hAnsi="Times New Roman" w:cs="Times New Roman"/>
          <w:noProof/>
          <w:color w:val="000000"/>
          <w:w w:val="24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утврђеним</w:t>
      </w:r>
      <w:r w:rsidRPr="00CF56B7">
        <w:rPr>
          <w:rFonts w:ascii="Times New Roman" w:hAnsi="Times New Roman" w:cs="Times New Roman"/>
          <w:noProof/>
          <w:color w:val="000000"/>
          <w:w w:val="23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роковима,</w:t>
      </w:r>
      <w:r w:rsidRPr="00CF56B7">
        <w:rPr>
          <w:rFonts w:ascii="Times New Roman" w:hAnsi="Times New Roman" w:cs="Times New Roman"/>
          <w:noProof/>
          <w:color w:val="000000"/>
          <w:w w:val="23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врши</w:t>
      </w:r>
      <w:r w:rsidRPr="00CF56B7">
        <w:rPr>
          <w:rFonts w:ascii="Times New Roman" w:hAnsi="Times New Roman" w:cs="Times New Roman"/>
          <w:noProof/>
          <w:color w:val="000000"/>
          <w:w w:val="24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исплату</w:t>
      </w:r>
      <w:r w:rsidRPr="00CF56B7">
        <w:rPr>
          <w:rFonts w:ascii="Times New Roman" w:hAnsi="Times New Roman" w:cs="Times New Roman"/>
          <w:noProof/>
          <w:color w:val="000000"/>
          <w:w w:val="23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уговорене</w:t>
      </w:r>
      <w:r w:rsidRPr="00CF56B7">
        <w:rPr>
          <w:rFonts w:ascii="Times New Roman" w:hAnsi="Times New Roman" w:cs="Times New Roman"/>
          <w:noProof/>
          <w:color w:val="000000"/>
          <w:w w:val="23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накнаде</w:t>
      </w:r>
      <w:r w:rsidRPr="00CF56B7">
        <w:rPr>
          <w:rFonts w:ascii="Times New Roman" w:hAnsi="Times New Roman" w:cs="Times New Roman"/>
          <w:noProof/>
          <w:color w:val="000000"/>
          <w:w w:val="23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за</w:t>
      </w:r>
    </w:p>
    <w:p w:rsidR="00016909" w:rsidRPr="00CF56B7" w:rsidRDefault="00016909" w:rsidP="005A76FB">
      <w:pPr>
        <w:spacing w:after="0" w:line="259" w:lineRule="exact"/>
        <w:ind w:left="65" w:firstLine="720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обављен</w:t>
      </w:r>
      <w:r w:rsidRPr="00CF56B7">
        <w:rPr>
          <w:rFonts w:ascii="Times New Roman" w:hAnsi="Times New Roman" w:cs="Times New Roman"/>
          <w:noProof/>
          <w:color w:val="000000"/>
          <w:w w:val="22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посао,</w:t>
      </w:r>
      <w:r w:rsidRPr="00CF56B7">
        <w:rPr>
          <w:rFonts w:ascii="Times New Roman" w:hAnsi="Times New Roman" w:cs="Times New Roman"/>
          <w:noProof/>
          <w:color w:val="000000"/>
          <w:w w:val="22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на</w:t>
      </w:r>
      <w:r w:rsidRPr="00CF56B7">
        <w:rPr>
          <w:rFonts w:ascii="Times New Roman" w:hAnsi="Times New Roman" w:cs="Times New Roman"/>
          <w:noProof/>
          <w:color w:val="000000"/>
          <w:w w:val="219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текући</w:t>
      </w:r>
      <w:r w:rsidRPr="00CF56B7">
        <w:rPr>
          <w:rFonts w:ascii="Times New Roman" w:hAnsi="Times New Roman" w:cs="Times New Roman"/>
          <w:noProof/>
          <w:color w:val="000000"/>
          <w:w w:val="22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рачун</w:t>
      </w:r>
      <w:r w:rsidRPr="00CF56B7">
        <w:rPr>
          <w:rFonts w:ascii="Times New Roman" w:hAnsi="Times New Roman" w:cs="Times New Roman"/>
          <w:noProof/>
          <w:color w:val="000000"/>
          <w:w w:val="22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лица</w:t>
      </w:r>
      <w:r w:rsidRPr="00CF56B7">
        <w:rPr>
          <w:rFonts w:ascii="Times New Roman" w:hAnsi="Times New Roman" w:cs="Times New Roman"/>
          <w:noProof/>
          <w:color w:val="000000"/>
          <w:w w:val="219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ангажованих</w:t>
      </w:r>
      <w:r w:rsidRPr="00CF56B7">
        <w:rPr>
          <w:rFonts w:ascii="Times New Roman" w:hAnsi="Times New Roman" w:cs="Times New Roman"/>
          <w:noProof/>
          <w:color w:val="000000"/>
          <w:w w:val="22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на</w:t>
      </w:r>
      <w:r w:rsidRPr="00CF56B7">
        <w:rPr>
          <w:rFonts w:ascii="Times New Roman" w:hAnsi="Times New Roman" w:cs="Times New Roman"/>
          <w:noProof/>
          <w:color w:val="000000"/>
          <w:w w:val="219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јавном</w:t>
      </w:r>
      <w:r w:rsidRPr="00CF56B7">
        <w:rPr>
          <w:rFonts w:ascii="Times New Roman" w:hAnsi="Times New Roman" w:cs="Times New Roman"/>
          <w:noProof/>
          <w:color w:val="000000"/>
          <w:w w:val="219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раду</w:t>
      </w:r>
      <w:r w:rsidRPr="00CF56B7">
        <w:rPr>
          <w:rFonts w:ascii="Times New Roman" w:hAnsi="Times New Roman" w:cs="Times New Roman"/>
          <w:noProof/>
          <w:color w:val="000000"/>
          <w:w w:val="21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и</w:t>
      </w:r>
      <w:r w:rsidRPr="00CF56B7">
        <w:rPr>
          <w:rFonts w:ascii="Times New Roman" w:hAnsi="Times New Roman" w:cs="Times New Roman"/>
          <w:noProof/>
          <w:color w:val="000000"/>
          <w:w w:val="22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доставља</w:t>
      </w:r>
    </w:p>
    <w:p w:rsidR="00016909" w:rsidRPr="00CF56B7" w:rsidRDefault="00016909" w:rsidP="005A76FB">
      <w:pPr>
        <w:spacing w:after="0" w:line="259" w:lineRule="exact"/>
        <w:ind w:left="65" w:firstLine="720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доказе;</w:t>
      </w:r>
    </w:p>
    <w:p w:rsidR="00016909" w:rsidRPr="00CF56B7" w:rsidRDefault="00016909" w:rsidP="005A76FB">
      <w:pPr>
        <w:tabs>
          <w:tab w:val="left" w:pos="785"/>
        </w:tabs>
        <w:spacing w:after="0" w:line="257" w:lineRule="exact"/>
        <w:ind w:left="65" w:firstLine="360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</w:t>
      </w:r>
      <w:r w:rsidRPr="00CF56B7">
        <w:rPr>
          <w:rFonts w:ascii="Times New Roman" w:hAnsi="Times New Roman" w:cs="Times New Roman"/>
          <w:color w:val="000000"/>
          <w:lang w:val="ru-RU"/>
        </w:rPr>
        <w:tab/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редовно</w:t>
      </w:r>
      <w:r w:rsidRPr="00CF56B7">
        <w:rPr>
          <w:rFonts w:ascii="Times New Roman" w:hAnsi="Times New Roman" w:cs="Times New Roman"/>
          <w:noProof/>
          <w:color w:val="000000"/>
          <w:w w:val="23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врши</w:t>
      </w:r>
      <w:r w:rsidRPr="00CF56B7">
        <w:rPr>
          <w:rFonts w:ascii="Times New Roman" w:hAnsi="Times New Roman" w:cs="Times New Roman"/>
          <w:noProof/>
          <w:color w:val="000000"/>
          <w:w w:val="239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уплату</w:t>
      </w:r>
      <w:r w:rsidRPr="00CF56B7">
        <w:rPr>
          <w:rFonts w:ascii="Times New Roman" w:hAnsi="Times New Roman" w:cs="Times New Roman"/>
          <w:noProof/>
          <w:color w:val="000000"/>
          <w:w w:val="229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припадајућих</w:t>
      </w:r>
      <w:r w:rsidRPr="00CF56B7">
        <w:rPr>
          <w:rFonts w:ascii="Times New Roman" w:hAnsi="Times New Roman" w:cs="Times New Roman"/>
          <w:noProof/>
          <w:color w:val="000000"/>
          <w:w w:val="23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пореза</w:t>
      </w:r>
      <w:r w:rsidRPr="00CF56B7">
        <w:rPr>
          <w:rFonts w:ascii="Times New Roman" w:hAnsi="Times New Roman" w:cs="Times New Roman"/>
          <w:noProof/>
          <w:color w:val="000000"/>
          <w:w w:val="22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и</w:t>
      </w:r>
      <w:r w:rsidRPr="00CF56B7">
        <w:rPr>
          <w:rFonts w:ascii="Times New Roman" w:hAnsi="Times New Roman" w:cs="Times New Roman"/>
          <w:noProof/>
          <w:color w:val="000000"/>
          <w:w w:val="23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доприноса</w:t>
      </w:r>
      <w:r w:rsidRPr="00CF56B7">
        <w:rPr>
          <w:rFonts w:ascii="Times New Roman" w:hAnsi="Times New Roman" w:cs="Times New Roman"/>
          <w:noProof/>
          <w:color w:val="000000"/>
          <w:w w:val="23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за</w:t>
      </w:r>
      <w:r w:rsidRPr="00CF56B7">
        <w:rPr>
          <w:rFonts w:ascii="Times New Roman" w:hAnsi="Times New Roman" w:cs="Times New Roman"/>
          <w:noProof/>
          <w:color w:val="000000"/>
          <w:w w:val="23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обавезно</w:t>
      </w:r>
      <w:r w:rsidRPr="00CF56B7">
        <w:rPr>
          <w:rFonts w:ascii="Times New Roman" w:hAnsi="Times New Roman" w:cs="Times New Roman"/>
          <w:noProof/>
          <w:color w:val="000000"/>
          <w:w w:val="23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социјално</w:t>
      </w:r>
    </w:p>
    <w:p w:rsidR="00016909" w:rsidRPr="00CF56B7" w:rsidRDefault="00016909" w:rsidP="005A76FB">
      <w:pPr>
        <w:spacing w:after="0" w:line="259" w:lineRule="exact"/>
        <w:ind w:left="65" w:firstLine="720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осигурање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за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лица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из</w:t>
      </w:r>
      <w:r w:rsidRPr="00CF56B7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уговора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и</w:t>
      </w:r>
      <w:r w:rsidRPr="00CF56B7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доставља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доказе;</w:t>
      </w:r>
    </w:p>
    <w:p w:rsidR="00016909" w:rsidRPr="00CF56B7" w:rsidRDefault="00016909" w:rsidP="005A76FB">
      <w:pPr>
        <w:tabs>
          <w:tab w:val="left" w:pos="785"/>
        </w:tabs>
        <w:spacing w:after="0" w:line="259" w:lineRule="exact"/>
        <w:ind w:left="65" w:firstLine="360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</w:t>
      </w:r>
      <w:r w:rsidRPr="00CF56B7">
        <w:rPr>
          <w:rFonts w:ascii="Times New Roman" w:hAnsi="Times New Roman" w:cs="Times New Roman"/>
          <w:color w:val="000000"/>
          <w:lang w:val="ru-RU"/>
        </w:rPr>
        <w:tab/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редовно</w:t>
      </w:r>
      <w:r w:rsidRPr="00CF56B7">
        <w:rPr>
          <w:rFonts w:ascii="Times New Roman" w:hAnsi="Times New Roman" w:cs="Times New Roman"/>
          <w:noProof/>
          <w:color w:val="000000"/>
          <w:w w:val="16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врши</w:t>
      </w:r>
      <w:r w:rsidRPr="00CF56B7">
        <w:rPr>
          <w:rFonts w:ascii="Times New Roman" w:hAnsi="Times New Roman" w:cs="Times New Roman"/>
          <w:noProof/>
          <w:color w:val="000000"/>
          <w:w w:val="16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исплату</w:t>
      </w:r>
      <w:r w:rsidRPr="00CF56B7">
        <w:rPr>
          <w:rFonts w:ascii="Times New Roman" w:hAnsi="Times New Roman" w:cs="Times New Roman"/>
          <w:noProof/>
          <w:color w:val="000000"/>
          <w:w w:val="15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накнаде</w:t>
      </w:r>
      <w:r w:rsidRPr="00CF56B7">
        <w:rPr>
          <w:rFonts w:ascii="Times New Roman" w:hAnsi="Times New Roman" w:cs="Times New Roman"/>
          <w:noProof/>
          <w:color w:val="000000"/>
          <w:w w:val="16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трошкова</w:t>
      </w:r>
      <w:r w:rsidRPr="00CF56B7">
        <w:rPr>
          <w:rFonts w:ascii="Times New Roman" w:hAnsi="Times New Roman" w:cs="Times New Roman"/>
          <w:noProof/>
          <w:color w:val="000000"/>
          <w:w w:val="16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доласка</w:t>
      </w:r>
      <w:r w:rsidRPr="00CF56B7">
        <w:rPr>
          <w:rFonts w:ascii="Times New Roman" w:hAnsi="Times New Roman" w:cs="Times New Roman"/>
          <w:noProof/>
          <w:color w:val="000000"/>
          <w:w w:val="16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и</w:t>
      </w:r>
      <w:r w:rsidRPr="00CF56B7">
        <w:rPr>
          <w:rFonts w:ascii="Times New Roman" w:hAnsi="Times New Roman" w:cs="Times New Roman"/>
          <w:noProof/>
          <w:color w:val="000000"/>
          <w:w w:val="169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одласка</w:t>
      </w:r>
      <w:r w:rsidRPr="00CF56B7">
        <w:rPr>
          <w:rFonts w:ascii="Times New Roman" w:hAnsi="Times New Roman" w:cs="Times New Roman"/>
          <w:noProof/>
          <w:color w:val="000000"/>
          <w:w w:val="16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са</w:t>
      </w:r>
      <w:r w:rsidRPr="00CF56B7">
        <w:rPr>
          <w:rFonts w:ascii="Times New Roman" w:hAnsi="Times New Roman" w:cs="Times New Roman"/>
          <w:noProof/>
          <w:color w:val="000000"/>
          <w:w w:val="16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рада</w:t>
      </w:r>
      <w:r w:rsidRPr="00CF56B7">
        <w:rPr>
          <w:rFonts w:ascii="Times New Roman" w:hAnsi="Times New Roman" w:cs="Times New Roman"/>
          <w:noProof/>
          <w:color w:val="000000"/>
          <w:w w:val="16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ангажованим</w:t>
      </w:r>
    </w:p>
    <w:p w:rsidR="00016909" w:rsidRPr="00CF56B7" w:rsidRDefault="00016909" w:rsidP="005A76FB">
      <w:pPr>
        <w:spacing w:after="0" w:line="260" w:lineRule="exact"/>
        <w:ind w:left="65" w:firstLine="720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лицима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и</w:t>
      </w:r>
      <w:r w:rsidRPr="00CF56B7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доставља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доказе;</w:t>
      </w:r>
    </w:p>
    <w:p w:rsidR="00016909" w:rsidRPr="00CF56B7" w:rsidRDefault="00016909" w:rsidP="005A76FB">
      <w:pPr>
        <w:tabs>
          <w:tab w:val="left" w:pos="785"/>
        </w:tabs>
        <w:spacing w:after="0" w:line="259" w:lineRule="exact"/>
        <w:ind w:left="65" w:firstLine="360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</w:t>
      </w:r>
      <w:r w:rsidRPr="00CF56B7">
        <w:rPr>
          <w:rFonts w:ascii="Times New Roman" w:hAnsi="Times New Roman" w:cs="Times New Roman"/>
          <w:color w:val="000000"/>
          <w:lang w:val="ru-RU"/>
        </w:rPr>
        <w:tab/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редовно</w:t>
      </w:r>
      <w:r w:rsidRPr="00CF56B7">
        <w:rPr>
          <w:rFonts w:ascii="Times New Roman" w:hAnsi="Times New Roman" w:cs="Times New Roman"/>
          <w:noProof/>
          <w:color w:val="000000"/>
          <w:w w:val="25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доставља</w:t>
      </w:r>
      <w:r w:rsidRPr="00CF56B7">
        <w:rPr>
          <w:rFonts w:ascii="Times New Roman" w:hAnsi="Times New Roman" w:cs="Times New Roman"/>
          <w:noProof/>
          <w:color w:val="000000"/>
          <w:w w:val="25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доказе</w:t>
      </w:r>
      <w:r w:rsidRPr="00CF56B7">
        <w:rPr>
          <w:rFonts w:ascii="Times New Roman" w:hAnsi="Times New Roman" w:cs="Times New Roman"/>
          <w:noProof/>
          <w:color w:val="000000"/>
          <w:w w:val="25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</w:t>
      </w:r>
      <w:r w:rsidRPr="00CF56B7">
        <w:rPr>
          <w:rFonts w:ascii="Times New Roman" w:hAnsi="Times New Roman" w:cs="Times New Roman"/>
          <w:noProof/>
          <w:color w:val="000000"/>
          <w:w w:val="26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утрошку</w:t>
      </w:r>
      <w:r w:rsidRPr="00CF56B7">
        <w:rPr>
          <w:rFonts w:ascii="Times New Roman" w:hAnsi="Times New Roman" w:cs="Times New Roman"/>
          <w:noProof/>
          <w:color w:val="000000"/>
          <w:w w:val="24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пренетих</w:t>
      </w:r>
      <w:r w:rsidRPr="00CF56B7">
        <w:rPr>
          <w:rFonts w:ascii="Times New Roman" w:hAnsi="Times New Roman" w:cs="Times New Roman"/>
          <w:noProof/>
          <w:color w:val="000000"/>
          <w:w w:val="25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средстава</w:t>
      </w:r>
      <w:r w:rsidRPr="00CF56B7">
        <w:rPr>
          <w:rFonts w:ascii="Times New Roman" w:hAnsi="Times New Roman" w:cs="Times New Roman"/>
          <w:noProof/>
          <w:color w:val="000000"/>
          <w:w w:val="25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за</w:t>
      </w:r>
      <w:r w:rsidRPr="00CF56B7">
        <w:rPr>
          <w:rFonts w:ascii="Times New Roman" w:hAnsi="Times New Roman" w:cs="Times New Roman"/>
          <w:noProof/>
          <w:color w:val="000000"/>
          <w:w w:val="25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трошкове</w:t>
      </w:r>
      <w:r w:rsidRPr="00CF56B7">
        <w:rPr>
          <w:rFonts w:ascii="Times New Roman" w:hAnsi="Times New Roman" w:cs="Times New Roman"/>
          <w:noProof/>
          <w:color w:val="000000"/>
          <w:w w:val="25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накнаде</w:t>
      </w:r>
    </w:p>
    <w:p w:rsidR="00016909" w:rsidRPr="00CF56B7" w:rsidRDefault="00016909" w:rsidP="005A76FB">
      <w:pPr>
        <w:spacing w:after="0" w:line="259" w:lineRule="exact"/>
        <w:ind w:left="65" w:firstLine="720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спровођења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јавног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рада,</w:t>
      </w:r>
      <w:r w:rsidRPr="00CF56B7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складу</w:t>
      </w:r>
      <w:r w:rsidRPr="00CF56B7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са</w:t>
      </w:r>
      <w:r w:rsidRPr="00CF56B7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уговором;</w:t>
      </w:r>
    </w:p>
    <w:p w:rsidR="00016909" w:rsidRPr="00CF56B7" w:rsidRDefault="00016909" w:rsidP="005A76FB">
      <w:pPr>
        <w:tabs>
          <w:tab w:val="left" w:pos="785"/>
        </w:tabs>
        <w:spacing w:after="0" w:line="259" w:lineRule="exact"/>
        <w:ind w:left="65" w:firstLine="360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</w:t>
      </w:r>
      <w:r w:rsidRPr="00CF56B7">
        <w:rPr>
          <w:rFonts w:ascii="Times New Roman" w:hAnsi="Times New Roman" w:cs="Times New Roman"/>
          <w:color w:val="000000"/>
          <w:lang w:val="ru-RU"/>
        </w:rPr>
        <w:tab/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редовно</w:t>
      </w:r>
      <w:r w:rsidRPr="00CF56B7">
        <w:rPr>
          <w:rFonts w:ascii="Times New Roman" w:hAnsi="Times New Roman" w:cs="Times New Roman"/>
          <w:noProof/>
          <w:color w:val="000000"/>
          <w:w w:val="28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доставља</w:t>
      </w:r>
      <w:r w:rsidRPr="00CF56B7">
        <w:rPr>
          <w:rFonts w:ascii="Times New Roman" w:hAnsi="Times New Roman" w:cs="Times New Roman"/>
          <w:noProof/>
          <w:color w:val="000000"/>
          <w:w w:val="289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доказе</w:t>
      </w:r>
      <w:r w:rsidRPr="00CF56B7">
        <w:rPr>
          <w:rFonts w:ascii="Times New Roman" w:hAnsi="Times New Roman" w:cs="Times New Roman"/>
          <w:noProof/>
          <w:color w:val="000000"/>
          <w:w w:val="28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</w:t>
      </w:r>
      <w:r w:rsidRPr="00CF56B7">
        <w:rPr>
          <w:rFonts w:ascii="Times New Roman" w:hAnsi="Times New Roman" w:cs="Times New Roman"/>
          <w:noProof/>
          <w:color w:val="000000"/>
          <w:w w:val="29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утрошку</w:t>
      </w:r>
      <w:r w:rsidRPr="00CF56B7">
        <w:rPr>
          <w:rFonts w:ascii="Times New Roman" w:hAnsi="Times New Roman" w:cs="Times New Roman"/>
          <w:noProof/>
          <w:color w:val="000000"/>
          <w:w w:val="27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пренетих</w:t>
      </w:r>
      <w:r w:rsidRPr="00CF56B7">
        <w:rPr>
          <w:rFonts w:ascii="Times New Roman" w:hAnsi="Times New Roman" w:cs="Times New Roman"/>
          <w:noProof/>
          <w:color w:val="000000"/>
          <w:w w:val="29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средстава</w:t>
      </w:r>
      <w:r w:rsidRPr="00CF56B7">
        <w:rPr>
          <w:rFonts w:ascii="Times New Roman" w:hAnsi="Times New Roman" w:cs="Times New Roman"/>
          <w:noProof/>
          <w:color w:val="000000"/>
          <w:w w:val="28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за</w:t>
      </w:r>
      <w:r w:rsidRPr="00CF56B7">
        <w:rPr>
          <w:rFonts w:ascii="Times New Roman" w:hAnsi="Times New Roman" w:cs="Times New Roman"/>
          <w:noProof/>
          <w:color w:val="000000"/>
          <w:w w:val="289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трошкове</w:t>
      </w:r>
      <w:r w:rsidRPr="00CF56B7">
        <w:rPr>
          <w:rFonts w:ascii="Times New Roman" w:hAnsi="Times New Roman" w:cs="Times New Roman"/>
          <w:noProof/>
          <w:color w:val="000000"/>
          <w:w w:val="28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обуке,</w:t>
      </w:r>
    </w:p>
    <w:p w:rsidR="00016909" w:rsidRPr="00CF56B7" w:rsidRDefault="00016909" w:rsidP="005A76FB">
      <w:pPr>
        <w:spacing w:after="0" w:line="259" w:lineRule="exact"/>
        <w:ind w:left="65" w:firstLine="720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уколико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се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иста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организује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по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програму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образовне</w:t>
      </w:r>
      <w:r w:rsidRPr="00CF56B7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установе,</w:t>
      </w:r>
      <w:r w:rsidRPr="00CF56B7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складу</w:t>
      </w:r>
      <w:r w:rsidRPr="00CF56B7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са</w:t>
      </w:r>
      <w:r w:rsidRPr="00CF56B7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уговором;</w:t>
      </w:r>
    </w:p>
    <w:p w:rsidR="00016909" w:rsidRPr="00CF56B7" w:rsidRDefault="00016909" w:rsidP="005A76FB">
      <w:pPr>
        <w:tabs>
          <w:tab w:val="left" w:pos="785"/>
        </w:tabs>
        <w:spacing w:after="0" w:line="259" w:lineRule="exact"/>
        <w:ind w:left="65" w:firstLine="360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</w:t>
      </w:r>
      <w:r w:rsidRPr="00CF56B7">
        <w:rPr>
          <w:rFonts w:ascii="Times New Roman" w:hAnsi="Times New Roman" w:cs="Times New Roman"/>
          <w:color w:val="000000"/>
          <w:lang w:val="ru-RU"/>
        </w:rPr>
        <w:tab/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обезбеди</w:t>
      </w:r>
      <w:r w:rsidRPr="00CF56B7">
        <w:rPr>
          <w:rFonts w:ascii="Times New Roman" w:hAnsi="Times New Roman" w:cs="Times New Roman"/>
          <w:noProof/>
          <w:color w:val="000000"/>
          <w:w w:val="329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вођу</w:t>
      </w:r>
      <w:r w:rsidRPr="00CF56B7">
        <w:rPr>
          <w:rFonts w:ascii="Times New Roman" w:hAnsi="Times New Roman" w:cs="Times New Roman"/>
          <w:noProof/>
          <w:color w:val="000000"/>
          <w:w w:val="31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програма</w:t>
      </w:r>
      <w:r w:rsidRPr="00CF56B7">
        <w:rPr>
          <w:rFonts w:ascii="Times New Roman" w:hAnsi="Times New Roman" w:cs="Times New Roman"/>
          <w:noProof/>
          <w:color w:val="000000"/>
          <w:w w:val="32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јавног</w:t>
      </w:r>
      <w:r w:rsidRPr="00CF56B7">
        <w:rPr>
          <w:rFonts w:ascii="Times New Roman" w:hAnsi="Times New Roman" w:cs="Times New Roman"/>
          <w:noProof/>
          <w:color w:val="000000"/>
          <w:w w:val="32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рада</w:t>
      </w:r>
      <w:r w:rsidRPr="00CF56B7">
        <w:rPr>
          <w:rFonts w:ascii="Times New Roman" w:hAnsi="Times New Roman" w:cs="Times New Roman"/>
          <w:noProof/>
          <w:color w:val="000000"/>
          <w:w w:val="32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и/или</w:t>
      </w:r>
      <w:r w:rsidRPr="00CF56B7">
        <w:rPr>
          <w:rFonts w:ascii="Times New Roman" w:hAnsi="Times New Roman" w:cs="Times New Roman"/>
          <w:noProof/>
          <w:color w:val="000000"/>
          <w:w w:val="32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ментора</w:t>
      </w:r>
      <w:r w:rsidRPr="00CF56B7">
        <w:rPr>
          <w:rFonts w:ascii="Times New Roman" w:hAnsi="Times New Roman" w:cs="Times New Roman"/>
          <w:noProof/>
          <w:color w:val="000000"/>
          <w:w w:val="32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за</w:t>
      </w:r>
      <w:r w:rsidRPr="00CF56B7">
        <w:rPr>
          <w:rFonts w:ascii="Times New Roman" w:hAnsi="Times New Roman" w:cs="Times New Roman"/>
          <w:noProof/>
          <w:color w:val="000000"/>
          <w:w w:val="32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обуку</w:t>
      </w:r>
      <w:r w:rsidRPr="00CF56B7">
        <w:rPr>
          <w:rFonts w:ascii="Times New Roman" w:hAnsi="Times New Roman" w:cs="Times New Roman"/>
          <w:noProof/>
          <w:color w:val="000000"/>
          <w:w w:val="32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незапослених</w:t>
      </w:r>
    </w:p>
    <w:p w:rsidR="00016909" w:rsidRPr="00CF56B7" w:rsidRDefault="00016909" w:rsidP="005A76FB">
      <w:pPr>
        <w:spacing w:after="0" w:line="259" w:lineRule="exact"/>
        <w:ind w:left="65" w:firstLine="720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ангажованих</w:t>
      </w:r>
      <w:r w:rsidRPr="00CF56B7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на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јавном</w:t>
      </w:r>
      <w:r w:rsidRPr="00CF56B7">
        <w:rPr>
          <w:rFonts w:ascii="Times New Roman" w:hAnsi="Times New Roman" w:cs="Times New Roman"/>
          <w:noProof/>
          <w:color w:val="000000"/>
          <w:spacing w:val="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раду;</w:t>
      </w:r>
    </w:p>
    <w:p w:rsidR="00016909" w:rsidRPr="00CF56B7" w:rsidRDefault="00016909" w:rsidP="005A76FB">
      <w:pPr>
        <w:tabs>
          <w:tab w:val="left" w:pos="785"/>
        </w:tabs>
        <w:spacing w:after="0" w:line="259" w:lineRule="exact"/>
        <w:ind w:left="65" w:firstLine="360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</w:t>
      </w:r>
      <w:r w:rsidRPr="00CF56B7">
        <w:rPr>
          <w:rFonts w:ascii="Times New Roman" w:hAnsi="Times New Roman" w:cs="Times New Roman"/>
          <w:color w:val="000000"/>
          <w:lang w:val="ru-RU"/>
        </w:rPr>
        <w:tab/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организује</w:t>
      </w:r>
      <w:r w:rsidRPr="00CF56B7">
        <w:rPr>
          <w:rFonts w:ascii="Times New Roman" w:hAnsi="Times New Roman" w:cs="Times New Roman"/>
          <w:noProof/>
          <w:color w:val="000000"/>
          <w:w w:val="27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заштиту</w:t>
      </w:r>
      <w:r w:rsidRPr="00CF56B7">
        <w:rPr>
          <w:rFonts w:ascii="Times New Roman" w:hAnsi="Times New Roman" w:cs="Times New Roman"/>
          <w:noProof/>
          <w:color w:val="000000"/>
          <w:w w:val="26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и</w:t>
      </w:r>
      <w:r w:rsidRPr="00CF56B7">
        <w:rPr>
          <w:rFonts w:ascii="Times New Roman" w:hAnsi="Times New Roman" w:cs="Times New Roman"/>
          <w:noProof/>
          <w:color w:val="000000"/>
          <w:w w:val="27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безбедност</w:t>
      </w:r>
      <w:r w:rsidRPr="00CF56B7">
        <w:rPr>
          <w:rFonts w:ascii="Times New Roman" w:hAnsi="Times New Roman" w:cs="Times New Roman"/>
          <w:noProof/>
          <w:color w:val="000000"/>
          <w:w w:val="27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радно</w:t>
      </w:r>
      <w:r w:rsidRPr="00CF56B7">
        <w:rPr>
          <w:rFonts w:ascii="Times New Roman" w:hAnsi="Times New Roman" w:cs="Times New Roman"/>
          <w:noProof/>
          <w:color w:val="000000"/>
          <w:w w:val="269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ангажованих,</w:t>
      </w:r>
      <w:r w:rsidRPr="00CF56B7">
        <w:rPr>
          <w:rFonts w:ascii="Times New Roman" w:hAnsi="Times New Roman" w:cs="Times New Roman"/>
          <w:noProof/>
          <w:color w:val="000000"/>
          <w:w w:val="27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</w:t>
      </w:r>
      <w:r w:rsidRPr="00CF56B7">
        <w:rPr>
          <w:rFonts w:ascii="Times New Roman" w:hAnsi="Times New Roman" w:cs="Times New Roman"/>
          <w:noProof/>
          <w:color w:val="000000"/>
          <w:w w:val="26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складу</w:t>
      </w:r>
      <w:r w:rsidRPr="00CF56B7">
        <w:rPr>
          <w:rFonts w:ascii="Times New Roman" w:hAnsi="Times New Roman" w:cs="Times New Roman"/>
          <w:noProof/>
          <w:color w:val="000000"/>
          <w:w w:val="26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са</w:t>
      </w:r>
      <w:r w:rsidRPr="00CF56B7">
        <w:rPr>
          <w:rFonts w:ascii="Times New Roman" w:hAnsi="Times New Roman" w:cs="Times New Roman"/>
          <w:noProof/>
          <w:color w:val="000000"/>
          <w:w w:val="26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законом</w:t>
      </w:r>
      <w:r w:rsidRPr="00CF56B7">
        <w:rPr>
          <w:rFonts w:ascii="Times New Roman" w:hAnsi="Times New Roman" w:cs="Times New Roman"/>
          <w:noProof/>
          <w:color w:val="000000"/>
          <w:w w:val="26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и</w:t>
      </w:r>
    </w:p>
    <w:p w:rsidR="00016909" w:rsidRPr="00CF56B7" w:rsidRDefault="00016909" w:rsidP="005A76FB">
      <w:pPr>
        <w:spacing w:after="0" w:line="259" w:lineRule="exact"/>
        <w:ind w:left="65" w:firstLine="720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захтевом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стандарда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за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конкретне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послове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јавног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рада;</w:t>
      </w:r>
    </w:p>
    <w:p w:rsidR="00016909" w:rsidRPr="00CF56B7" w:rsidRDefault="00016909" w:rsidP="005A76FB">
      <w:pPr>
        <w:tabs>
          <w:tab w:val="left" w:pos="785"/>
        </w:tabs>
        <w:spacing w:after="0" w:line="257" w:lineRule="exact"/>
        <w:ind w:left="65" w:firstLine="360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</w:t>
      </w:r>
      <w:r w:rsidRPr="00CF56B7">
        <w:rPr>
          <w:rFonts w:ascii="Times New Roman" w:hAnsi="Times New Roman" w:cs="Times New Roman"/>
          <w:color w:val="000000"/>
          <w:lang w:val="ru-RU"/>
        </w:rPr>
        <w:tab/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достави</w:t>
      </w:r>
      <w:r w:rsidRPr="00CF56B7">
        <w:rPr>
          <w:rFonts w:ascii="Times New Roman" w:hAnsi="Times New Roman" w:cs="Times New Roman"/>
          <w:noProof/>
          <w:color w:val="000000"/>
          <w:w w:val="359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фотокопију</w:t>
      </w:r>
      <w:r w:rsidRPr="00CF56B7">
        <w:rPr>
          <w:rFonts w:ascii="Times New Roman" w:hAnsi="Times New Roman" w:cs="Times New Roman"/>
          <w:noProof/>
          <w:color w:val="000000"/>
          <w:w w:val="349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потврде/сертификата</w:t>
      </w:r>
      <w:r w:rsidRPr="00CF56B7">
        <w:rPr>
          <w:rFonts w:ascii="Times New Roman" w:hAnsi="Times New Roman" w:cs="Times New Roman"/>
          <w:noProof/>
          <w:color w:val="000000"/>
          <w:w w:val="35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</w:t>
      </w:r>
      <w:r w:rsidRPr="00CF56B7">
        <w:rPr>
          <w:rFonts w:ascii="Times New Roman" w:hAnsi="Times New Roman" w:cs="Times New Roman"/>
          <w:noProof/>
          <w:color w:val="000000"/>
          <w:w w:val="35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стеченим</w:t>
      </w:r>
      <w:r w:rsidRPr="00CF56B7">
        <w:rPr>
          <w:rFonts w:ascii="Times New Roman" w:hAnsi="Times New Roman" w:cs="Times New Roman"/>
          <w:noProof/>
          <w:color w:val="000000"/>
          <w:w w:val="35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компетенцијама</w:t>
      </w:r>
      <w:r w:rsidRPr="00CF56B7">
        <w:rPr>
          <w:rFonts w:ascii="Times New Roman" w:hAnsi="Times New Roman" w:cs="Times New Roman"/>
          <w:noProof/>
          <w:color w:val="000000"/>
          <w:w w:val="35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радно</w:t>
      </w:r>
    </w:p>
    <w:p w:rsidR="00016909" w:rsidRPr="00CF56B7" w:rsidRDefault="00016909" w:rsidP="005A76FB">
      <w:pPr>
        <w:spacing w:after="0" w:line="259" w:lineRule="exact"/>
        <w:ind w:left="65" w:firstLine="720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ангажованих</w:t>
      </w:r>
      <w:r w:rsidRPr="00CF56B7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лица</w:t>
      </w:r>
      <w:r w:rsidRPr="00CF56B7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на</w:t>
      </w:r>
      <w:r w:rsidRPr="00CF56B7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спровођењу</w:t>
      </w:r>
      <w:r w:rsidRPr="00CF56B7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јавног</w:t>
      </w:r>
      <w:r w:rsidRPr="00CF56B7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рада</w:t>
      </w:r>
      <w:r w:rsidRPr="00CF56B7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након</w:t>
      </w:r>
      <w:r w:rsidRPr="00CF56B7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завршене</w:t>
      </w:r>
      <w:r w:rsidRPr="00CF56B7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обуке</w:t>
      </w:r>
      <w:r w:rsidRPr="00CF56B7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на</w:t>
      </w:r>
      <w:r w:rsidRPr="00CF56B7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про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писаном</w:t>
      </w:r>
    </w:p>
    <w:p w:rsidR="00016909" w:rsidRPr="00CF56B7" w:rsidRDefault="00016909" w:rsidP="005A76FB">
      <w:pPr>
        <w:spacing w:after="0" w:line="259" w:lineRule="exact"/>
        <w:ind w:left="65" w:firstLine="720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обрасцу;</w:t>
      </w:r>
    </w:p>
    <w:p w:rsidR="00016909" w:rsidRPr="00CF56B7" w:rsidRDefault="00016909" w:rsidP="005A76FB">
      <w:pPr>
        <w:tabs>
          <w:tab w:val="left" w:pos="785"/>
        </w:tabs>
        <w:spacing w:after="0" w:line="259" w:lineRule="exact"/>
        <w:ind w:left="65" w:firstLine="360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</w:t>
      </w:r>
      <w:r w:rsidRPr="00CF56B7">
        <w:rPr>
          <w:rFonts w:ascii="Times New Roman" w:hAnsi="Times New Roman" w:cs="Times New Roman"/>
          <w:color w:val="000000"/>
          <w:lang w:val="ru-RU"/>
        </w:rPr>
        <w:tab/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месечно</w:t>
      </w:r>
      <w:r w:rsidRPr="00CF56B7">
        <w:rPr>
          <w:rFonts w:ascii="Times New Roman" w:hAnsi="Times New Roman" w:cs="Times New Roman"/>
          <w:noProof/>
          <w:color w:val="000000"/>
          <w:w w:val="15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доставља</w:t>
      </w:r>
      <w:r w:rsidRPr="00CF56B7">
        <w:rPr>
          <w:rFonts w:ascii="Times New Roman" w:hAnsi="Times New Roman" w:cs="Times New Roman"/>
          <w:noProof/>
          <w:color w:val="000000"/>
          <w:w w:val="15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извештај</w:t>
      </w:r>
      <w:r w:rsidRPr="00CF56B7">
        <w:rPr>
          <w:rFonts w:ascii="Times New Roman" w:hAnsi="Times New Roman" w:cs="Times New Roman"/>
          <w:noProof/>
          <w:color w:val="000000"/>
          <w:w w:val="16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Националној</w:t>
      </w:r>
      <w:r w:rsidRPr="00CF56B7">
        <w:rPr>
          <w:rFonts w:ascii="Times New Roman" w:hAnsi="Times New Roman" w:cs="Times New Roman"/>
          <w:noProof/>
          <w:color w:val="000000"/>
          <w:w w:val="159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служби</w:t>
      </w:r>
      <w:r w:rsidRPr="00CF56B7">
        <w:rPr>
          <w:rFonts w:ascii="Times New Roman" w:hAnsi="Times New Roman" w:cs="Times New Roman"/>
          <w:noProof/>
          <w:color w:val="000000"/>
          <w:w w:val="16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и</w:t>
      </w:r>
      <w:r w:rsidRPr="00CF56B7">
        <w:rPr>
          <w:rFonts w:ascii="Times New Roman" w:hAnsi="Times New Roman" w:cs="Times New Roman"/>
          <w:noProof/>
          <w:color w:val="000000"/>
          <w:w w:val="15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Општини</w:t>
      </w:r>
      <w:r w:rsidRPr="00CF56B7">
        <w:rPr>
          <w:rFonts w:ascii="Times New Roman" w:hAnsi="Times New Roman" w:cs="Times New Roman"/>
          <w:noProof/>
          <w:color w:val="000000"/>
          <w:w w:val="16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</w:t>
      </w:r>
      <w:r w:rsidRPr="00CF56B7">
        <w:rPr>
          <w:rFonts w:ascii="Times New Roman" w:hAnsi="Times New Roman" w:cs="Times New Roman"/>
          <w:noProof/>
          <w:color w:val="000000"/>
          <w:spacing w:val="2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спровођењу</w:t>
      </w:r>
      <w:r w:rsidRPr="00CF56B7">
        <w:rPr>
          <w:rFonts w:ascii="Times New Roman" w:hAnsi="Times New Roman" w:cs="Times New Roman"/>
          <w:noProof/>
          <w:color w:val="000000"/>
          <w:spacing w:val="2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јавног</w:t>
      </w:r>
    </w:p>
    <w:p w:rsidR="00016909" w:rsidRPr="00CF56B7" w:rsidRDefault="00016909" w:rsidP="005A76FB">
      <w:pPr>
        <w:spacing w:after="0" w:line="259" w:lineRule="exact"/>
        <w:ind w:left="65" w:firstLine="720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рада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на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прописаном</w:t>
      </w:r>
      <w:r w:rsidRPr="00CF56B7">
        <w:rPr>
          <w:rFonts w:ascii="Times New Roman" w:hAnsi="Times New Roman" w:cs="Times New Roman"/>
          <w:noProof/>
          <w:color w:val="000000"/>
          <w:w w:val="219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обрасцу;</w:t>
      </w:r>
    </w:p>
    <w:p w:rsidR="00016909" w:rsidRPr="00CF56B7" w:rsidRDefault="00016909" w:rsidP="005A76FB">
      <w:pPr>
        <w:tabs>
          <w:tab w:val="left" w:pos="785"/>
        </w:tabs>
        <w:spacing w:after="0" w:line="260" w:lineRule="exact"/>
        <w:ind w:left="65" w:firstLine="360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</w:t>
      </w:r>
      <w:r w:rsidRPr="00CF56B7">
        <w:rPr>
          <w:rFonts w:ascii="Times New Roman" w:hAnsi="Times New Roman" w:cs="Times New Roman"/>
          <w:color w:val="000000"/>
          <w:lang w:val="ru-RU"/>
        </w:rPr>
        <w:tab/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Националној</w:t>
      </w:r>
      <w:r w:rsidRPr="00CF56B7">
        <w:rPr>
          <w:rFonts w:ascii="Times New Roman" w:hAnsi="Times New Roman" w:cs="Times New Roman"/>
          <w:noProof/>
          <w:color w:val="000000"/>
          <w:spacing w:val="1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служби</w:t>
      </w:r>
      <w:r w:rsidRPr="00CF56B7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и</w:t>
      </w:r>
      <w:r w:rsidRPr="00CF56B7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Општини</w:t>
      </w:r>
      <w:r w:rsidRPr="00CF56B7">
        <w:rPr>
          <w:rFonts w:ascii="Times New Roman" w:hAnsi="Times New Roman" w:cs="Times New Roman"/>
          <w:noProof/>
          <w:color w:val="000000"/>
          <w:spacing w:val="2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омогући</w:t>
      </w:r>
      <w:r w:rsidRPr="00CF56B7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контролу</w:t>
      </w:r>
      <w:r w:rsidRPr="00CF56B7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реализације</w:t>
      </w:r>
      <w:r w:rsidRPr="00CF56B7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уговорних</w:t>
      </w:r>
      <w:r w:rsidRPr="00CF56B7">
        <w:rPr>
          <w:rFonts w:ascii="Times New Roman" w:hAnsi="Times New Roman" w:cs="Times New Roman"/>
          <w:noProof/>
          <w:color w:val="000000"/>
          <w:spacing w:val="2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обавеза</w:t>
      </w:r>
    </w:p>
    <w:p w:rsidR="00016909" w:rsidRPr="00CF56B7" w:rsidRDefault="00016909" w:rsidP="005A76FB">
      <w:pPr>
        <w:spacing w:after="0" w:line="259" w:lineRule="exact"/>
        <w:ind w:left="65" w:firstLine="720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и</w:t>
      </w:r>
      <w:r w:rsidRPr="00CF56B7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2"/>
          <w:sz w:val="24"/>
          <w:szCs w:val="24"/>
          <w:lang w:val="ru-RU"/>
        </w:rPr>
        <w:t>увид</w:t>
      </w:r>
      <w:r w:rsidRPr="00CF56B7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</w:t>
      </w:r>
      <w:r w:rsidRPr="00CF56B7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сву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потребну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документацију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и</w:t>
      </w:r>
      <w:r w:rsidRPr="00CF56B7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ток</w:t>
      </w:r>
      <w:r w:rsidRPr="00CF56B7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спровођења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јавног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рада;</w:t>
      </w:r>
    </w:p>
    <w:p w:rsidR="00016909" w:rsidRPr="00CF56B7" w:rsidRDefault="00016909" w:rsidP="005A76FB">
      <w:pPr>
        <w:tabs>
          <w:tab w:val="left" w:pos="785"/>
        </w:tabs>
        <w:spacing w:after="0" w:line="259" w:lineRule="exact"/>
        <w:ind w:left="65" w:firstLine="360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</w:t>
      </w:r>
      <w:r w:rsidRPr="00CF56B7">
        <w:rPr>
          <w:rFonts w:ascii="Times New Roman" w:hAnsi="Times New Roman" w:cs="Times New Roman"/>
          <w:color w:val="000000"/>
          <w:lang w:val="ru-RU"/>
        </w:rPr>
        <w:tab/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обавести</w:t>
      </w:r>
      <w:r w:rsidRPr="00CF56B7">
        <w:rPr>
          <w:rFonts w:ascii="Times New Roman" w:hAnsi="Times New Roman" w:cs="Times New Roman"/>
          <w:noProof/>
          <w:color w:val="000000"/>
          <w:w w:val="16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Националну</w:t>
      </w:r>
      <w:r w:rsidRPr="00CF56B7">
        <w:rPr>
          <w:rFonts w:ascii="Times New Roman" w:hAnsi="Times New Roman" w:cs="Times New Roman"/>
          <w:noProof/>
          <w:color w:val="000000"/>
          <w:spacing w:val="2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службу</w:t>
      </w:r>
      <w:r w:rsidRPr="00CF56B7">
        <w:rPr>
          <w:rFonts w:ascii="Times New Roman" w:hAnsi="Times New Roman" w:cs="Times New Roman"/>
          <w:noProof/>
          <w:color w:val="000000"/>
          <w:w w:val="16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</w:t>
      </w:r>
      <w:r w:rsidRPr="00CF56B7">
        <w:rPr>
          <w:rFonts w:ascii="Times New Roman" w:hAnsi="Times New Roman" w:cs="Times New Roman"/>
          <w:noProof/>
          <w:color w:val="000000"/>
          <w:w w:val="16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Општину</w:t>
      </w:r>
      <w:r w:rsidRPr="00CF56B7">
        <w:rPr>
          <w:rFonts w:ascii="Times New Roman" w:hAnsi="Times New Roman" w:cs="Times New Roman"/>
          <w:noProof/>
          <w:color w:val="000000"/>
          <w:w w:val="15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</w:t>
      </w:r>
      <w:r w:rsidRPr="00CF56B7">
        <w:rPr>
          <w:rFonts w:ascii="Times New Roman" w:hAnsi="Times New Roman" w:cs="Times New Roman"/>
          <w:noProof/>
          <w:color w:val="000000"/>
          <w:w w:val="16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свим</w:t>
      </w:r>
      <w:r w:rsidRPr="00CF56B7">
        <w:rPr>
          <w:rFonts w:ascii="Times New Roman" w:hAnsi="Times New Roman" w:cs="Times New Roman"/>
          <w:noProof/>
          <w:color w:val="000000"/>
          <w:w w:val="16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променама</w:t>
      </w:r>
      <w:r w:rsidRPr="00CF56B7">
        <w:rPr>
          <w:rFonts w:ascii="Times New Roman" w:hAnsi="Times New Roman" w:cs="Times New Roman"/>
          <w:noProof/>
          <w:color w:val="000000"/>
          <w:w w:val="16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које</w:t>
      </w:r>
      <w:r w:rsidRPr="00CF56B7">
        <w:rPr>
          <w:rFonts w:ascii="Times New Roman" w:hAnsi="Times New Roman" w:cs="Times New Roman"/>
          <w:noProof/>
          <w:color w:val="000000"/>
          <w:w w:val="16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су</w:t>
      </w:r>
      <w:r w:rsidRPr="00CF56B7">
        <w:rPr>
          <w:rFonts w:ascii="Times New Roman" w:hAnsi="Times New Roman" w:cs="Times New Roman"/>
          <w:noProof/>
          <w:color w:val="000000"/>
          <w:w w:val="16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од</w:t>
      </w:r>
      <w:r w:rsidRPr="00CF56B7">
        <w:rPr>
          <w:rFonts w:ascii="Times New Roman" w:hAnsi="Times New Roman" w:cs="Times New Roman"/>
          <w:noProof/>
          <w:color w:val="000000"/>
          <w:w w:val="16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значаја</w:t>
      </w:r>
      <w:r w:rsidRPr="00CF56B7">
        <w:rPr>
          <w:rFonts w:ascii="Times New Roman" w:hAnsi="Times New Roman" w:cs="Times New Roman"/>
          <w:noProof/>
          <w:color w:val="000000"/>
          <w:w w:val="16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за</w:t>
      </w:r>
    </w:p>
    <w:p w:rsidR="00016909" w:rsidRPr="00CF56B7" w:rsidRDefault="00016909" w:rsidP="005A76FB">
      <w:pPr>
        <w:spacing w:after="0" w:line="259" w:lineRule="exact"/>
        <w:ind w:left="65" w:firstLine="720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реализацију</w:t>
      </w:r>
      <w:r w:rsidRPr="00CF56B7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уговора</w:t>
      </w:r>
      <w:r w:rsidRPr="00CF56B7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року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од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осам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дана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од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дана</w:t>
      </w:r>
      <w:r w:rsidRPr="00CF56B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настанка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промене.</w:t>
      </w:r>
    </w:p>
    <w:p w:rsidR="00016909" w:rsidRPr="00CF56B7" w:rsidRDefault="00016909" w:rsidP="005A76FB">
      <w:pPr>
        <w:spacing w:after="0" w:line="240" w:lineRule="exact"/>
        <w:ind w:left="65" w:firstLine="720"/>
        <w:rPr>
          <w:rFonts w:ascii="Times New Roman" w:hAnsi="Times New Roman" w:cs="Times New Roman"/>
          <w:lang w:val="ru-RU"/>
        </w:rPr>
      </w:pPr>
    </w:p>
    <w:p w:rsidR="00016909" w:rsidRPr="00CF56B7" w:rsidRDefault="00016909" w:rsidP="005A76FB">
      <w:pPr>
        <w:spacing w:after="0" w:line="279" w:lineRule="exact"/>
        <w:ind w:left="65" w:firstLine="60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</w:t>
      </w:r>
      <w:r w:rsidRPr="00CF56B7">
        <w:rPr>
          <w:rFonts w:ascii="Times New Roman" w:hAnsi="Times New Roman" w:cs="Times New Roman"/>
          <w:noProof/>
          <w:color w:val="000000"/>
          <w:w w:val="24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случају</w:t>
      </w:r>
      <w:r w:rsidRPr="00CF56B7">
        <w:rPr>
          <w:rFonts w:ascii="Times New Roman" w:hAnsi="Times New Roman" w:cs="Times New Roman"/>
          <w:noProof/>
          <w:color w:val="000000"/>
          <w:w w:val="23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неиспуњења</w:t>
      </w:r>
      <w:r w:rsidRPr="00CF56B7">
        <w:rPr>
          <w:rFonts w:ascii="Times New Roman" w:hAnsi="Times New Roman" w:cs="Times New Roman"/>
          <w:noProof/>
          <w:color w:val="000000"/>
          <w:w w:val="24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или</w:t>
      </w:r>
      <w:r w:rsidRPr="00CF56B7">
        <w:rPr>
          <w:rFonts w:ascii="Times New Roman" w:hAnsi="Times New Roman" w:cs="Times New Roman"/>
          <w:noProof/>
          <w:color w:val="000000"/>
          <w:w w:val="249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делимичног</w:t>
      </w:r>
      <w:r w:rsidRPr="00CF56B7">
        <w:rPr>
          <w:rFonts w:ascii="Times New Roman" w:hAnsi="Times New Roman" w:cs="Times New Roman"/>
          <w:noProof/>
          <w:color w:val="000000"/>
          <w:w w:val="24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испуњења</w:t>
      </w:r>
      <w:r w:rsidRPr="00CF56B7">
        <w:rPr>
          <w:rFonts w:ascii="Times New Roman" w:hAnsi="Times New Roman" w:cs="Times New Roman"/>
          <w:noProof/>
          <w:color w:val="000000"/>
          <w:w w:val="24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обавеза</w:t>
      </w:r>
      <w:r w:rsidRPr="00CF56B7">
        <w:rPr>
          <w:rFonts w:ascii="Times New Roman" w:hAnsi="Times New Roman" w:cs="Times New Roman"/>
          <w:noProof/>
          <w:color w:val="000000"/>
          <w:w w:val="24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из</w:t>
      </w:r>
      <w:r w:rsidRPr="00CF56B7">
        <w:rPr>
          <w:rFonts w:ascii="Times New Roman" w:hAnsi="Times New Roman" w:cs="Times New Roman"/>
          <w:noProof/>
          <w:color w:val="000000"/>
          <w:w w:val="25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уговора,</w:t>
      </w:r>
      <w:r w:rsidRPr="00CF56B7">
        <w:rPr>
          <w:rFonts w:ascii="Times New Roman" w:hAnsi="Times New Roman" w:cs="Times New Roman"/>
          <w:noProof/>
          <w:color w:val="000000"/>
          <w:w w:val="24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послодавац</w:t>
      </w:r>
      <w:r w:rsidRPr="00CF56B7">
        <w:rPr>
          <w:rFonts w:ascii="Times New Roman" w:hAnsi="Times New Roman" w:cs="Times New Roman"/>
          <w:noProof/>
          <w:color w:val="000000"/>
          <w:w w:val="26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-</w:t>
      </w:r>
    </w:p>
    <w:p w:rsidR="00016909" w:rsidRPr="00CF56B7" w:rsidRDefault="00016909" w:rsidP="005A76FB">
      <w:pPr>
        <w:spacing w:after="0" w:line="259" w:lineRule="exact"/>
        <w:ind w:left="65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извођач</w:t>
      </w:r>
      <w:r w:rsidRPr="00CF56B7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јавног</w:t>
      </w:r>
      <w:r w:rsidRPr="00CF56B7">
        <w:rPr>
          <w:rFonts w:ascii="Times New Roman" w:hAnsi="Times New Roman" w:cs="Times New Roman"/>
          <w:noProof/>
          <w:color w:val="000000"/>
          <w:spacing w:val="2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рада</w:t>
      </w:r>
      <w:r w:rsidRPr="00CF56B7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је</w:t>
      </w:r>
      <w:r w:rsidRPr="00CF56B7">
        <w:rPr>
          <w:rFonts w:ascii="Times New Roman" w:hAnsi="Times New Roman" w:cs="Times New Roman"/>
          <w:noProof/>
          <w:color w:val="000000"/>
          <w:spacing w:val="27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</w:t>
      </w:r>
      <w:r w:rsidRPr="00CF56B7">
        <w:rPr>
          <w:rFonts w:ascii="Times New Roman" w:hAnsi="Times New Roman" w:cs="Times New Roman"/>
          <w:noProof/>
          <w:color w:val="000000"/>
          <w:spacing w:val="2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обавези</w:t>
      </w:r>
      <w:r w:rsidRPr="00CF56B7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да</w:t>
      </w:r>
      <w:r w:rsidRPr="00CF56B7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врати</w:t>
      </w:r>
      <w:r w:rsidRPr="00CF56B7">
        <w:rPr>
          <w:rFonts w:ascii="Times New Roman" w:hAnsi="Times New Roman" w:cs="Times New Roman"/>
          <w:noProof/>
          <w:color w:val="000000"/>
          <w:spacing w:val="2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цео</w:t>
      </w:r>
      <w:r w:rsidRPr="00CF56B7">
        <w:rPr>
          <w:rFonts w:ascii="Times New Roman" w:hAnsi="Times New Roman" w:cs="Times New Roman"/>
          <w:noProof/>
          <w:color w:val="000000"/>
          <w:spacing w:val="2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или</w:t>
      </w:r>
      <w:r w:rsidRPr="00CF56B7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сразмерни</w:t>
      </w:r>
      <w:r w:rsidRPr="00CF56B7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износ</w:t>
      </w:r>
      <w:r w:rsidRPr="00CF56B7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исплаћених</w:t>
      </w:r>
      <w:r w:rsidRPr="00CF56B7">
        <w:rPr>
          <w:rFonts w:ascii="Times New Roman" w:hAnsi="Times New Roman" w:cs="Times New Roman"/>
          <w:noProof/>
          <w:color w:val="000000"/>
          <w:spacing w:val="2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средстава</w:t>
      </w:r>
    </w:p>
    <w:p w:rsidR="00016909" w:rsidRPr="00CF56B7" w:rsidRDefault="00016909" w:rsidP="005A76FB">
      <w:pPr>
        <w:spacing w:after="0" w:line="257" w:lineRule="exact"/>
        <w:ind w:left="65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увећан</w:t>
      </w:r>
      <w:r w:rsidRPr="00CF56B7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за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законску</w:t>
      </w:r>
      <w:r w:rsidRPr="00CF56B7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затезну</w:t>
      </w:r>
      <w:r w:rsidRPr="00CF56B7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камату</w:t>
      </w:r>
    </w:p>
    <w:p w:rsidR="00016909" w:rsidRPr="00CF56B7" w:rsidRDefault="00016909" w:rsidP="005A76FB">
      <w:pPr>
        <w:spacing w:after="0" w:line="240" w:lineRule="exact"/>
        <w:ind w:left="65"/>
        <w:rPr>
          <w:rFonts w:ascii="Times New Roman" w:hAnsi="Times New Roman" w:cs="Times New Roman"/>
          <w:lang w:val="ru-RU"/>
        </w:rPr>
      </w:pPr>
    </w:p>
    <w:p w:rsidR="00016909" w:rsidRPr="00CF56B7" w:rsidRDefault="00016909" w:rsidP="005A76FB">
      <w:pPr>
        <w:spacing w:after="0" w:line="240" w:lineRule="exact"/>
        <w:ind w:left="65"/>
        <w:rPr>
          <w:rFonts w:ascii="Times New Roman" w:hAnsi="Times New Roman" w:cs="Times New Roman"/>
          <w:lang w:val="ru-RU"/>
        </w:rPr>
      </w:pPr>
    </w:p>
    <w:p w:rsidR="00016909" w:rsidRPr="009D4CC1" w:rsidRDefault="00016909" w:rsidP="005A76FB">
      <w:pPr>
        <w:spacing w:after="0" w:line="305" w:lineRule="exact"/>
        <w:ind w:left="65" w:firstLine="4621"/>
        <w:rPr>
          <w:rFonts w:ascii="Times New Roman" w:hAnsi="Times New Roman" w:cs="Times New Roman"/>
          <w:lang w:val="ru-RU"/>
        </w:rPr>
        <w:sectPr w:rsidR="00016909" w:rsidRPr="009D4CC1" w:rsidSect="005A76FB">
          <w:type w:val="continuous"/>
          <w:pgSz w:w="12240" w:h="15841"/>
          <w:pgMar w:top="942" w:right="1015" w:bottom="702" w:left="1375" w:header="0" w:footer="0" w:gutter="0"/>
          <w:cols w:space="720"/>
        </w:sectPr>
      </w:pPr>
    </w:p>
    <w:p w:rsidR="00016909" w:rsidRPr="00CF56B7" w:rsidRDefault="00016909" w:rsidP="005A76FB">
      <w:pPr>
        <w:spacing w:after="0" w:line="240" w:lineRule="exact"/>
        <w:rPr>
          <w:rFonts w:ascii="Times New Roman" w:hAnsi="Times New Roman" w:cs="Times New Roman"/>
          <w:lang w:val="ru-RU"/>
        </w:rPr>
      </w:pPr>
      <w:bookmarkStart w:id="5" w:name="BM8"/>
      <w:bookmarkEnd w:id="5"/>
    </w:p>
    <w:p w:rsidR="00016909" w:rsidRPr="00CF56B7" w:rsidRDefault="00016909" w:rsidP="005A76FB">
      <w:pPr>
        <w:spacing w:after="0" w:line="361" w:lineRule="exact"/>
        <w:rPr>
          <w:rFonts w:ascii="Times New Roman" w:hAnsi="Times New Roman" w:cs="Times New Roman"/>
          <w:lang w:val="ru-RU"/>
        </w:rPr>
      </w:pPr>
    </w:p>
    <w:p w:rsidR="00016909" w:rsidRPr="00CF56B7" w:rsidRDefault="00016909" w:rsidP="005A76FB">
      <w:pPr>
        <w:widowControl/>
        <w:rPr>
          <w:rFonts w:ascii="Times New Roman" w:hAnsi="Times New Roman" w:cs="Times New Roman"/>
          <w:lang w:val="ru-RU"/>
        </w:rPr>
        <w:sectPr w:rsidR="00016909" w:rsidRPr="00CF56B7" w:rsidSect="005A76FB">
          <w:type w:val="continuous"/>
          <w:pgSz w:w="12240" w:h="15840"/>
          <w:pgMar w:top="942" w:right="1015" w:bottom="702" w:left="1375" w:header="0" w:footer="0" w:gutter="0"/>
          <w:cols w:space="720"/>
          <w:docGrid w:type="lines" w:linePitch="312"/>
        </w:sectPr>
      </w:pPr>
    </w:p>
    <w:p w:rsidR="00016909" w:rsidRPr="00CF56B7" w:rsidRDefault="00016909" w:rsidP="005A76FB">
      <w:pPr>
        <w:spacing w:after="0" w:line="266" w:lineRule="exact"/>
        <w:ind w:left="65" w:firstLine="2895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b/>
          <w:bCs/>
          <w:noProof/>
          <w:color w:val="000000"/>
          <w:spacing w:val="-1"/>
          <w:w w:val="95"/>
          <w:sz w:val="24"/>
          <w:szCs w:val="24"/>
        </w:rPr>
        <w:t>VIII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w w:val="95"/>
          <w:sz w:val="24"/>
          <w:szCs w:val="24"/>
          <w:lang w:val="ru-RU"/>
        </w:rPr>
        <w:t>ОСТАЛЕ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-1"/>
          <w:w w:val="95"/>
          <w:sz w:val="24"/>
          <w:szCs w:val="24"/>
          <w:lang w:val="ru-RU"/>
        </w:rPr>
        <w:t>ИНФОРМАЦИЈЕ</w:t>
      </w:r>
    </w:p>
    <w:p w:rsidR="00016909" w:rsidRPr="00CF56B7" w:rsidRDefault="00016909" w:rsidP="005A76FB">
      <w:pPr>
        <w:spacing w:after="0" w:line="240" w:lineRule="exact"/>
        <w:ind w:left="65" w:firstLine="2895"/>
        <w:rPr>
          <w:rFonts w:ascii="Times New Roman" w:hAnsi="Times New Roman" w:cs="Times New Roman"/>
          <w:lang w:val="ru-RU"/>
        </w:rPr>
      </w:pPr>
    </w:p>
    <w:p w:rsidR="00016909" w:rsidRPr="00CF56B7" w:rsidRDefault="00016909" w:rsidP="005A76FB">
      <w:pPr>
        <w:spacing w:after="0" w:line="307" w:lineRule="exact"/>
        <w:ind w:left="65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Све</w:t>
      </w:r>
      <w:r w:rsidRPr="00CF56B7">
        <w:rPr>
          <w:rFonts w:ascii="Times New Roman" w:hAnsi="Times New Roman" w:cs="Times New Roman"/>
          <w:noProof/>
          <w:color w:val="000000"/>
          <w:w w:val="240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додатне</w:t>
      </w:r>
      <w:r w:rsidRPr="00CF56B7">
        <w:rPr>
          <w:rFonts w:ascii="Times New Roman" w:hAnsi="Times New Roman" w:cs="Times New Roman"/>
          <w:noProof/>
          <w:color w:val="000000"/>
          <w:w w:val="24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информације</w:t>
      </w:r>
      <w:r w:rsidRPr="00CF56B7">
        <w:rPr>
          <w:rFonts w:ascii="Times New Roman" w:hAnsi="Times New Roman" w:cs="Times New Roman"/>
          <w:noProof/>
          <w:color w:val="000000"/>
          <w:w w:val="242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могу</w:t>
      </w:r>
      <w:r w:rsidRPr="00CF56B7">
        <w:rPr>
          <w:rFonts w:ascii="Times New Roman" w:hAnsi="Times New Roman" w:cs="Times New Roman"/>
          <w:noProof/>
          <w:color w:val="000000"/>
          <w:w w:val="23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се</w:t>
      </w:r>
      <w:r w:rsidRPr="00CF56B7">
        <w:rPr>
          <w:rFonts w:ascii="Times New Roman" w:hAnsi="Times New Roman" w:cs="Times New Roman"/>
          <w:noProof/>
          <w:color w:val="000000"/>
          <w:w w:val="24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добити</w:t>
      </w:r>
      <w:r w:rsidRPr="00CF56B7">
        <w:rPr>
          <w:rFonts w:ascii="Times New Roman" w:hAnsi="Times New Roman" w:cs="Times New Roman"/>
          <w:noProof/>
          <w:color w:val="000000"/>
          <w:w w:val="246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у</w:t>
      </w:r>
      <w:r w:rsidRPr="00CF56B7">
        <w:rPr>
          <w:rFonts w:ascii="Times New Roman" w:hAnsi="Times New Roman" w:cs="Times New Roman"/>
          <w:noProof/>
          <w:color w:val="000000"/>
          <w:w w:val="23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Националној</w:t>
      </w:r>
      <w:r w:rsidRPr="00CF56B7">
        <w:rPr>
          <w:rFonts w:ascii="Times New Roman" w:hAnsi="Times New Roman" w:cs="Times New Roman"/>
          <w:noProof/>
          <w:color w:val="000000"/>
          <w:w w:val="24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служби</w:t>
      </w:r>
      <w:r w:rsidRPr="00CF56B7">
        <w:rPr>
          <w:rFonts w:ascii="Times New Roman" w:hAnsi="Times New Roman" w:cs="Times New Roman"/>
          <w:noProof/>
          <w:color w:val="000000"/>
          <w:w w:val="244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за</w:t>
      </w:r>
      <w:r w:rsidRPr="00CF56B7">
        <w:rPr>
          <w:rFonts w:ascii="Times New Roman" w:hAnsi="Times New Roman" w:cs="Times New Roman"/>
          <w:noProof/>
          <w:color w:val="000000"/>
          <w:w w:val="241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запошљавање</w:t>
      </w:r>
      <w:r w:rsidRPr="00CF56B7">
        <w:rPr>
          <w:rFonts w:ascii="Times New Roman" w:hAnsi="Times New Roman" w:cs="Times New Roman"/>
          <w:noProof/>
          <w:color w:val="000000"/>
          <w:w w:val="258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–</w:t>
      </w:r>
    </w:p>
    <w:p w:rsidR="00016909" w:rsidRPr="00CF56B7" w:rsidRDefault="00016909" w:rsidP="005A76FB">
      <w:pPr>
        <w:spacing w:after="0" w:line="276" w:lineRule="exact"/>
        <w:ind w:left="65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филијала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Прокупље</w:t>
      </w:r>
      <w:r w:rsidRPr="00CF56B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и</w:t>
      </w:r>
      <w:r w:rsidRPr="00CF56B7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CF56B7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t>Општини</w:t>
      </w:r>
      <w:r w:rsidRPr="00CF56B7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9D4CC1">
        <w:rPr>
          <w:rFonts w:ascii="Times New Roman" w:hAnsi="Times New Roman" w:cs="Times New Roman"/>
          <w:noProof/>
          <w:color w:val="000000"/>
          <w:spacing w:val="6"/>
          <w:sz w:val="24"/>
          <w:szCs w:val="24"/>
          <w:lang w:val="ru-RU"/>
        </w:rPr>
        <w:t>Блаце</w:t>
      </w:r>
      <w:r w:rsidRPr="00CF56B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ru-RU"/>
        </w:rPr>
        <w:t>.</w:t>
      </w:r>
    </w:p>
    <w:p w:rsidR="00016909" w:rsidRPr="00CF56B7" w:rsidRDefault="00016909" w:rsidP="005A76FB">
      <w:pPr>
        <w:spacing w:after="0" w:line="240" w:lineRule="exact"/>
        <w:ind w:left="65"/>
        <w:rPr>
          <w:rFonts w:ascii="Times New Roman" w:hAnsi="Times New Roman" w:cs="Times New Roman"/>
          <w:lang w:val="ru-RU"/>
        </w:rPr>
      </w:pPr>
    </w:p>
    <w:p w:rsidR="00016909" w:rsidRPr="00CF56B7" w:rsidRDefault="00016909" w:rsidP="005A76FB">
      <w:pPr>
        <w:spacing w:after="0" w:line="317" w:lineRule="exact"/>
        <w:ind w:left="65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b/>
          <w:bCs/>
          <w:noProof/>
          <w:color w:val="000000"/>
          <w:w w:val="95"/>
          <w:sz w:val="24"/>
          <w:szCs w:val="24"/>
          <w:lang w:val="ru-RU"/>
        </w:rPr>
        <w:t>Јавни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20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w w:val="95"/>
          <w:sz w:val="24"/>
          <w:szCs w:val="24"/>
          <w:lang w:val="ru-RU"/>
        </w:rPr>
        <w:t>конкурс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18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-1"/>
          <w:w w:val="95"/>
          <w:sz w:val="24"/>
          <w:szCs w:val="24"/>
          <w:lang w:val="ru-RU"/>
        </w:rPr>
        <w:t>је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17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-1"/>
          <w:w w:val="95"/>
          <w:sz w:val="24"/>
          <w:szCs w:val="24"/>
          <w:lang w:val="ru-RU"/>
        </w:rPr>
        <w:t>отворен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19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-1"/>
          <w:w w:val="95"/>
          <w:sz w:val="24"/>
          <w:szCs w:val="24"/>
          <w:lang w:val="ru-RU"/>
        </w:rPr>
        <w:t>од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21"/>
          <w:sz w:val="24"/>
          <w:szCs w:val="24"/>
        </w:rPr>
        <w:t> </w:t>
      </w:r>
      <w:r w:rsidRPr="009D4CC1">
        <w:rPr>
          <w:rFonts w:ascii="Times New Roman" w:hAnsi="Times New Roman" w:cs="Times New Roman"/>
          <w:b/>
          <w:bCs/>
          <w:noProof/>
          <w:color w:val="000000"/>
          <w:spacing w:val="21"/>
          <w:sz w:val="24"/>
          <w:szCs w:val="24"/>
          <w:lang w:val="ru-RU"/>
        </w:rPr>
        <w:t>20</w:t>
      </w:r>
      <w:r>
        <w:rPr>
          <w:rFonts w:ascii="Times New Roman" w:hAnsi="Times New Roman" w:cs="Times New Roman"/>
          <w:b/>
          <w:bCs/>
          <w:noProof/>
          <w:color w:val="000000"/>
          <w:spacing w:val="-1"/>
          <w:w w:val="95"/>
          <w:sz w:val="24"/>
          <w:szCs w:val="24"/>
          <w:lang w:val="ru-RU"/>
        </w:rPr>
        <w:t>.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-1"/>
          <w:w w:val="95"/>
          <w:sz w:val="24"/>
          <w:szCs w:val="24"/>
          <w:lang w:val="ru-RU"/>
        </w:rPr>
        <w:t>5.2016.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18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w w:val="95"/>
          <w:sz w:val="24"/>
          <w:szCs w:val="24"/>
          <w:lang w:val="ru-RU"/>
        </w:rPr>
        <w:t>године,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18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-1"/>
          <w:w w:val="95"/>
          <w:sz w:val="24"/>
          <w:szCs w:val="24"/>
          <w:lang w:val="ru-RU"/>
        </w:rPr>
        <w:t>а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18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-1"/>
          <w:w w:val="95"/>
          <w:sz w:val="24"/>
          <w:szCs w:val="24"/>
          <w:lang w:val="ru-RU"/>
        </w:rPr>
        <w:t>последњи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19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w w:val="95"/>
          <w:sz w:val="24"/>
          <w:szCs w:val="24"/>
          <w:lang w:val="ru-RU"/>
        </w:rPr>
        <w:t>рок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19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-2"/>
          <w:w w:val="95"/>
          <w:sz w:val="24"/>
          <w:szCs w:val="24"/>
          <w:lang w:val="ru-RU"/>
        </w:rPr>
        <w:t>за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18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w w:val="95"/>
          <w:sz w:val="24"/>
          <w:szCs w:val="24"/>
          <w:lang w:val="ru-RU"/>
        </w:rPr>
        <w:t>пријем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18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w w:val="95"/>
          <w:sz w:val="24"/>
          <w:szCs w:val="24"/>
          <w:lang w:val="ru-RU"/>
        </w:rPr>
        <w:t>пријава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23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w w:val="95"/>
          <w:sz w:val="24"/>
          <w:szCs w:val="24"/>
          <w:lang w:val="ru-RU"/>
        </w:rPr>
        <w:t>за</w:t>
      </w:r>
    </w:p>
    <w:p w:rsidR="00016909" w:rsidRPr="00CF56B7" w:rsidRDefault="00016909" w:rsidP="005A76FB">
      <w:pPr>
        <w:spacing w:after="0" w:line="276" w:lineRule="exact"/>
        <w:ind w:left="65"/>
        <w:rPr>
          <w:rFonts w:ascii="Times New Roman" w:hAnsi="Times New Roman" w:cs="Times New Roman"/>
          <w:lang w:val="ru-RU"/>
        </w:rPr>
      </w:pPr>
      <w:r w:rsidRPr="00CF56B7">
        <w:rPr>
          <w:rFonts w:ascii="Times New Roman" w:hAnsi="Times New Roman" w:cs="Times New Roman"/>
          <w:b/>
          <w:bCs/>
          <w:noProof/>
          <w:color w:val="000000"/>
          <w:spacing w:val="-1"/>
          <w:w w:val="95"/>
          <w:sz w:val="24"/>
          <w:szCs w:val="24"/>
          <w:lang w:val="ru-RU"/>
        </w:rPr>
        <w:t>учешће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3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w w:val="95"/>
          <w:sz w:val="24"/>
          <w:szCs w:val="24"/>
          <w:lang w:val="ru-RU"/>
        </w:rPr>
        <w:t>на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-1"/>
          <w:w w:val="95"/>
          <w:sz w:val="24"/>
          <w:szCs w:val="24"/>
          <w:lang w:val="ru-RU"/>
        </w:rPr>
        <w:t>јавном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w w:val="95"/>
          <w:sz w:val="24"/>
          <w:szCs w:val="24"/>
          <w:lang w:val="ru-RU"/>
        </w:rPr>
        <w:t>конкурсу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6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-1"/>
          <w:w w:val="95"/>
          <w:sz w:val="24"/>
          <w:szCs w:val="24"/>
          <w:lang w:val="ru-RU"/>
        </w:rPr>
        <w:t>је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3"/>
          <w:sz w:val="24"/>
          <w:szCs w:val="24"/>
        </w:rPr>
        <w:t> </w:t>
      </w:r>
      <w:r w:rsidRPr="00F2382D">
        <w:rPr>
          <w:rFonts w:ascii="Times New Roman" w:hAnsi="Times New Roman" w:cs="Times New Roman"/>
          <w:b/>
          <w:bCs/>
          <w:noProof/>
          <w:color w:val="000000"/>
          <w:spacing w:val="3"/>
          <w:sz w:val="24"/>
          <w:szCs w:val="24"/>
          <w:lang w:val="ru-RU"/>
        </w:rPr>
        <w:t>0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-1"/>
          <w:w w:val="95"/>
          <w:sz w:val="24"/>
          <w:szCs w:val="24"/>
          <w:lang w:val="ru-RU"/>
        </w:rPr>
        <w:t>3.</w:t>
      </w:r>
      <w:r>
        <w:rPr>
          <w:rFonts w:ascii="Times New Roman" w:hAnsi="Times New Roman" w:cs="Times New Roman"/>
          <w:b/>
          <w:bCs/>
          <w:noProof/>
          <w:color w:val="000000"/>
          <w:spacing w:val="-1"/>
          <w:w w:val="95"/>
          <w:sz w:val="24"/>
          <w:szCs w:val="24"/>
        </w:rPr>
        <w:t>6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-1"/>
          <w:w w:val="95"/>
          <w:sz w:val="24"/>
          <w:szCs w:val="24"/>
          <w:lang w:val="ru-RU"/>
        </w:rPr>
        <w:t>.2016.</w:t>
      </w:r>
      <w:r w:rsidRPr="00CF56B7">
        <w:rPr>
          <w:rFonts w:ascii="Times New Roman" w:hAnsi="Times New Roman" w:cs="Times New Roman"/>
          <w:b/>
          <w:bCs/>
          <w:noProof/>
          <w:color w:val="000000"/>
          <w:spacing w:val="4"/>
          <w:sz w:val="24"/>
          <w:szCs w:val="24"/>
        </w:rPr>
        <w:t> </w:t>
      </w:r>
      <w:r w:rsidRPr="00CF56B7">
        <w:rPr>
          <w:rFonts w:ascii="Times New Roman" w:hAnsi="Times New Roman" w:cs="Times New Roman"/>
          <w:b/>
          <w:bCs/>
          <w:noProof/>
          <w:color w:val="000000"/>
          <w:w w:val="95"/>
          <w:sz w:val="24"/>
          <w:szCs w:val="24"/>
          <w:lang w:val="ru-RU"/>
        </w:rPr>
        <w:t>године.</w:t>
      </w:r>
    </w:p>
    <w:p w:rsidR="00016909" w:rsidRPr="00CF56B7" w:rsidRDefault="00016909" w:rsidP="005A76FB">
      <w:pPr>
        <w:widowControl/>
        <w:rPr>
          <w:rFonts w:ascii="Times New Roman" w:hAnsi="Times New Roman" w:cs="Times New Roman"/>
          <w:lang w:val="ru-RU"/>
        </w:rPr>
        <w:sectPr w:rsidR="00016909" w:rsidRPr="00CF56B7" w:rsidSect="005A76FB">
          <w:type w:val="continuous"/>
          <w:pgSz w:w="12240" w:h="15840"/>
          <w:pgMar w:top="942" w:right="1015" w:bottom="702" w:left="1375" w:header="0" w:footer="0" w:gutter="0"/>
          <w:cols w:space="720" w:equalWidth="0">
            <w:col w:w="9850"/>
          </w:cols>
          <w:docGrid w:type="lines" w:linePitch="312"/>
        </w:sectPr>
      </w:pPr>
    </w:p>
    <w:p w:rsidR="00016909" w:rsidRPr="00CF56B7" w:rsidRDefault="00016909" w:rsidP="005A76FB">
      <w:pPr>
        <w:spacing w:after="0" w:line="240" w:lineRule="exact"/>
        <w:ind w:left="65"/>
        <w:rPr>
          <w:rFonts w:ascii="Times New Roman" w:hAnsi="Times New Roman" w:cs="Times New Roman"/>
          <w:lang w:val="ru-RU"/>
        </w:rPr>
      </w:pPr>
    </w:p>
    <w:p w:rsidR="00016909" w:rsidRPr="00CF56B7" w:rsidRDefault="00016909" w:rsidP="005A76FB">
      <w:pPr>
        <w:spacing w:after="0" w:line="240" w:lineRule="exact"/>
        <w:ind w:left="65"/>
        <w:rPr>
          <w:rFonts w:ascii="Times New Roman" w:hAnsi="Times New Roman" w:cs="Times New Roman"/>
          <w:lang w:val="ru-RU"/>
        </w:rPr>
      </w:pPr>
    </w:p>
    <w:p w:rsidR="00016909" w:rsidRPr="00CF56B7" w:rsidRDefault="00016909" w:rsidP="005A76FB">
      <w:pPr>
        <w:spacing w:after="0" w:line="240" w:lineRule="exact"/>
        <w:ind w:left="65"/>
        <w:rPr>
          <w:rFonts w:ascii="Times New Roman" w:hAnsi="Times New Roman" w:cs="Times New Roman"/>
          <w:lang w:val="ru-RU"/>
        </w:rPr>
      </w:pPr>
    </w:p>
    <w:p w:rsidR="00016909" w:rsidRPr="00CF56B7" w:rsidRDefault="00016909" w:rsidP="005A76FB">
      <w:pPr>
        <w:spacing w:after="0" w:line="240" w:lineRule="exact"/>
        <w:ind w:left="65"/>
        <w:rPr>
          <w:rFonts w:ascii="Times New Roman" w:hAnsi="Times New Roman" w:cs="Times New Roman"/>
          <w:lang w:val="ru-RU"/>
        </w:rPr>
      </w:pPr>
    </w:p>
    <w:p w:rsidR="00016909" w:rsidRPr="00CF56B7" w:rsidRDefault="00016909" w:rsidP="005A76FB">
      <w:pPr>
        <w:spacing w:after="0" w:line="240" w:lineRule="exact"/>
        <w:ind w:left="65"/>
        <w:rPr>
          <w:rFonts w:ascii="Times New Roman" w:hAnsi="Times New Roman" w:cs="Times New Roman"/>
          <w:lang w:val="ru-RU"/>
        </w:rPr>
      </w:pPr>
    </w:p>
    <w:p w:rsidR="00016909" w:rsidRPr="00CF56B7" w:rsidRDefault="00016909" w:rsidP="005A76FB">
      <w:pPr>
        <w:spacing w:after="0" w:line="240" w:lineRule="exact"/>
        <w:ind w:left="65"/>
        <w:rPr>
          <w:rFonts w:ascii="Times New Roman" w:hAnsi="Times New Roman" w:cs="Times New Roman"/>
          <w:lang w:val="ru-RU"/>
        </w:rPr>
      </w:pPr>
    </w:p>
    <w:p w:rsidR="00016909" w:rsidRPr="00CF56B7" w:rsidRDefault="00016909" w:rsidP="005A76FB">
      <w:pPr>
        <w:spacing w:after="0" w:line="240" w:lineRule="exact"/>
        <w:ind w:left="65"/>
        <w:rPr>
          <w:rFonts w:ascii="Times New Roman" w:hAnsi="Times New Roman" w:cs="Times New Roman"/>
          <w:lang w:val="ru-RU"/>
        </w:rPr>
      </w:pPr>
    </w:p>
    <w:p w:rsidR="00016909" w:rsidRPr="00CF56B7" w:rsidRDefault="00016909" w:rsidP="005A76FB">
      <w:pPr>
        <w:spacing w:after="0" w:line="240" w:lineRule="exact"/>
        <w:ind w:left="65"/>
        <w:rPr>
          <w:rFonts w:ascii="Times New Roman" w:hAnsi="Times New Roman" w:cs="Times New Roman"/>
          <w:lang w:val="ru-RU"/>
        </w:rPr>
      </w:pPr>
    </w:p>
    <w:p w:rsidR="00016909" w:rsidRPr="00CF56B7" w:rsidRDefault="00016909" w:rsidP="005A76FB">
      <w:pPr>
        <w:spacing w:after="0" w:line="240" w:lineRule="exact"/>
        <w:ind w:left="65"/>
        <w:rPr>
          <w:rFonts w:ascii="Times New Roman" w:hAnsi="Times New Roman" w:cs="Times New Roman"/>
          <w:lang w:val="ru-RU"/>
        </w:rPr>
      </w:pPr>
    </w:p>
    <w:p w:rsidR="00016909" w:rsidRPr="00CF56B7" w:rsidRDefault="00016909" w:rsidP="005A76FB">
      <w:pPr>
        <w:spacing w:after="0" w:line="240" w:lineRule="exact"/>
        <w:ind w:left="65"/>
        <w:rPr>
          <w:rFonts w:ascii="Times New Roman" w:hAnsi="Times New Roman" w:cs="Times New Roman"/>
          <w:lang w:val="ru-RU"/>
        </w:rPr>
      </w:pPr>
    </w:p>
    <w:p w:rsidR="00016909" w:rsidRPr="00CF56B7" w:rsidRDefault="00016909" w:rsidP="005A76FB">
      <w:pPr>
        <w:spacing w:after="0" w:line="240" w:lineRule="exact"/>
        <w:ind w:left="65"/>
        <w:rPr>
          <w:rFonts w:ascii="Times New Roman" w:hAnsi="Times New Roman" w:cs="Times New Roman"/>
          <w:lang w:val="ru-RU"/>
        </w:rPr>
      </w:pPr>
    </w:p>
    <w:p w:rsidR="00016909" w:rsidRPr="00CF56B7" w:rsidRDefault="00016909" w:rsidP="005A76FB">
      <w:pPr>
        <w:spacing w:after="0" w:line="240" w:lineRule="exact"/>
        <w:ind w:left="65"/>
        <w:rPr>
          <w:rFonts w:ascii="Times New Roman" w:hAnsi="Times New Roman" w:cs="Times New Roman"/>
          <w:lang w:val="ru-RU"/>
        </w:rPr>
      </w:pPr>
    </w:p>
    <w:p w:rsidR="00016909" w:rsidRPr="00CF56B7" w:rsidRDefault="00016909" w:rsidP="005A76FB">
      <w:pPr>
        <w:spacing w:after="0" w:line="240" w:lineRule="exact"/>
        <w:ind w:left="65"/>
        <w:rPr>
          <w:rFonts w:ascii="Times New Roman" w:hAnsi="Times New Roman" w:cs="Times New Roman"/>
          <w:lang w:val="ru-RU"/>
        </w:rPr>
      </w:pPr>
    </w:p>
    <w:p w:rsidR="00016909" w:rsidRPr="00CF56B7" w:rsidRDefault="00016909" w:rsidP="005A76FB">
      <w:pPr>
        <w:spacing w:after="0" w:line="240" w:lineRule="exact"/>
        <w:ind w:left="65"/>
        <w:rPr>
          <w:rFonts w:ascii="Times New Roman" w:hAnsi="Times New Roman" w:cs="Times New Roman"/>
          <w:lang w:val="ru-RU"/>
        </w:rPr>
      </w:pPr>
    </w:p>
    <w:p w:rsidR="00016909" w:rsidRPr="00CF56B7" w:rsidRDefault="00016909" w:rsidP="005A76FB">
      <w:pPr>
        <w:spacing w:after="0" w:line="240" w:lineRule="exact"/>
        <w:ind w:left="65"/>
        <w:rPr>
          <w:rFonts w:ascii="Times New Roman" w:hAnsi="Times New Roman" w:cs="Times New Roman"/>
          <w:lang w:val="ru-RU"/>
        </w:rPr>
      </w:pPr>
    </w:p>
    <w:p w:rsidR="00016909" w:rsidRPr="00CF56B7" w:rsidRDefault="00016909" w:rsidP="005A76FB">
      <w:pPr>
        <w:spacing w:after="0" w:line="240" w:lineRule="exact"/>
        <w:ind w:left="65"/>
        <w:rPr>
          <w:rFonts w:ascii="Times New Roman" w:hAnsi="Times New Roman" w:cs="Times New Roman"/>
          <w:lang w:val="ru-RU"/>
        </w:rPr>
      </w:pPr>
    </w:p>
    <w:p w:rsidR="00016909" w:rsidRPr="00CF56B7" w:rsidRDefault="00016909" w:rsidP="005A76FB">
      <w:pPr>
        <w:spacing w:after="0" w:line="240" w:lineRule="exact"/>
        <w:ind w:left="65"/>
        <w:rPr>
          <w:rFonts w:ascii="Times New Roman" w:hAnsi="Times New Roman" w:cs="Times New Roman"/>
          <w:lang w:val="ru-RU"/>
        </w:rPr>
      </w:pPr>
    </w:p>
    <w:p w:rsidR="00016909" w:rsidRPr="00CF56B7" w:rsidRDefault="00016909" w:rsidP="005A76FB">
      <w:pPr>
        <w:spacing w:after="0" w:line="240" w:lineRule="exact"/>
        <w:ind w:left="65"/>
        <w:rPr>
          <w:rFonts w:ascii="Times New Roman" w:hAnsi="Times New Roman" w:cs="Times New Roman"/>
          <w:lang w:val="ru-RU"/>
        </w:rPr>
      </w:pPr>
    </w:p>
    <w:p w:rsidR="00016909" w:rsidRPr="00CF56B7" w:rsidRDefault="00016909" w:rsidP="005A76FB">
      <w:pPr>
        <w:spacing w:after="0" w:line="240" w:lineRule="exact"/>
        <w:ind w:left="65"/>
        <w:rPr>
          <w:rFonts w:ascii="Times New Roman" w:hAnsi="Times New Roman" w:cs="Times New Roman"/>
          <w:lang w:val="ru-RU"/>
        </w:rPr>
      </w:pPr>
    </w:p>
    <w:p w:rsidR="00016909" w:rsidRPr="00CF56B7" w:rsidRDefault="00016909" w:rsidP="005A76FB">
      <w:pPr>
        <w:spacing w:after="0" w:line="240" w:lineRule="exact"/>
        <w:ind w:left="65"/>
        <w:rPr>
          <w:rFonts w:ascii="Times New Roman" w:hAnsi="Times New Roman" w:cs="Times New Roman"/>
          <w:lang w:val="ru-RU"/>
        </w:rPr>
      </w:pPr>
    </w:p>
    <w:p w:rsidR="00016909" w:rsidRPr="00CF56B7" w:rsidRDefault="00016909" w:rsidP="005A76FB">
      <w:pPr>
        <w:spacing w:after="0" w:line="240" w:lineRule="exact"/>
        <w:ind w:left="65"/>
        <w:rPr>
          <w:rFonts w:ascii="Times New Roman" w:hAnsi="Times New Roman" w:cs="Times New Roman"/>
          <w:lang w:val="ru-RU"/>
        </w:rPr>
      </w:pPr>
    </w:p>
    <w:p w:rsidR="00016909" w:rsidRPr="00CF56B7" w:rsidRDefault="00016909" w:rsidP="005A76FB">
      <w:pPr>
        <w:spacing w:after="0" w:line="240" w:lineRule="exact"/>
        <w:ind w:left="65"/>
        <w:rPr>
          <w:rFonts w:ascii="Times New Roman" w:hAnsi="Times New Roman" w:cs="Times New Roman"/>
          <w:lang w:val="ru-RU"/>
        </w:rPr>
      </w:pPr>
    </w:p>
    <w:p w:rsidR="00016909" w:rsidRPr="00CF56B7" w:rsidRDefault="00016909" w:rsidP="005A76FB">
      <w:pPr>
        <w:spacing w:after="0" w:line="240" w:lineRule="exact"/>
        <w:ind w:left="65"/>
        <w:rPr>
          <w:rFonts w:ascii="Times New Roman" w:hAnsi="Times New Roman" w:cs="Times New Roman"/>
          <w:lang w:val="ru-RU"/>
        </w:rPr>
      </w:pPr>
    </w:p>
    <w:p w:rsidR="00016909" w:rsidRPr="00CF56B7" w:rsidRDefault="00016909" w:rsidP="005A76FB">
      <w:pPr>
        <w:spacing w:after="0" w:line="240" w:lineRule="exact"/>
        <w:ind w:left="65"/>
        <w:rPr>
          <w:rFonts w:ascii="Times New Roman" w:hAnsi="Times New Roman" w:cs="Times New Roman"/>
          <w:lang w:val="ru-RU"/>
        </w:rPr>
      </w:pPr>
    </w:p>
    <w:p w:rsidR="00016909" w:rsidRPr="00CF56B7" w:rsidRDefault="00016909" w:rsidP="005A76FB">
      <w:pPr>
        <w:spacing w:after="0" w:line="240" w:lineRule="exact"/>
        <w:ind w:left="65"/>
        <w:rPr>
          <w:rFonts w:ascii="Times New Roman" w:hAnsi="Times New Roman" w:cs="Times New Roman"/>
          <w:lang w:val="ru-RU"/>
        </w:rPr>
      </w:pPr>
    </w:p>
    <w:p w:rsidR="00016909" w:rsidRPr="00CF56B7" w:rsidRDefault="00016909" w:rsidP="005A76FB">
      <w:pPr>
        <w:spacing w:after="0" w:line="240" w:lineRule="exact"/>
        <w:ind w:left="65"/>
        <w:rPr>
          <w:rFonts w:ascii="Times New Roman" w:hAnsi="Times New Roman" w:cs="Times New Roman"/>
          <w:lang w:val="ru-RU"/>
        </w:rPr>
      </w:pPr>
    </w:p>
    <w:p w:rsidR="00016909" w:rsidRPr="00CF56B7" w:rsidRDefault="00016909" w:rsidP="005A76FB">
      <w:pPr>
        <w:spacing w:after="0" w:line="240" w:lineRule="exact"/>
        <w:ind w:left="65"/>
        <w:rPr>
          <w:rFonts w:ascii="Times New Roman" w:hAnsi="Times New Roman" w:cs="Times New Roman"/>
          <w:lang w:val="ru-RU"/>
        </w:rPr>
      </w:pPr>
    </w:p>
    <w:p w:rsidR="00016909" w:rsidRPr="00CF56B7" w:rsidRDefault="00016909" w:rsidP="005A76FB">
      <w:pPr>
        <w:spacing w:after="0" w:line="240" w:lineRule="exact"/>
        <w:ind w:left="65"/>
        <w:rPr>
          <w:rFonts w:ascii="Times New Roman" w:hAnsi="Times New Roman" w:cs="Times New Roman"/>
          <w:lang w:val="ru-RU"/>
        </w:rPr>
      </w:pPr>
    </w:p>
    <w:p w:rsidR="00016909" w:rsidRPr="00CF56B7" w:rsidRDefault="00016909" w:rsidP="005A76FB">
      <w:pPr>
        <w:spacing w:after="0" w:line="240" w:lineRule="exact"/>
        <w:ind w:left="65"/>
        <w:rPr>
          <w:rFonts w:ascii="Times New Roman" w:hAnsi="Times New Roman" w:cs="Times New Roman"/>
          <w:lang w:val="ru-RU"/>
        </w:rPr>
      </w:pPr>
    </w:p>
    <w:p w:rsidR="00016909" w:rsidRPr="00CF56B7" w:rsidRDefault="00016909" w:rsidP="005A76FB">
      <w:pPr>
        <w:spacing w:after="0" w:line="240" w:lineRule="exact"/>
        <w:ind w:left="65"/>
        <w:rPr>
          <w:rFonts w:ascii="Times New Roman" w:hAnsi="Times New Roman" w:cs="Times New Roman"/>
          <w:lang w:val="ru-RU"/>
        </w:rPr>
      </w:pPr>
    </w:p>
    <w:p w:rsidR="00016909" w:rsidRPr="00CF56B7" w:rsidRDefault="00016909" w:rsidP="005A76FB">
      <w:pPr>
        <w:spacing w:after="0" w:line="240" w:lineRule="exact"/>
        <w:ind w:left="65"/>
        <w:rPr>
          <w:rFonts w:ascii="Times New Roman" w:hAnsi="Times New Roman" w:cs="Times New Roman"/>
          <w:lang w:val="ru-RU"/>
        </w:rPr>
      </w:pPr>
    </w:p>
    <w:p w:rsidR="00016909" w:rsidRPr="00CF56B7" w:rsidRDefault="00016909" w:rsidP="005A76FB">
      <w:pPr>
        <w:spacing w:after="0" w:line="240" w:lineRule="exact"/>
        <w:ind w:left="65"/>
        <w:rPr>
          <w:rFonts w:ascii="Times New Roman" w:hAnsi="Times New Roman" w:cs="Times New Roman"/>
          <w:lang w:val="ru-RU"/>
        </w:rPr>
      </w:pPr>
    </w:p>
    <w:p w:rsidR="00016909" w:rsidRPr="00CF56B7" w:rsidRDefault="00016909" w:rsidP="005A76FB">
      <w:pPr>
        <w:spacing w:after="0" w:line="240" w:lineRule="exact"/>
        <w:ind w:left="65"/>
        <w:rPr>
          <w:rFonts w:ascii="Times New Roman" w:hAnsi="Times New Roman" w:cs="Times New Roman"/>
          <w:lang w:val="ru-RU"/>
        </w:rPr>
      </w:pPr>
    </w:p>
    <w:p w:rsidR="00016909" w:rsidRPr="00CF56B7" w:rsidRDefault="00016909" w:rsidP="005A76FB">
      <w:pPr>
        <w:spacing w:after="0" w:line="240" w:lineRule="exact"/>
        <w:ind w:left="65"/>
        <w:rPr>
          <w:rFonts w:ascii="Times New Roman" w:hAnsi="Times New Roman" w:cs="Times New Roman"/>
          <w:lang w:val="ru-RU"/>
        </w:rPr>
      </w:pPr>
    </w:p>
    <w:p w:rsidR="00016909" w:rsidRPr="00CF56B7" w:rsidRDefault="00016909" w:rsidP="005A76FB">
      <w:pPr>
        <w:spacing w:after="0" w:line="240" w:lineRule="exact"/>
        <w:ind w:left="65"/>
        <w:rPr>
          <w:rFonts w:ascii="Times New Roman" w:hAnsi="Times New Roman" w:cs="Times New Roman"/>
          <w:lang w:val="ru-RU"/>
        </w:rPr>
      </w:pPr>
    </w:p>
    <w:p w:rsidR="00016909" w:rsidRPr="00CF56B7" w:rsidRDefault="00016909" w:rsidP="005A76FB">
      <w:pPr>
        <w:spacing w:after="0" w:line="240" w:lineRule="exact"/>
        <w:ind w:left="65"/>
        <w:rPr>
          <w:rFonts w:ascii="Times New Roman" w:hAnsi="Times New Roman" w:cs="Times New Roman"/>
          <w:lang w:val="ru-RU"/>
        </w:rPr>
      </w:pPr>
    </w:p>
    <w:p w:rsidR="00016909" w:rsidRPr="00CF56B7" w:rsidRDefault="00016909" w:rsidP="005A76FB">
      <w:pPr>
        <w:spacing w:after="0" w:line="240" w:lineRule="exact"/>
        <w:ind w:left="65"/>
        <w:rPr>
          <w:rFonts w:ascii="Times New Roman" w:hAnsi="Times New Roman" w:cs="Times New Roman"/>
          <w:lang w:val="ru-RU"/>
        </w:rPr>
      </w:pPr>
    </w:p>
    <w:p w:rsidR="00016909" w:rsidRPr="00CF56B7" w:rsidRDefault="00016909" w:rsidP="005A76FB">
      <w:pPr>
        <w:spacing w:after="0" w:line="240" w:lineRule="exact"/>
        <w:ind w:left="65"/>
        <w:rPr>
          <w:rFonts w:ascii="Times New Roman" w:hAnsi="Times New Roman" w:cs="Times New Roman"/>
          <w:lang w:val="ru-RU"/>
        </w:rPr>
      </w:pPr>
    </w:p>
    <w:p w:rsidR="00016909" w:rsidRPr="00CF56B7" w:rsidRDefault="00016909" w:rsidP="005A76FB">
      <w:pPr>
        <w:spacing w:after="0" w:line="240" w:lineRule="exact"/>
        <w:ind w:left="65"/>
        <w:rPr>
          <w:rFonts w:ascii="Times New Roman" w:hAnsi="Times New Roman" w:cs="Times New Roman"/>
          <w:lang w:val="ru-RU"/>
        </w:rPr>
      </w:pPr>
    </w:p>
    <w:p w:rsidR="00016909" w:rsidRPr="00CF56B7" w:rsidRDefault="00016909" w:rsidP="005A76FB">
      <w:pPr>
        <w:spacing w:after="0" w:line="240" w:lineRule="exact"/>
        <w:ind w:left="65"/>
        <w:rPr>
          <w:rFonts w:ascii="Times New Roman" w:hAnsi="Times New Roman" w:cs="Times New Roman"/>
          <w:lang w:val="ru-RU"/>
        </w:rPr>
      </w:pPr>
    </w:p>
    <w:p w:rsidR="00016909" w:rsidRPr="00CF56B7" w:rsidRDefault="00016909" w:rsidP="005A76FB">
      <w:pPr>
        <w:spacing w:after="0" w:line="240" w:lineRule="exact"/>
        <w:ind w:left="65"/>
        <w:rPr>
          <w:rFonts w:ascii="Times New Roman" w:hAnsi="Times New Roman" w:cs="Times New Roman"/>
          <w:lang w:val="ru-RU"/>
        </w:rPr>
      </w:pPr>
    </w:p>
    <w:p w:rsidR="00016909" w:rsidRPr="00CF56B7" w:rsidRDefault="00016909" w:rsidP="005A76FB">
      <w:pPr>
        <w:spacing w:after="0" w:line="240" w:lineRule="exact"/>
        <w:ind w:left="65"/>
        <w:rPr>
          <w:rFonts w:ascii="Times New Roman" w:hAnsi="Times New Roman" w:cs="Times New Roman"/>
          <w:lang w:val="ru-RU"/>
        </w:rPr>
      </w:pPr>
    </w:p>
    <w:p w:rsidR="00016909" w:rsidRPr="00CF56B7" w:rsidRDefault="00016909" w:rsidP="005A76FB">
      <w:pPr>
        <w:spacing w:after="0" w:line="240" w:lineRule="exact"/>
        <w:ind w:left="65"/>
        <w:rPr>
          <w:rFonts w:ascii="Times New Roman" w:hAnsi="Times New Roman" w:cs="Times New Roman"/>
          <w:lang w:val="ru-RU"/>
        </w:rPr>
      </w:pPr>
    </w:p>
    <w:p w:rsidR="00016909" w:rsidRPr="00CF56B7" w:rsidRDefault="00016909" w:rsidP="005A76FB">
      <w:pPr>
        <w:spacing w:after="0" w:line="240" w:lineRule="exact"/>
        <w:ind w:left="65"/>
        <w:rPr>
          <w:rFonts w:ascii="Times New Roman" w:hAnsi="Times New Roman" w:cs="Times New Roman"/>
          <w:lang w:val="ru-RU"/>
        </w:rPr>
      </w:pPr>
    </w:p>
    <w:p w:rsidR="00016909" w:rsidRPr="00CF56B7" w:rsidRDefault="00016909" w:rsidP="005A76FB">
      <w:pPr>
        <w:spacing w:after="0" w:line="240" w:lineRule="exact"/>
        <w:ind w:left="65"/>
        <w:rPr>
          <w:rFonts w:ascii="Times New Roman" w:hAnsi="Times New Roman" w:cs="Times New Roman"/>
          <w:lang w:val="ru-RU"/>
        </w:rPr>
      </w:pPr>
    </w:p>
    <w:p w:rsidR="00016909" w:rsidRPr="00CF56B7" w:rsidRDefault="00016909" w:rsidP="005A76FB">
      <w:pPr>
        <w:spacing w:after="0" w:line="357" w:lineRule="exact"/>
        <w:ind w:left="65"/>
        <w:rPr>
          <w:rFonts w:ascii="Times New Roman" w:hAnsi="Times New Roman" w:cs="Times New Roman"/>
          <w:lang w:val="ru-RU"/>
        </w:rPr>
      </w:pPr>
    </w:p>
    <w:p w:rsidR="00016909" w:rsidRPr="00CF56B7" w:rsidRDefault="00016909" w:rsidP="005A76FB">
      <w:pPr>
        <w:widowControl/>
        <w:rPr>
          <w:rFonts w:ascii="Times New Roman" w:hAnsi="Times New Roman" w:cs="Times New Roman"/>
          <w:lang w:val="ru-RU"/>
        </w:rPr>
        <w:sectPr w:rsidR="00016909" w:rsidRPr="00CF56B7" w:rsidSect="005A76FB">
          <w:type w:val="continuous"/>
          <w:pgSz w:w="12240" w:h="15840"/>
          <w:pgMar w:top="942" w:right="1015" w:bottom="702" w:left="1375" w:header="0" w:footer="0" w:gutter="0"/>
          <w:cols w:space="720"/>
          <w:docGrid w:type="lines" w:linePitch="312"/>
        </w:sectPr>
      </w:pPr>
    </w:p>
    <w:p w:rsidR="00016909" w:rsidRPr="009D4CC1" w:rsidRDefault="00016909" w:rsidP="005A76FB">
      <w:pPr>
        <w:spacing w:after="0" w:line="216" w:lineRule="exact"/>
        <w:ind w:left="4686"/>
        <w:rPr>
          <w:rFonts w:ascii="Times New Roman" w:hAnsi="Times New Roman" w:cs="Times New Roman"/>
          <w:lang w:val="ru-RU"/>
        </w:rPr>
      </w:pPr>
    </w:p>
    <w:sectPr w:rsidR="00016909" w:rsidRPr="009D4CC1" w:rsidSect="005A76FB">
      <w:type w:val="continuous"/>
      <w:pgSz w:w="12240" w:h="15840"/>
      <w:pgMar w:top="942" w:right="1015" w:bottom="702" w:left="1375" w:header="0" w:footer="0" w:gutter="0"/>
      <w:cols w:space="720" w:equalWidth="0">
        <w:col w:w="9850"/>
      </w:cols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6909" w:rsidRDefault="00016909" w:rsidP="00493833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016909" w:rsidRDefault="00016909" w:rsidP="00493833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??¨¬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6909" w:rsidRDefault="00016909" w:rsidP="009741FD">
    <w:pPr>
      <w:pStyle w:val="Footer"/>
      <w:framePr w:wrap="auto" w:vAnchor="text" w:hAnchor="margin" w:xAlign="center" w:y="1"/>
      <w:rPr>
        <w:rStyle w:val="PageNumber"/>
      </w:rPr>
    </w:pPr>
    <w:r>
      <w:rPr>
        <w:rStyle w:val="PageNumber"/>
        <w:rFonts w:cs="Calibri"/>
      </w:rPr>
      <w:fldChar w:fldCharType="begin"/>
    </w:r>
    <w:r>
      <w:rPr>
        <w:rStyle w:val="PageNumber"/>
        <w:rFonts w:cs="Calibri"/>
      </w:rPr>
      <w:instrText xml:space="preserve">PAGE  </w:instrText>
    </w:r>
    <w:r>
      <w:rPr>
        <w:rStyle w:val="PageNumber"/>
        <w:rFonts w:cs="Calibri"/>
      </w:rPr>
      <w:fldChar w:fldCharType="separate"/>
    </w:r>
    <w:r>
      <w:rPr>
        <w:rStyle w:val="PageNumber"/>
        <w:rFonts w:cs="Calibri"/>
        <w:noProof/>
      </w:rPr>
      <w:t>8</w:t>
    </w:r>
    <w:r>
      <w:rPr>
        <w:rStyle w:val="PageNumber"/>
        <w:rFonts w:cs="Calibri"/>
      </w:rPr>
      <w:fldChar w:fldCharType="end"/>
    </w:r>
  </w:p>
  <w:p w:rsidR="00016909" w:rsidRDefault="00016909">
    <w:pPr>
      <w:pStyle w:val="Footer"/>
      <w:rPr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6909" w:rsidRDefault="00016909" w:rsidP="00493833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016909" w:rsidRDefault="00016909" w:rsidP="00493833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hyphenationZone w:val="425"/>
  <w:doNotHyphenateCaps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25E2F"/>
    <w:rsid w:val="00016909"/>
    <w:rsid w:val="00245F53"/>
    <w:rsid w:val="00325E2F"/>
    <w:rsid w:val="00493833"/>
    <w:rsid w:val="004B19ED"/>
    <w:rsid w:val="005A76FB"/>
    <w:rsid w:val="005D6403"/>
    <w:rsid w:val="00730359"/>
    <w:rsid w:val="00733205"/>
    <w:rsid w:val="007F1C1F"/>
    <w:rsid w:val="008D3139"/>
    <w:rsid w:val="00956FDA"/>
    <w:rsid w:val="009741FD"/>
    <w:rsid w:val="009D4CC1"/>
    <w:rsid w:val="00AD10A2"/>
    <w:rsid w:val="00C41365"/>
    <w:rsid w:val="00C51681"/>
    <w:rsid w:val="00CB73A4"/>
    <w:rsid w:val="00CF56B7"/>
    <w:rsid w:val="00E2418A"/>
    <w:rsid w:val="00E3557F"/>
    <w:rsid w:val="00F2382D"/>
    <w:rsid w:val="00FB4312"/>
    <w:rsid w:val="00FB48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5F53"/>
    <w:pPr>
      <w:widowControl w:val="0"/>
      <w:spacing w:after="200" w:line="276" w:lineRule="auto"/>
    </w:pPr>
    <w:rPr>
      <w:rFonts w:cs="Calibri"/>
      <w:kern w:val="2"/>
      <w:sz w:val="21"/>
      <w:szCs w:val="21"/>
      <w:lang w:eastAsia="zh-C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493833"/>
    <w:rPr>
      <w:rFonts w:cs="Times New Roman"/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73320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30359"/>
    <w:rPr>
      <w:rFonts w:cs="Times New Roman"/>
      <w:kern w:val="2"/>
      <w:sz w:val="21"/>
      <w:szCs w:val="21"/>
      <w:lang w:eastAsia="zh-CN"/>
    </w:rPr>
  </w:style>
  <w:style w:type="character" w:styleId="PageNumber">
    <w:name w:val="page number"/>
    <w:basedOn w:val="DefaultParagraphFont"/>
    <w:uiPriority w:val="99"/>
    <w:rsid w:val="0073320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8</Pages>
  <Words>2480</Words>
  <Characters>14142</Characters>
  <Application>Microsoft Office Outlook</Application>
  <DocSecurity>0</DocSecurity>
  <Lines>0</Lines>
  <Paragraphs>0</Paragraphs>
  <ScaleCrop>false</ScaleCrop>
  <Company>mAx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На основу члана 43</dc:title>
  <dc:subject/>
  <dc:creator>nexTORian the mAx</dc:creator>
  <cp:keywords/>
  <dc:description/>
  <cp:lastModifiedBy>nexTORian the mAx</cp:lastModifiedBy>
  <cp:revision>2</cp:revision>
  <cp:lastPrinted>2016-05-20T10:26:00Z</cp:lastPrinted>
  <dcterms:created xsi:type="dcterms:W3CDTF">2016-05-20T12:22:00Z</dcterms:created>
  <dcterms:modified xsi:type="dcterms:W3CDTF">2016-05-20T12:22:00Z</dcterms:modified>
</cp:coreProperties>
</file>