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13" w:rsidRDefault="00FC0113" w:rsidP="0062262D">
      <w:pPr>
        <w:pStyle w:val="BodyText"/>
        <w:ind w:firstLine="720"/>
        <w:rPr>
          <w:sz w:val="23"/>
          <w:szCs w:val="23"/>
        </w:rPr>
      </w:pPr>
    </w:p>
    <w:p w:rsidR="00FC0113" w:rsidRPr="005225BE" w:rsidRDefault="00FC0113" w:rsidP="0062262D">
      <w:pPr>
        <w:pStyle w:val="BodyText"/>
        <w:ind w:firstLine="720"/>
        <w:rPr>
          <w:sz w:val="23"/>
          <w:szCs w:val="23"/>
        </w:rPr>
      </w:pPr>
      <w:r w:rsidRPr="005225BE">
        <w:rPr>
          <w:sz w:val="23"/>
          <w:szCs w:val="23"/>
        </w:rPr>
        <w:t xml:space="preserve">На основу члана 68. став 1. тачка </w:t>
      </w:r>
      <w:r w:rsidRPr="005225BE">
        <w:rPr>
          <w:sz w:val="23"/>
          <w:szCs w:val="23"/>
          <w:lang w:val="en-US"/>
        </w:rPr>
        <w:t>2.</w:t>
      </w:r>
      <w:r w:rsidRPr="005225BE">
        <w:rPr>
          <w:sz w:val="23"/>
          <w:szCs w:val="23"/>
        </w:rPr>
        <w:t xml:space="preserve"> Статута општине Блаце ("Сл. лист општине Блаце", број 7/08, 8/13 и 1/15)</w:t>
      </w:r>
      <w:r w:rsidRPr="005225BE">
        <w:rPr>
          <w:sz w:val="23"/>
          <w:szCs w:val="23"/>
          <w:lang w:val="en-US"/>
        </w:rPr>
        <w:t>,</w:t>
      </w:r>
      <w:r w:rsidRPr="005225BE">
        <w:rPr>
          <w:sz w:val="23"/>
          <w:szCs w:val="23"/>
        </w:rPr>
        <w:t xml:space="preserve"> Општинско веће општине Блаце, на седници одржаној дана 30.10.2015. године, доноси </w:t>
      </w:r>
    </w:p>
    <w:p w:rsidR="00FC0113" w:rsidRPr="005225BE" w:rsidRDefault="00FC0113" w:rsidP="00C30B2A">
      <w:pPr>
        <w:pStyle w:val="NormalWeb"/>
        <w:spacing w:before="0" w:beforeAutospacing="0" w:after="0" w:afterAutospacing="0"/>
        <w:ind w:left="6521"/>
        <w:jc w:val="both"/>
        <w:rPr>
          <w:sz w:val="23"/>
          <w:szCs w:val="23"/>
        </w:rPr>
      </w:pPr>
    </w:p>
    <w:p w:rsidR="00FC0113" w:rsidRPr="005225BE" w:rsidRDefault="00FC0113" w:rsidP="00DD66E9">
      <w:pPr>
        <w:spacing w:after="12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ПРАВИЛНИК О ИЗМЕНАМА И ДОПУНАМА ПРАВИЛНИКА</w:t>
      </w:r>
    </w:p>
    <w:p w:rsidR="00FC0113" w:rsidRPr="005225BE" w:rsidRDefault="00FC0113" w:rsidP="00E01C8E">
      <w:pPr>
        <w:jc w:val="center"/>
        <w:rPr>
          <w:b/>
          <w:bCs/>
          <w:sz w:val="23"/>
          <w:szCs w:val="23"/>
          <w:lang w:val="en-US"/>
        </w:rPr>
      </w:pPr>
      <w:r w:rsidRPr="005225BE">
        <w:rPr>
          <w:b/>
          <w:bCs/>
          <w:sz w:val="23"/>
          <w:szCs w:val="23"/>
        </w:rPr>
        <w:t>О УСЛОВИМА ЗА ОСТВАРИВАЊЕ НОВЧАНЕ ПОМОЋИ СТУДЕНТИМА</w:t>
      </w:r>
    </w:p>
    <w:p w:rsidR="00FC0113" w:rsidRPr="005225BE" w:rsidRDefault="00FC0113" w:rsidP="00E01C8E">
      <w:pPr>
        <w:jc w:val="center"/>
        <w:rPr>
          <w:b/>
          <w:bCs/>
          <w:sz w:val="23"/>
          <w:szCs w:val="23"/>
        </w:rPr>
      </w:pPr>
    </w:p>
    <w:p w:rsidR="00FC0113" w:rsidRPr="005225BE" w:rsidRDefault="00FC0113" w:rsidP="00E01C8E">
      <w:pPr>
        <w:jc w:val="both"/>
        <w:rPr>
          <w:sz w:val="23"/>
          <w:szCs w:val="23"/>
        </w:rPr>
      </w:pPr>
    </w:p>
    <w:p w:rsidR="00FC0113" w:rsidRPr="005225BE" w:rsidRDefault="00FC0113" w:rsidP="00E01C8E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Овим Правилником врше се измене и допуне Правилника о условима за остваривање новчане помоћи („Службени лист општине Блаце“, број 1/15)( у даљем тексту: Правилник).</w:t>
      </w:r>
    </w:p>
    <w:p w:rsidR="00FC0113" w:rsidRPr="005225BE" w:rsidRDefault="00FC0113" w:rsidP="00E01C8E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</w:t>
      </w:r>
    </w:p>
    <w:p w:rsidR="00FC0113" w:rsidRPr="005225BE" w:rsidRDefault="00FC0113" w:rsidP="00F60A14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 1.</w:t>
      </w:r>
    </w:p>
    <w:p w:rsidR="00FC0113" w:rsidRPr="005225BE" w:rsidRDefault="00FC0113" w:rsidP="005225BE">
      <w:pPr>
        <w:pStyle w:val="NormalWeb"/>
        <w:tabs>
          <w:tab w:val="left" w:pos="451"/>
        </w:tabs>
        <w:spacing w:before="0" w:beforeAutospacing="0" w:after="0" w:afterAutospacing="0"/>
        <w:jc w:val="both"/>
        <w:rPr>
          <w:sz w:val="23"/>
          <w:szCs w:val="23"/>
          <w:lang w:val="sr-Latn-CS"/>
        </w:rPr>
      </w:pPr>
      <w:r w:rsidRPr="005225BE">
        <w:rPr>
          <w:sz w:val="23"/>
          <w:szCs w:val="23"/>
        </w:rPr>
        <w:t>У члану 1. Правилника после речи „са пребивалиштем“ додају се речи "или боравиштем на територији Општине Блаце</w:t>
      </w:r>
      <w:r>
        <w:rPr>
          <w:sz w:val="23"/>
          <w:szCs w:val="23"/>
          <w:lang/>
        </w:rPr>
        <w:t xml:space="preserve"> за интерно расељена лица</w:t>
      </w:r>
      <w:r w:rsidRPr="005225BE">
        <w:rPr>
          <w:sz w:val="23"/>
          <w:szCs w:val="23"/>
        </w:rPr>
        <w:t>".</w:t>
      </w:r>
    </w:p>
    <w:p w:rsidR="00FC0113" w:rsidRPr="005225BE" w:rsidRDefault="00FC0113" w:rsidP="005225BE">
      <w:pPr>
        <w:pStyle w:val="NormalWeb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FC0113" w:rsidRPr="005225BE" w:rsidRDefault="00FC0113" w:rsidP="005225BE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 2.</w:t>
      </w:r>
    </w:p>
    <w:p w:rsidR="00FC0113" w:rsidRPr="005225BE" w:rsidRDefault="00FC0113" w:rsidP="00CA3F8E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Члан 4. Правилника мења се и гласи:</w:t>
      </w:r>
    </w:p>
    <w:p w:rsidR="00FC0113" w:rsidRPr="005225BE" w:rsidRDefault="00FC0113" w:rsidP="00CA3F8E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„Право на новчану помоћ могу остварити студенти академских и струковних студија на високошколским установама чији је оснивач Република Србија и то према следећим категоријама:</w:t>
      </w:r>
    </w:p>
    <w:p w:rsidR="00FC0113" w:rsidRPr="005225BE" w:rsidRDefault="00FC0113" w:rsidP="00E454B9">
      <w:pPr>
        <w:jc w:val="both"/>
        <w:rPr>
          <w:sz w:val="23"/>
          <w:szCs w:val="23"/>
        </w:rPr>
      </w:pPr>
    </w:p>
    <w:p w:rsidR="00FC0113" w:rsidRPr="005225BE" w:rsidRDefault="00FC0113" w:rsidP="00F359A5">
      <w:pPr>
        <w:jc w:val="both"/>
        <w:rPr>
          <w:sz w:val="23"/>
          <w:szCs w:val="23"/>
        </w:rPr>
      </w:pPr>
      <w:r w:rsidRPr="005225BE">
        <w:rPr>
          <w:b/>
          <w:bCs/>
          <w:sz w:val="23"/>
          <w:szCs w:val="23"/>
        </w:rPr>
        <w:t xml:space="preserve">1) Прва категорија </w:t>
      </w:r>
      <w:r w:rsidRPr="005225BE">
        <w:rPr>
          <w:sz w:val="23"/>
          <w:szCs w:val="23"/>
        </w:rPr>
        <w:t>су студенти првог степена студија - основних академских, основних струковних и интегрисаних студија (</w:t>
      </w:r>
      <w:r w:rsidRPr="005225BE">
        <w:rPr>
          <w:sz w:val="23"/>
          <w:szCs w:val="23"/>
          <w:lang w:val="en-US"/>
        </w:rPr>
        <w:t xml:space="preserve">II </w:t>
      </w:r>
      <w:r w:rsidRPr="005225BE">
        <w:rPr>
          <w:sz w:val="23"/>
          <w:szCs w:val="23"/>
        </w:rPr>
        <w:t xml:space="preserve">до </w:t>
      </w:r>
      <w:r w:rsidRPr="005225BE">
        <w:rPr>
          <w:sz w:val="23"/>
          <w:szCs w:val="23"/>
          <w:lang w:val="en-US"/>
        </w:rPr>
        <w:t>IV</w:t>
      </w:r>
      <w:r w:rsidRPr="005225BE">
        <w:rPr>
          <w:sz w:val="23"/>
          <w:szCs w:val="23"/>
        </w:rPr>
        <w:t xml:space="preserve"> година студија). </w:t>
      </w:r>
    </w:p>
    <w:p w:rsidR="00FC0113" w:rsidRPr="005225BE" w:rsidRDefault="00FC0113" w:rsidP="00F359A5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Додељује се до 80% од укупног броја одобрених стипендија.</w:t>
      </w:r>
    </w:p>
    <w:p w:rsidR="00FC0113" w:rsidRPr="005225BE" w:rsidRDefault="00FC0113" w:rsidP="00F359A5">
      <w:pPr>
        <w:jc w:val="both"/>
        <w:rPr>
          <w:sz w:val="23"/>
          <w:szCs w:val="23"/>
        </w:rPr>
      </w:pPr>
    </w:p>
    <w:p w:rsidR="00FC0113" w:rsidRPr="005225BE" w:rsidRDefault="00FC0113" w:rsidP="004701A1">
      <w:pPr>
        <w:jc w:val="both"/>
        <w:rPr>
          <w:sz w:val="23"/>
          <w:szCs w:val="23"/>
          <w:lang w:val="en-US"/>
        </w:rPr>
      </w:pPr>
      <w:r w:rsidRPr="005225BE">
        <w:rPr>
          <w:b/>
          <w:bCs/>
          <w:sz w:val="23"/>
          <w:szCs w:val="23"/>
        </w:rPr>
        <w:t xml:space="preserve">2) Друга категорија </w:t>
      </w:r>
      <w:r w:rsidRPr="005225BE">
        <w:rPr>
          <w:sz w:val="23"/>
          <w:szCs w:val="23"/>
        </w:rPr>
        <w:t>су студенти другог степена студија – дипломских академских студија(мастер), специјалистичких академских, специјалистичких струковних студија и интегрисаних студија (</w:t>
      </w:r>
      <w:r w:rsidRPr="005225BE">
        <w:rPr>
          <w:sz w:val="23"/>
          <w:szCs w:val="23"/>
          <w:lang w:val="en-US"/>
        </w:rPr>
        <w:t>V</w:t>
      </w:r>
      <w:r w:rsidRPr="005225BE">
        <w:rPr>
          <w:sz w:val="23"/>
          <w:szCs w:val="23"/>
        </w:rPr>
        <w:t xml:space="preserve"> до</w:t>
      </w:r>
      <w:r w:rsidRPr="005225BE">
        <w:rPr>
          <w:sz w:val="23"/>
          <w:szCs w:val="23"/>
          <w:lang w:val="en-US"/>
        </w:rPr>
        <w:t xml:space="preserve"> VI</w:t>
      </w:r>
      <w:r w:rsidRPr="005225BE">
        <w:rPr>
          <w:sz w:val="23"/>
          <w:szCs w:val="23"/>
        </w:rPr>
        <w:t xml:space="preserve"> година студија).</w:t>
      </w:r>
    </w:p>
    <w:p w:rsidR="00FC0113" w:rsidRPr="005225BE" w:rsidRDefault="00FC0113" w:rsidP="004701A1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Додељује се до 20% од укупног броја одобрених стипендија.</w:t>
      </w:r>
    </w:p>
    <w:p w:rsidR="00FC0113" w:rsidRPr="005225BE" w:rsidRDefault="00FC0113" w:rsidP="00F359A5">
      <w:pPr>
        <w:jc w:val="both"/>
        <w:rPr>
          <w:sz w:val="23"/>
          <w:szCs w:val="23"/>
        </w:rPr>
      </w:pPr>
    </w:p>
    <w:p w:rsidR="00FC0113" w:rsidRPr="005225BE" w:rsidRDefault="00FC0113" w:rsidP="00F359A5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Услови за доделу новчане помоћи - стипендије:</w:t>
      </w:r>
    </w:p>
    <w:p w:rsidR="00FC0113" w:rsidRPr="005225BE" w:rsidRDefault="00FC0113" w:rsidP="0010408E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да студент у школској години за коју се додељује </w:t>
      </w:r>
      <w:r w:rsidRPr="005225BE">
        <w:rPr>
          <w:sz w:val="23"/>
          <w:szCs w:val="23"/>
        </w:rPr>
        <w:t>новчана помоћ</w:t>
      </w: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 први пут уписује најмање </w:t>
      </w:r>
      <w:r w:rsidRPr="005225BE">
        <w:rPr>
          <w:sz w:val="23"/>
          <w:szCs w:val="23"/>
          <w:lang w:val="en-US"/>
        </w:rPr>
        <w:t>II</w:t>
      </w: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 годину на студијама првог степена студија</w:t>
      </w:r>
      <w:r w:rsidRPr="005225BE">
        <w:rPr>
          <w:color w:val="000000"/>
          <w:sz w:val="23"/>
          <w:szCs w:val="23"/>
          <w:shd w:val="clear" w:color="auto" w:fill="FFFFFF"/>
        </w:rPr>
        <w:t xml:space="preserve">; </w:t>
      </w:r>
    </w:p>
    <w:p w:rsidR="00FC0113" w:rsidRPr="005225BE" w:rsidRDefault="00FC0113" w:rsidP="0010408E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color w:val="000000"/>
          <w:sz w:val="23"/>
          <w:szCs w:val="23"/>
          <w:shd w:val="clear" w:color="auto" w:fill="FFFFFF"/>
          <w:lang w:val="ru-RU"/>
        </w:rPr>
        <w:t>да студент има најмање просечну оцену 7,00 (седам) из претходних година студија;</w:t>
      </w:r>
    </w:p>
    <w:p w:rsidR="00FC0113" w:rsidRPr="005225BE" w:rsidRDefault="00FC0113" w:rsidP="004701A1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да </w:t>
      </w:r>
      <w:r w:rsidRPr="005225BE">
        <w:rPr>
          <w:sz w:val="23"/>
          <w:szCs w:val="23"/>
        </w:rPr>
        <w:t>студент</w:t>
      </w: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 има пребивалиште на територији</w:t>
      </w:r>
      <w:r w:rsidRPr="005225BE">
        <w:rPr>
          <w:color w:val="000000"/>
          <w:sz w:val="23"/>
          <w:szCs w:val="23"/>
          <w:shd w:val="clear" w:color="auto" w:fill="FFFFFF"/>
        </w:rPr>
        <w:t xml:space="preserve"> </w:t>
      </w: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општине </w:t>
      </w:r>
      <w:r w:rsidRPr="005225BE">
        <w:rPr>
          <w:color w:val="000000"/>
          <w:sz w:val="23"/>
          <w:szCs w:val="23"/>
          <w:shd w:val="clear" w:color="auto" w:fill="FFFFFF"/>
        </w:rPr>
        <w:t>Блаце односно боравиште најмање 3 године за интерно расељена лица.</w:t>
      </w:r>
    </w:p>
    <w:p w:rsidR="00FC0113" w:rsidRPr="005225BE" w:rsidRDefault="00FC0113" w:rsidP="004701A1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color w:val="000000"/>
          <w:sz w:val="23"/>
          <w:szCs w:val="23"/>
          <w:shd w:val="clear" w:color="auto" w:fill="FFFFFF"/>
        </w:rPr>
        <w:t xml:space="preserve">конкурс није намењен студентима </w:t>
      </w:r>
      <w:r w:rsidRPr="005225BE">
        <w:rPr>
          <w:sz w:val="23"/>
          <w:szCs w:val="23"/>
          <w:lang w:val="en-US"/>
        </w:rPr>
        <w:t>I</w:t>
      </w:r>
      <w:r w:rsidRPr="005225BE">
        <w:rPr>
          <w:color w:val="000000"/>
          <w:sz w:val="23"/>
          <w:szCs w:val="23"/>
          <w:shd w:val="clear" w:color="auto" w:fill="FFFFFF"/>
        </w:rPr>
        <w:t xml:space="preserve"> године првог степена студија, апсолвентима и студентима докторских студија.</w:t>
      </w:r>
    </w:p>
    <w:p w:rsidR="00FC0113" w:rsidRPr="005225BE" w:rsidRDefault="00FC0113" w:rsidP="004701A1">
      <w:pPr>
        <w:ind w:left="720"/>
        <w:jc w:val="both"/>
        <w:rPr>
          <w:sz w:val="23"/>
          <w:szCs w:val="23"/>
        </w:rPr>
      </w:pPr>
    </w:p>
    <w:p w:rsidR="00FC0113" w:rsidRPr="005225BE" w:rsidRDefault="00FC0113" w:rsidP="004701A1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Потребна документација:</w:t>
      </w:r>
    </w:p>
    <w:p w:rsidR="00FC0113" w:rsidRPr="005225BE" w:rsidRDefault="00FC0113" w:rsidP="00056F3E">
      <w:pPr>
        <w:numPr>
          <w:ilvl w:val="0"/>
          <w:numId w:val="2"/>
        </w:numPr>
        <w:jc w:val="both"/>
        <w:rPr>
          <w:color w:val="000000"/>
          <w:sz w:val="23"/>
          <w:szCs w:val="23"/>
          <w:shd w:val="clear" w:color="auto" w:fill="FFFFFF"/>
        </w:rPr>
      </w:pPr>
      <w:r w:rsidRPr="005225BE">
        <w:rPr>
          <w:color w:val="000000"/>
          <w:sz w:val="23"/>
          <w:szCs w:val="23"/>
          <w:shd w:val="clear" w:color="auto" w:fill="FFFFFF"/>
          <w:lang w:val="ru-RU"/>
        </w:rPr>
        <w:t xml:space="preserve">уверење о </w:t>
      </w:r>
      <w:r w:rsidRPr="005225BE">
        <w:rPr>
          <w:color w:val="000000"/>
          <w:sz w:val="23"/>
          <w:szCs w:val="23"/>
          <w:shd w:val="clear" w:color="auto" w:fill="FFFFFF"/>
        </w:rPr>
        <w:t xml:space="preserve">уписаном зимском семестру одговарајуће године студија са назначеном просечном оценом положених испита из </w:t>
      </w:r>
      <w:r w:rsidRPr="005225BE">
        <w:rPr>
          <w:color w:val="000000"/>
          <w:sz w:val="23"/>
          <w:szCs w:val="23"/>
          <w:shd w:val="clear" w:color="auto" w:fill="FFFFFF"/>
          <w:lang w:val="ru-RU"/>
        </w:rPr>
        <w:t>претходних година студија</w:t>
      </w:r>
      <w:r w:rsidRPr="005225BE">
        <w:rPr>
          <w:color w:val="000000"/>
          <w:sz w:val="23"/>
          <w:szCs w:val="23"/>
          <w:shd w:val="clear" w:color="auto" w:fill="FFFFFF"/>
          <w:lang w:val="sr-Latn-CS"/>
        </w:rPr>
        <w:t xml:space="preserve">, </w:t>
      </w:r>
      <w:r w:rsidRPr="005225BE">
        <w:rPr>
          <w:color w:val="000000"/>
          <w:sz w:val="23"/>
          <w:szCs w:val="23"/>
          <w:shd w:val="clear" w:color="auto" w:fill="FFFFFF"/>
        </w:rPr>
        <w:t xml:space="preserve">односно за студенте који се први пут уписују на студије другог степена уверење о дипломирању на основним студијама. </w:t>
      </w:r>
    </w:p>
    <w:p w:rsidR="00FC0113" w:rsidRPr="005225BE" w:rsidRDefault="00FC0113" w:rsidP="00C92F32">
      <w:pPr>
        <w:ind w:left="720"/>
        <w:jc w:val="both"/>
        <w:rPr>
          <w:color w:val="000000"/>
          <w:sz w:val="23"/>
          <w:szCs w:val="23"/>
          <w:shd w:val="clear" w:color="auto" w:fill="FFFFFF"/>
        </w:rPr>
      </w:pPr>
      <w:r w:rsidRPr="005225BE">
        <w:rPr>
          <w:color w:val="000000"/>
          <w:sz w:val="23"/>
          <w:szCs w:val="23"/>
          <w:shd w:val="clear" w:color="auto" w:fill="FFFFFF"/>
        </w:rPr>
        <w:t>Уверење оверава високошколска установа на којој студира учесник конкурса;</w:t>
      </w:r>
    </w:p>
    <w:p w:rsidR="00FC0113" w:rsidRPr="005225BE" w:rsidRDefault="00FC0113" w:rsidP="004701A1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потврда о материјалном стању студената (видети члан 6.); </w:t>
      </w:r>
    </w:p>
    <w:p w:rsidR="00FC0113" w:rsidRPr="005225BE" w:rsidRDefault="00FC0113" w:rsidP="000D019E">
      <w:pPr>
        <w:numPr>
          <w:ilvl w:val="0"/>
          <w:numId w:val="2"/>
        </w:numPr>
        <w:jc w:val="both"/>
        <w:rPr>
          <w:sz w:val="23"/>
          <w:szCs w:val="23"/>
        </w:rPr>
      </w:pPr>
      <w:r w:rsidRPr="005225BE">
        <w:rPr>
          <w:sz w:val="23"/>
          <w:szCs w:val="23"/>
        </w:rPr>
        <w:t>штампани подаци са електронске личне карте или оверена фотокопија старе важеће личне карте.</w:t>
      </w:r>
    </w:p>
    <w:p w:rsidR="00FC0113" w:rsidRPr="005225BE" w:rsidRDefault="00FC0113" w:rsidP="000D019E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потврда о </w:t>
      </w:r>
      <w:r w:rsidRPr="005225BE">
        <w:rPr>
          <w:sz w:val="23"/>
          <w:szCs w:val="23"/>
        </w:rPr>
        <w:t>б</w:t>
      </w:r>
      <w:r>
        <w:rPr>
          <w:sz w:val="23"/>
          <w:szCs w:val="23"/>
          <w:lang/>
        </w:rPr>
        <w:t>оравишту</w:t>
      </w:r>
      <w:r w:rsidRPr="005225BE">
        <w:rPr>
          <w:sz w:val="23"/>
          <w:szCs w:val="23"/>
        </w:rPr>
        <w:t xml:space="preserve"> за интерно расељена лица (најмање 3 године на територији Општине Блаце)</w:t>
      </w:r>
    </w:p>
    <w:p w:rsidR="00FC0113" w:rsidRPr="005225BE" w:rsidRDefault="00FC0113" w:rsidP="005225BE">
      <w:pPr>
        <w:jc w:val="both"/>
        <w:rPr>
          <w:sz w:val="23"/>
          <w:szCs w:val="23"/>
        </w:rPr>
      </w:pPr>
    </w:p>
    <w:p w:rsidR="00FC0113" w:rsidRPr="005225BE" w:rsidRDefault="00FC0113" w:rsidP="006240A7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копија прве стране индекса или оверена потврда </w:t>
      </w:r>
      <w:r w:rsidRPr="005225BE">
        <w:rPr>
          <w:color w:val="000000"/>
          <w:sz w:val="23"/>
          <w:szCs w:val="23"/>
          <w:shd w:val="clear" w:color="auto" w:fill="FFFFFF"/>
        </w:rPr>
        <w:t>високошколске установе</w:t>
      </w:r>
      <w:r w:rsidRPr="005225BE">
        <w:rPr>
          <w:sz w:val="23"/>
          <w:szCs w:val="23"/>
        </w:rPr>
        <w:t xml:space="preserve"> да студент није изубио годину током студија.“</w:t>
      </w:r>
    </w:p>
    <w:p w:rsidR="00FC0113" w:rsidRPr="005225BE" w:rsidRDefault="00FC0113" w:rsidP="006240A7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AA03FB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</w:t>
      </w:r>
      <w:r w:rsidRPr="005225BE">
        <w:rPr>
          <w:b/>
          <w:bCs/>
          <w:sz w:val="23"/>
          <w:szCs w:val="23"/>
          <w:lang w:val="en-US"/>
        </w:rPr>
        <w:t xml:space="preserve"> </w:t>
      </w:r>
      <w:r w:rsidRPr="005225BE">
        <w:rPr>
          <w:b/>
          <w:bCs/>
          <w:sz w:val="23"/>
          <w:szCs w:val="23"/>
        </w:rPr>
        <w:t>3</w:t>
      </w:r>
      <w:r w:rsidRPr="005225BE">
        <w:rPr>
          <w:b/>
          <w:bCs/>
          <w:sz w:val="23"/>
          <w:szCs w:val="23"/>
          <w:lang w:val="en-US"/>
        </w:rPr>
        <w:t>.</w:t>
      </w:r>
    </w:p>
    <w:p w:rsidR="00FC0113" w:rsidRPr="005225BE" w:rsidRDefault="00FC0113" w:rsidP="006240A7">
      <w:pPr>
        <w:tabs>
          <w:tab w:val="left" w:pos="914"/>
        </w:tabs>
        <w:rPr>
          <w:sz w:val="23"/>
          <w:szCs w:val="23"/>
        </w:rPr>
      </w:pPr>
      <w:r w:rsidRPr="005225BE">
        <w:rPr>
          <w:sz w:val="23"/>
          <w:szCs w:val="23"/>
        </w:rPr>
        <w:t>Члан 5. Правилника мења се и гласи:</w:t>
      </w:r>
    </w:p>
    <w:p w:rsidR="00FC0113" w:rsidRPr="005225BE" w:rsidRDefault="00FC0113" w:rsidP="004D7D87">
      <w:pPr>
        <w:spacing w:after="12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„Рангирање кандидата за доделу новчане помоћи се утврђује на основу укупног броја бодова које студент оствари према следећим критеријумима:</w:t>
      </w:r>
    </w:p>
    <w:p w:rsidR="00FC0113" w:rsidRPr="005225BE" w:rsidRDefault="00FC0113" w:rsidP="00B872EC">
      <w:pPr>
        <w:ind w:left="284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1.  успех остварен током студирања</w:t>
      </w:r>
    </w:p>
    <w:p w:rsidR="00FC0113" w:rsidRPr="005225BE" w:rsidRDefault="00FC0113" w:rsidP="00B872EC">
      <w:pPr>
        <w:ind w:left="284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2.  материјално стање студента.</w:t>
      </w:r>
    </w:p>
    <w:p w:rsidR="00FC0113" w:rsidRPr="005225BE" w:rsidRDefault="00FC0113" w:rsidP="00AE7EAD">
      <w:pPr>
        <w:ind w:left="360"/>
        <w:jc w:val="both"/>
        <w:rPr>
          <w:sz w:val="23"/>
          <w:szCs w:val="23"/>
        </w:rPr>
      </w:pPr>
    </w:p>
    <w:p w:rsidR="00FC0113" w:rsidRPr="005225BE" w:rsidRDefault="00FC0113" w:rsidP="007F0C7E">
      <w:pPr>
        <w:ind w:left="567" w:hanging="567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1.  Успех остварен током студирања се вреднује на основу просечне оцене свих испита  које је студент положио током студија а најмање 7,00 (седам).</w:t>
      </w:r>
    </w:p>
    <w:p w:rsidR="00FC0113" w:rsidRPr="005225BE" w:rsidRDefault="00FC0113" w:rsidP="007F0C7E">
      <w:pPr>
        <w:ind w:left="567" w:hanging="567"/>
        <w:jc w:val="both"/>
        <w:rPr>
          <w:sz w:val="23"/>
          <w:szCs w:val="23"/>
        </w:rPr>
      </w:pPr>
    </w:p>
    <w:p w:rsidR="00FC0113" w:rsidRPr="005225BE" w:rsidRDefault="00FC0113" w:rsidP="007F0C7E">
      <w:pPr>
        <w:ind w:left="567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Просечна оцена представља број бодова према успеху који се сабира са бодовима добијених према материјалном стању студента.</w:t>
      </w:r>
    </w:p>
    <w:p w:rsidR="00FC0113" w:rsidRPr="005225BE" w:rsidRDefault="00FC0113" w:rsidP="00245EB9">
      <w:pPr>
        <w:jc w:val="both"/>
        <w:rPr>
          <w:sz w:val="23"/>
          <w:szCs w:val="23"/>
        </w:rPr>
      </w:pPr>
    </w:p>
    <w:p w:rsidR="00FC0113" w:rsidRPr="005225BE" w:rsidRDefault="00FC0113" w:rsidP="004D7D87">
      <w:pPr>
        <w:spacing w:after="12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2.  Mатеријално стање студента се бодује на следећи начин:</w:t>
      </w:r>
    </w:p>
    <w:p w:rsidR="00FC0113" w:rsidRPr="005225BE" w:rsidRDefault="00FC0113" w:rsidP="00774B91">
      <w:pPr>
        <w:ind w:left="2835" w:hanging="2835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 0 % do 20%   износа ½ просечне плате*   = 5     бодова</w:t>
      </w:r>
    </w:p>
    <w:p w:rsidR="00FC0113" w:rsidRPr="005225BE" w:rsidRDefault="00FC0113" w:rsidP="00525544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20% do 40%                     -||-                        = 4         -||-</w:t>
      </w:r>
    </w:p>
    <w:p w:rsidR="00FC0113" w:rsidRPr="005225BE" w:rsidRDefault="00FC0113" w:rsidP="00525544">
      <w:pPr>
        <w:ind w:left="2835" w:hanging="2835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40% do 60%                     -||-                        = 3         -||-</w:t>
      </w:r>
    </w:p>
    <w:p w:rsidR="00FC0113" w:rsidRPr="005225BE" w:rsidRDefault="00FC0113" w:rsidP="00525544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60% do 80%                     -||-                        = 2         -||-</w:t>
      </w:r>
    </w:p>
    <w:p w:rsidR="00FC0113" w:rsidRPr="005225BE" w:rsidRDefault="00FC0113" w:rsidP="00525544">
      <w:pPr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80% do 100%                   -||-                        = 1         -||-</w:t>
      </w:r>
    </w:p>
    <w:p w:rsidR="00FC0113" w:rsidRPr="005225BE" w:rsidRDefault="00FC0113" w:rsidP="00245EB9">
      <w:pPr>
        <w:pStyle w:val="NormalWeb"/>
        <w:spacing w:before="0" w:beforeAutospacing="0" w:after="0" w:afterAutospacing="0"/>
        <w:rPr>
          <w:sz w:val="23"/>
          <w:szCs w:val="23"/>
        </w:rPr>
      </w:pPr>
    </w:p>
    <w:p w:rsidR="00FC0113" w:rsidRPr="005225BE" w:rsidRDefault="00FC0113" w:rsidP="009233D9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 xml:space="preserve">          * износ од  ½ просечне плате у општини Блаце по члану домаћинства (видети члан 6.)</w:t>
      </w:r>
    </w:p>
    <w:p w:rsidR="00FC0113" w:rsidRPr="005225BE" w:rsidRDefault="00FC0113" w:rsidP="009233D9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ED304B">
      <w:pPr>
        <w:jc w:val="both"/>
        <w:rPr>
          <w:color w:val="FF0000"/>
          <w:sz w:val="23"/>
          <w:szCs w:val="23"/>
        </w:rPr>
      </w:pPr>
      <w:r w:rsidRPr="005225BE">
        <w:rPr>
          <w:sz w:val="23"/>
          <w:szCs w:val="23"/>
        </w:rPr>
        <w:t>Када већи број кандидата од броја предвиђеног за доделу стипендија оствари исти број бодова, предност у рангирању има кандидат са већом просечном оценом током студирања.“</w:t>
      </w:r>
    </w:p>
    <w:p w:rsidR="00FC0113" w:rsidRPr="005225BE" w:rsidRDefault="00FC0113" w:rsidP="00185604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2B4E6D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 4.</w:t>
      </w:r>
    </w:p>
    <w:p w:rsidR="00FC0113" w:rsidRPr="005225BE" w:rsidRDefault="00FC0113" w:rsidP="00EE6E98">
      <w:pPr>
        <w:pStyle w:val="NormalWeb"/>
        <w:spacing w:before="0" w:beforeAutospacing="0" w:after="12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У члану 7. после 1. става додаје се нови став:</w:t>
      </w:r>
    </w:p>
    <w:p w:rsidR="00FC0113" w:rsidRPr="005225BE" w:rsidRDefault="00FC0113" w:rsidP="00E91D2A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„Мера нижег приоритета је смањивање укупног броја бодова који је студент остварио према критеријумима из члана 5. за проценат умањења од 5%.“</w:t>
      </w:r>
    </w:p>
    <w:p w:rsidR="00FC0113" w:rsidRPr="005225BE" w:rsidRDefault="00FC0113" w:rsidP="00E91D2A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F3341C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 5.</w:t>
      </w:r>
    </w:p>
    <w:p w:rsidR="00FC0113" w:rsidRDefault="00FC0113" w:rsidP="00E91D2A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У члану 10. став 1. Правилника после речи: „сагласност на исту“, додају се речи. „односно утврђивање броја студената који су остварили право на помоћ а према укупном износу средстава, која су Одлуком о буџету општине Блаце за 2016. годину, предвиђена за те намене“.</w:t>
      </w:r>
    </w:p>
    <w:p w:rsidR="00FC0113" w:rsidRPr="005225BE" w:rsidRDefault="00FC0113" w:rsidP="00E91D2A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F3341C">
      <w:pPr>
        <w:pStyle w:val="NormalWeb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5225BE">
        <w:rPr>
          <w:b/>
          <w:bCs/>
          <w:sz w:val="23"/>
          <w:szCs w:val="23"/>
        </w:rPr>
        <w:t>Члан 6.</w:t>
      </w:r>
    </w:p>
    <w:p w:rsidR="00FC0113" w:rsidRPr="005225BE" w:rsidRDefault="00FC0113" w:rsidP="00F3341C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5225BE">
        <w:rPr>
          <w:sz w:val="23"/>
          <w:szCs w:val="23"/>
        </w:rPr>
        <w:t>Правилник ступа на снагу даном доношења, а биће објављен у „Службеном листу општине Блаце“.</w:t>
      </w:r>
    </w:p>
    <w:p w:rsidR="00FC0113" w:rsidRPr="005225BE" w:rsidRDefault="00FC0113" w:rsidP="00F3341C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</w:p>
    <w:p w:rsidR="00FC0113" w:rsidRPr="005225BE" w:rsidRDefault="00FC0113" w:rsidP="00F3341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val="sr-Latn-CS"/>
        </w:rPr>
      </w:pPr>
      <w:r w:rsidRPr="005225BE">
        <w:rPr>
          <w:color w:val="000000"/>
          <w:sz w:val="23"/>
          <w:szCs w:val="23"/>
        </w:rPr>
        <w:t>Број</w:t>
      </w:r>
      <w:r>
        <w:rPr>
          <w:color w:val="000000"/>
          <w:sz w:val="23"/>
          <w:szCs w:val="23"/>
        </w:rPr>
        <w:t>:</w:t>
      </w:r>
      <w:r w:rsidRPr="005225BE">
        <w:rPr>
          <w:color w:val="000000"/>
          <w:sz w:val="23"/>
          <w:szCs w:val="23"/>
        </w:rPr>
        <w:t xml:space="preserve"> II</w:t>
      </w:r>
      <w:r w:rsidRPr="005225BE">
        <w:rPr>
          <w:color w:val="000000"/>
          <w:sz w:val="23"/>
          <w:szCs w:val="23"/>
          <w:lang w:val="sr-Latn-CS"/>
        </w:rPr>
        <w:t>-400-</w:t>
      </w:r>
      <w:r w:rsidRPr="005225BE">
        <w:rPr>
          <w:color w:val="000000"/>
          <w:sz w:val="23"/>
          <w:szCs w:val="23"/>
        </w:rPr>
        <w:t>1135</w:t>
      </w:r>
      <w:r>
        <w:rPr>
          <w:color w:val="000000"/>
          <w:sz w:val="23"/>
          <w:szCs w:val="23"/>
          <w:lang w:val="sr-Latn-CS"/>
        </w:rPr>
        <w:t>/15</w:t>
      </w:r>
    </w:p>
    <w:p w:rsidR="00FC0113" w:rsidRDefault="00FC0113" w:rsidP="00F33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25BE">
        <w:rPr>
          <w:color w:val="000000"/>
          <w:sz w:val="23"/>
          <w:szCs w:val="23"/>
        </w:rPr>
        <w:t>Дана, 30.10.2015. год.</w:t>
      </w:r>
    </w:p>
    <w:p w:rsidR="00FC0113" w:rsidRPr="009B59B1" w:rsidRDefault="00FC0113" w:rsidP="00F33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ГА</w:t>
      </w:r>
    </w:p>
    <w:p w:rsidR="00FC0113" w:rsidRPr="00F03115" w:rsidRDefault="00FC0113" w:rsidP="00F3341C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/>
        </w:rPr>
      </w:pPr>
      <w:r w:rsidRPr="005225BE">
        <w:rPr>
          <w:color w:val="000000"/>
          <w:sz w:val="23"/>
          <w:szCs w:val="23"/>
        </w:rPr>
        <w:t>ОПШТИНСКО ВЕЋЕ ОПШТИНЕ БЛАЦЕ</w:t>
      </w:r>
      <w:r>
        <w:rPr>
          <w:color w:val="000000"/>
          <w:sz w:val="23"/>
          <w:szCs w:val="23"/>
          <w:lang/>
        </w:rPr>
        <w:t xml:space="preserve">  </w:t>
      </w:r>
    </w:p>
    <w:p w:rsidR="00FC0113" w:rsidRPr="005225BE" w:rsidRDefault="00FC0113" w:rsidP="00F33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</w:p>
    <w:p w:rsidR="00FC0113" w:rsidRPr="005225BE" w:rsidRDefault="00FC0113" w:rsidP="00F3341C">
      <w:pPr>
        <w:autoSpaceDE w:val="0"/>
        <w:autoSpaceDN w:val="0"/>
        <w:adjustRightInd w:val="0"/>
        <w:ind w:left="5040" w:firstLine="720"/>
        <w:jc w:val="both"/>
        <w:rPr>
          <w:color w:val="000000"/>
          <w:sz w:val="23"/>
          <w:szCs w:val="23"/>
        </w:rPr>
      </w:pPr>
      <w:r w:rsidRPr="005225BE">
        <w:rPr>
          <w:color w:val="000000"/>
          <w:sz w:val="23"/>
          <w:szCs w:val="23"/>
        </w:rPr>
        <w:t xml:space="preserve">                    </w:t>
      </w:r>
      <w:r>
        <w:rPr>
          <w:color w:val="000000"/>
          <w:sz w:val="23"/>
          <w:szCs w:val="23"/>
        </w:rPr>
        <w:t xml:space="preserve">   </w:t>
      </w:r>
      <w:r w:rsidRPr="005225B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lang/>
        </w:rPr>
        <w:t xml:space="preserve"> </w:t>
      </w:r>
      <w:r w:rsidRPr="005225BE">
        <w:rPr>
          <w:color w:val="000000"/>
          <w:sz w:val="23"/>
          <w:szCs w:val="23"/>
        </w:rPr>
        <w:t xml:space="preserve"> ПРЕДСЕДНИК</w:t>
      </w:r>
    </w:p>
    <w:p w:rsidR="00FC0113" w:rsidRPr="005225BE" w:rsidRDefault="00FC0113" w:rsidP="00F33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</w:r>
      <w:r w:rsidRPr="005225BE">
        <w:rPr>
          <w:color w:val="000000"/>
          <w:sz w:val="23"/>
          <w:szCs w:val="23"/>
        </w:rPr>
        <w:tab/>
        <w:t xml:space="preserve">                                   </w:t>
      </w:r>
      <w:r>
        <w:rPr>
          <w:color w:val="000000"/>
          <w:sz w:val="23"/>
          <w:szCs w:val="23"/>
        </w:rPr>
        <w:t xml:space="preserve">  </w:t>
      </w:r>
      <w:r w:rsidRPr="005225BE">
        <w:rPr>
          <w:color w:val="000000"/>
          <w:sz w:val="23"/>
          <w:szCs w:val="23"/>
        </w:rPr>
        <w:t xml:space="preserve"> Иван Бургић</w:t>
      </w:r>
      <w:r>
        <w:rPr>
          <w:color w:val="000000"/>
          <w:sz w:val="23"/>
          <w:szCs w:val="23"/>
          <w:lang/>
        </w:rPr>
        <w:t xml:space="preserve"> с.р.</w:t>
      </w:r>
      <w:r w:rsidRPr="005225BE">
        <w:rPr>
          <w:color w:val="000000"/>
          <w:sz w:val="23"/>
          <w:szCs w:val="23"/>
        </w:rPr>
        <w:t xml:space="preserve"> </w:t>
      </w:r>
      <w:r w:rsidRPr="005225BE">
        <w:rPr>
          <w:color w:val="000000"/>
          <w:sz w:val="23"/>
          <w:szCs w:val="23"/>
        </w:rPr>
        <w:tab/>
      </w:r>
    </w:p>
    <w:p w:rsidR="00FC0113" w:rsidRPr="005225BE" w:rsidRDefault="00FC0113" w:rsidP="00E91D2A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sectPr w:rsidR="00FC0113" w:rsidRPr="005225BE" w:rsidSect="005225BE">
      <w:pgSz w:w="12240" w:h="15840"/>
      <w:pgMar w:top="1260" w:right="1361" w:bottom="90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54C7E"/>
    <w:multiLevelType w:val="hybridMultilevel"/>
    <w:tmpl w:val="BB925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FC309B4"/>
    <w:multiLevelType w:val="multilevel"/>
    <w:tmpl w:val="794C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39826CD"/>
    <w:multiLevelType w:val="hybridMultilevel"/>
    <w:tmpl w:val="9E36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5132387"/>
    <w:multiLevelType w:val="hybridMultilevel"/>
    <w:tmpl w:val="513E1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4559F"/>
    <w:multiLevelType w:val="hybridMultilevel"/>
    <w:tmpl w:val="F8BA9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C8E"/>
    <w:rsid w:val="00001F95"/>
    <w:rsid w:val="000027D1"/>
    <w:rsid w:val="000049EC"/>
    <w:rsid w:val="000050A1"/>
    <w:rsid w:val="00007582"/>
    <w:rsid w:val="00007A05"/>
    <w:rsid w:val="000100E3"/>
    <w:rsid w:val="00010914"/>
    <w:rsid w:val="000150A7"/>
    <w:rsid w:val="0002119B"/>
    <w:rsid w:val="00021979"/>
    <w:rsid w:val="0002321D"/>
    <w:rsid w:val="00026BF3"/>
    <w:rsid w:val="00031142"/>
    <w:rsid w:val="00031AE9"/>
    <w:rsid w:val="000341DC"/>
    <w:rsid w:val="00034901"/>
    <w:rsid w:val="00035289"/>
    <w:rsid w:val="00035F32"/>
    <w:rsid w:val="000400E0"/>
    <w:rsid w:val="00040EC5"/>
    <w:rsid w:val="00046767"/>
    <w:rsid w:val="000479B4"/>
    <w:rsid w:val="00051EE8"/>
    <w:rsid w:val="00054714"/>
    <w:rsid w:val="00056F3E"/>
    <w:rsid w:val="000602EE"/>
    <w:rsid w:val="00060328"/>
    <w:rsid w:val="00063CF4"/>
    <w:rsid w:val="000668B9"/>
    <w:rsid w:val="0006769C"/>
    <w:rsid w:val="00070DD3"/>
    <w:rsid w:val="00071548"/>
    <w:rsid w:val="00071D3E"/>
    <w:rsid w:val="000743A5"/>
    <w:rsid w:val="00080C38"/>
    <w:rsid w:val="00082903"/>
    <w:rsid w:val="00083DA0"/>
    <w:rsid w:val="00086461"/>
    <w:rsid w:val="00091C1D"/>
    <w:rsid w:val="000951D4"/>
    <w:rsid w:val="000964AF"/>
    <w:rsid w:val="000A128A"/>
    <w:rsid w:val="000A1A1D"/>
    <w:rsid w:val="000A3278"/>
    <w:rsid w:val="000A681B"/>
    <w:rsid w:val="000A6CFA"/>
    <w:rsid w:val="000A74A9"/>
    <w:rsid w:val="000A7FF8"/>
    <w:rsid w:val="000B0B77"/>
    <w:rsid w:val="000B1A22"/>
    <w:rsid w:val="000B2966"/>
    <w:rsid w:val="000B437F"/>
    <w:rsid w:val="000B6A98"/>
    <w:rsid w:val="000C1B89"/>
    <w:rsid w:val="000C52EA"/>
    <w:rsid w:val="000C5E49"/>
    <w:rsid w:val="000C61AB"/>
    <w:rsid w:val="000D019E"/>
    <w:rsid w:val="000D0315"/>
    <w:rsid w:val="000D21F7"/>
    <w:rsid w:val="000D4563"/>
    <w:rsid w:val="000E09CF"/>
    <w:rsid w:val="000E10D4"/>
    <w:rsid w:val="000E401D"/>
    <w:rsid w:val="000E4797"/>
    <w:rsid w:val="000E58BE"/>
    <w:rsid w:val="000E6A0E"/>
    <w:rsid w:val="000F182F"/>
    <w:rsid w:val="000F1F51"/>
    <w:rsid w:val="000F4EA2"/>
    <w:rsid w:val="000F6847"/>
    <w:rsid w:val="001002FC"/>
    <w:rsid w:val="0010077A"/>
    <w:rsid w:val="00101572"/>
    <w:rsid w:val="001036B8"/>
    <w:rsid w:val="001039A0"/>
    <w:rsid w:val="0010408E"/>
    <w:rsid w:val="0010560C"/>
    <w:rsid w:val="001073E5"/>
    <w:rsid w:val="0010798F"/>
    <w:rsid w:val="00110A1A"/>
    <w:rsid w:val="00114ABA"/>
    <w:rsid w:val="001154D3"/>
    <w:rsid w:val="00117EB8"/>
    <w:rsid w:val="00120742"/>
    <w:rsid w:val="00122AD5"/>
    <w:rsid w:val="00123251"/>
    <w:rsid w:val="00124299"/>
    <w:rsid w:val="00125BE2"/>
    <w:rsid w:val="0012602D"/>
    <w:rsid w:val="00127138"/>
    <w:rsid w:val="0013245F"/>
    <w:rsid w:val="0013292F"/>
    <w:rsid w:val="0013540C"/>
    <w:rsid w:val="0013716D"/>
    <w:rsid w:val="00137D2F"/>
    <w:rsid w:val="00137F91"/>
    <w:rsid w:val="00140B17"/>
    <w:rsid w:val="001422D3"/>
    <w:rsid w:val="00146112"/>
    <w:rsid w:val="00147F42"/>
    <w:rsid w:val="001505DB"/>
    <w:rsid w:val="00151F35"/>
    <w:rsid w:val="00154497"/>
    <w:rsid w:val="00156130"/>
    <w:rsid w:val="00163C23"/>
    <w:rsid w:val="00163D4F"/>
    <w:rsid w:val="00164389"/>
    <w:rsid w:val="00164B59"/>
    <w:rsid w:val="0016545E"/>
    <w:rsid w:val="00167F37"/>
    <w:rsid w:val="00171166"/>
    <w:rsid w:val="00172907"/>
    <w:rsid w:val="00175C08"/>
    <w:rsid w:val="00180A29"/>
    <w:rsid w:val="00181C47"/>
    <w:rsid w:val="00185604"/>
    <w:rsid w:val="00185890"/>
    <w:rsid w:val="0018682E"/>
    <w:rsid w:val="0018760F"/>
    <w:rsid w:val="0019045C"/>
    <w:rsid w:val="00190779"/>
    <w:rsid w:val="00191327"/>
    <w:rsid w:val="00191837"/>
    <w:rsid w:val="00191F5B"/>
    <w:rsid w:val="00192F3B"/>
    <w:rsid w:val="0019472A"/>
    <w:rsid w:val="001962E2"/>
    <w:rsid w:val="001A413B"/>
    <w:rsid w:val="001A7FBF"/>
    <w:rsid w:val="001B1F90"/>
    <w:rsid w:val="001B6190"/>
    <w:rsid w:val="001B69BD"/>
    <w:rsid w:val="001C1F93"/>
    <w:rsid w:val="001C75A5"/>
    <w:rsid w:val="001D012C"/>
    <w:rsid w:val="001D35A4"/>
    <w:rsid w:val="001D72AF"/>
    <w:rsid w:val="001D77CB"/>
    <w:rsid w:val="001E4BC1"/>
    <w:rsid w:val="001E7F9C"/>
    <w:rsid w:val="001F031B"/>
    <w:rsid w:val="001F28EB"/>
    <w:rsid w:val="001F4863"/>
    <w:rsid w:val="0020039C"/>
    <w:rsid w:val="00200509"/>
    <w:rsid w:val="0020298F"/>
    <w:rsid w:val="00203420"/>
    <w:rsid w:val="00203B4F"/>
    <w:rsid w:val="00205F1F"/>
    <w:rsid w:val="00212024"/>
    <w:rsid w:val="00213B22"/>
    <w:rsid w:val="00213DCF"/>
    <w:rsid w:val="00214EED"/>
    <w:rsid w:val="00216C27"/>
    <w:rsid w:val="0021732B"/>
    <w:rsid w:val="002217BB"/>
    <w:rsid w:val="00222045"/>
    <w:rsid w:val="002243D5"/>
    <w:rsid w:val="00224D03"/>
    <w:rsid w:val="0022515E"/>
    <w:rsid w:val="0022766B"/>
    <w:rsid w:val="00227B62"/>
    <w:rsid w:val="002317C2"/>
    <w:rsid w:val="0023279B"/>
    <w:rsid w:val="0023374A"/>
    <w:rsid w:val="00235C6E"/>
    <w:rsid w:val="00235F19"/>
    <w:rsid w:val="0023791F"/>
    <w:rsid w:val="00240C1A"/>
    <w:rsid w:val="002424B9"/>
    <w:rsid w:val="00244193"/>
    <w:rsid w:val="00244576"/>
    <w:rsid w:val="0024598B"/>
    <w:rsid w:val="00245EB9"/>
    <w:rsid w:val="00246D1F"/>
    <w:rsid w:val="002546B8"/>
    <w:rsid w:val="00254B31"/>
    <w:rsid w:val="0025684B"/>
    <w:rsid w:val="00257C12"/>
    <w:rsid w:val="00260927"/>
    <w:rsid w:val="002609C8"/>
    <w:rsid w:val="00260DD8"/>
    <w:rsid w:val="00262FAB"/>
    <w:rsid w:val="0026488D"/>
    <w:rsid w:val="00267A33"/>
    <w:rsid w:val="00267EF6"/>
    <w:rsid w:val="0027293F"/>
    <w:rsid w:val="002769D4"/>
    <w:rsid w:val="0027740F"/>
    <w:rsid w:val="002802C1"/>
    <w:rsid w:val="00281F0A"/>
    <w:rsid w:val="0028427D"/>
    <w:rsid w:val="00284658"/>
    <w:rsid w:val="0028630F"/>
    <w:rsid w:val="00291B8A"/>
    <w:rsid w:val="00293859"/>
    <w:rsid w:val="00297679"/>
    <w:rsid w:val="002A092F"/>
    <w:rsid w:val="002A44D0"/>
    <w:rsid w:val="002A5027"/>
    <w:rsid w:val="002A5178"/>
    <w:rsid w:val="002B1AD4"/>
    <w:rsid w:val="002B34C9"/>
    <w:rsid w:val="002B4A07"/>
    <w:rsid w:val="002B4B2D"/>
    <w:rsid w:val="002B4E6D"/>
    <w:rsid w:val="002B5EF2"/>
    <w:rsid w:val="002B7AD9"/>
    <w:rsid w:val="002B7D0F"/>
    <w:rsid w:val="002C2341"/>
    <w:rsid w:val="002C274A"/>
    <w:rsid w:val="002C5B1E"/>
    <w:rsid w:val="002C696A"/>
    <w:rsid w:val="002D0179"/>
    <w:rsid w:val="002D0C11"/>
    <w:rsid w:val="002D3FD5"/>
    <w:rsid w:val="002D7C72"/>
    <w:rsid w:val="002E0330"/>
    <w:rsid w:val="002E0FA1"/>
    <w:rsid w:val="002E62A0"/>
    <w:rsid w:val="002E75C5"/>
    <w:rsid w:val="002E7A43"/>
    <w:rsid w:val="002F1280"/>
    <w:rsid w:val="002F2AD3"/>
    <w:rsid w:val="002F4178"/>
    <w:rsid w:val="002F5ED1"/>
    <w:rsid w:val="002F686D"/>
    <w:rsid w:val="002F791B"/>
    <w:rsid w:val="003000CC"/>
    <w:rsid w:val="00302796"/>
    <w:rsid w:val="00304A61"/>
    <w:rsid w:val="00305AAE"/>
    <w:rsid w:val="003064FC"/>
    <w:rsid w:val="00312A74"/>
    <w:rsid w:val="00312E0A"/>
    <w:rsid w:val="00312E57"/>
    <w:rsid w:val="00315D76"/>
    <w:rsid w:val="003160E3"/>
    <w:rsid w:val="00316F8A"/>
    <w:rsid w:val="00317244"/>
    <w:rsid w:val="003201E4"/>
    <w:rsid w:val="003208EC"/>
    <w:rsid w:val="00321305"/>
    <w:rsid w:val="00321B7E"/>
    <w:rsid w:val="00322263"/>
    <w:rsid w:val="00322C9C"/>
    <w:rsid w:val="0032348C"/>
    <w:rsid w:val="00326D54"/>
    <w:rsid w:val="00326E9C"/>
    <w:rsid w:val="003313D9"/>
    <w:rsid w:val="00331457"/>
    <w:rsid w:val="00334156"/>
    <w:rsid w:val="00335D12"/>
    <w:rsid w:val="003373C3"/>
    <w:rsid w:val="003403DC"/>
    <w:rsid w:val="00340C0E"/>
    <w:rsid w:val="0034140E"/>
    <w:rsid w:val="00343C14"/>
    <w:rsid w:val="00346225"/>
    <w:rsid w:val="00347A7C"/>
    <w:rsid w:val="00352CEC"/>
    <w:rsid w:val="00356393"/>
    <w:rsid w:val="00356457"/>
    <w:rsid w:val="0035685E"/>
    <w:rsid w:val="00361E57"/>
    <w:rsid w:val="0036517C"/>
    <w:rsid w:val="0037131B"/>
    <w:rsid w:val="00371DF2"/>
    <w:rsid w:val="0037653F"/>
    <w:rsid w:val="0037658A"/>
    <w:rsid w:val="00380768"/>
    <w:rsid w:val="00382FD3"/>
    <w:rsid w:val="00383415"/>
    <w:rsid w:val="00383540"/>
    <w:rsid w:val="00384E70"/>
    <w:rsid w:val="0039095D"/>
    <w:rsid w:val="0039112F"/>
    <w:rsid w:val="00391431"/>
    <w:rsid w:val="00391EF9"/>
    <w:rsid w:val="00392134"/>
    <w:rsid w:val="00393340"/>
    <w:rsid w:val="00393C39"/>
    <w:rsid w:val="003947D2"/>
    <w:rsid w:val="0039582C"/>
    <w:rsid w:val="00397776"/>
    <w:rsid w:val="003A1A32"/>
    <w:rsid w:val="003A250E"/>
    <w:rsid w:val="003B1017"/>
    <w:rsid w:val="003B162A"/>
    <w:rsid w:val="003B1E50"/>
    <w:rsid w:val="003B2EB3"/>
    <w:rsid w:val="003B45CE"/>
    <w:rsid w:val="003B467B"/>
    <w:rsid w:val="003B6748"/>
    <w:rsid w:val="003B6DCB"/>
    <w:rsid w:val="003B735A"/>
    <w:rsid w:val="003C0549"/>
    <w:rsid w:val="003C6289"/>
    <w:rsid w:val="003C6C54"/>
    <w:rsid w:val="003C6E63"/>
    <w:rsid w:val="003C739D"/>
    <w:rsid w:val="003D012F"/>
    <w:rsid w:val="003D2D85"/>
    <w:rsid w:val="003D508F"/>
    <w:rsid w:val="003D554F"/>
    <w:rsid w:val="003E0B43"/>
    <w:rsid w:val="003E3CA2"/>
    <w:rsid w:val="003E55C1"/>
    <w:rsid w:val="003E67D8"/>
    <w:rsid w:val="003F25BE"/>
    <w:rsid w:val="003F3647"/>
    <w:rsid w:val="003F367C"/>
    <w:rsid w:val="003F6476"/>
    <w:rsid w:val="003F7BF7"/>
    <w:rsid w:val="00401661"/>
    <w:rsid w:val="00403A14"/>
    <w:rsid w:val="00404242"/>
    <w:rsid w:val="00404712"/>
    <w:rsid w:val="00407784"/>
    <w:rsid w:val="004109D5"/>
    <w:rsid w:val="00410B4F"/>
    <w:rsid w:val="00411D70"/>
    <w:rsid w:val="00412AA8"/>
    <w:rsid w:val="0041329F"/>
    <w:rsid w:val="004136E2"/>
    <w:rsid w:val="004136E7"/>
    <w:rsid w:val="00413FF3"/>
    <w:rsid w:val="00414B2B"/>
    <w:rsid w:val="00416C4A"/>
    <w:rsid w:val="00420E64"/>
    <w:rsid w:val="004220D5"/>
    <w:rsid w:val="0042290A"/>
    <w:rsid w:val="00424A9C"/>
    <w:rsid w:val="00425422"/>
    <w:rsid w:val="00425E12"/>
    <w:rsid w:val="004266E0"/>
    <w:rsid w:val="0043050E"/>
    <w:rsid w:val="00431508"/>
    <w:rsid w:val="00432963"/>
    <w:rsid w:val="00432B18"/>
    <w:rsid w:val="0043376D"/>
    <w:rsid w:val="00433879"/>
    <w:rsid w:val="00433C7A"/>
    <w:rsid w:val="00436D74"/>
    <w:rsid w:val="00440BDA"/>
    <w:rsid w:val="00443084"/>
    <w:rsid w:val="00443175"/>
    <w:rsid w:val="00443CF2"/>
    <w:rsid w:val="004444DB"/>
    <w:rsid w:val="00445F73"/>
    <w:rsid w:val="004475E2"/>
    <w:rsid w:val="004518C5"/>
    <w:rsid w:val="0045337A"/>
    <w:rsid w:val="004546DE"/>
    <w:rsid w:val="00455987"/>
    <w:rsid w:val="00460653"/>
    <w:rsid w:val="00462135"/>
    <w:rsid w:val="0046307D"/>
    <w:rsid w:val="00464BD6"/>
    <w:rsid w:val="004677A2"/>
    <w:rsid w:val="004701A1"/>
    <w:rsid w:val="004713FF"/>
    <w:rsid w:val="004720E8"/>
    <w:rsid w:val="00472BE4"/>
    <w:rsid w:val="00474574"/>
    <w:rsid w:val="004751C5"/>
    <w:rsid w:val="0047670B"/>
    <w:rsid w:val="0048441D"/>
    <w:rsid w:val="004853E1"/>
    <w:rsid w:val="00485B51"/>
    <w:rsid w:val="00487E6B"/>
    <w:rsid w:val="0049007F"/>
    <w:rsid w:val="004907F7"/>
    <w:rsid w:val="004930CE"/>
    <w:rsid w:val="00496093"/>
    <w:rsid w:val="00497823"/>
    <w:rsid w:val="004A5E26"/>
    <w:rsid w:val="004A6A68"/>
    <w:rsid w:val="004A76AD"/>
    <w:rsid w:val="004B3D7E"/>
    <w:rsid w:val="004B417A"/>
    <w:rsid w:val="004B499A"/>
    <w:rsid w:val="004B6169"/>
    <w:rsid w:val="004C0E65"/>
    <w:rsid w:val="004C4988"/>
    <w:rsid w:val="004C6C16"/>
    <w:rsid w:val="004C7BFE"/>
    <w:rsid w:val="004D1635"/>
    <w:rsid w:val="004D693A"/>
    <w:rsid w:val="004D6947"/>
    <w:rsid w:val="004D7D87"/>
    <w:rsid w:val="004E022F"/>
    <w:rsid w:val="004E12FC"/>
    <w:rsid w:val="004E2385"/>
    <w:rsid w:val="004E45BB"/>
    <w:rsid w:val="004E531E"/>
    <w:rsid w:val="004E5819"/>
    <w:rsid w:val="004E5DFF"/>
    <w:rsid w:val="004E5F38"/>
    <w:rsid w:val="004E7027"/>
    <w:rsid w:val="004E7F4D"/>
    <w:rsid w:val="004F1936"/>
    <w:rsid w:val="004F3062"/>
    <w:rsid w:val="004F57DD"/>
    <w:rsid w:val="004F6565"/>
    <w:rsid w:val="004F6983"/>
    <w:rsid w:val="004F6FC1"/>
    <w:rsid w:val="004F71B9"/>
    <w:rsid w:val="004F729E"/>
    <w:rsid w:val="00500218"/>
    <w:rsid w:val="00502391"/>
    <w:rsid w:val="00503420"/>
    <w:rsid w:val="00507F2B"/>
    <w:rsid w:val="00510665"/>
    <w:rsid w:val="005123A5"/>
    <w:rsid w:val="005123E3"/>
    <w:rsid w:val="00516FCE"/>
    <w:rsid w:val="0051703C"/>
    <w:rsid w:val="00521C55"/>
    <w:rsid w:val="005225BE"/>
    <w:rsid w:val="00525544"/>
    <w:rsid w:val="00534206"/>
    <w:rsid w:val="00534A4A"/>
    <w:rsid w:val="00536416"/>
    <w:rsid w:val="005405A3"/>
    <w:rsid w:val="00542F5E"/>
    <w:rsid w:val="00544C45"/>
    <w:rsid w:val="0054518D"/>
    <w:rsid w:val="0054525F"/>
    <w:rsid w:val="0054593D"/>
    <w:rsid w:val="005471FD"/>
    <w:rsid w:val="00551004"/>
    <w:rsid w:val="00551FF3"/>
    <w:rsid w:val="00553192"/>
    <w:rsid w:val="00554405"/>
    <w:rsid w:val="00555C53"/>
    <w:rsid w:val="00556333"/>
    <w:rsid w:val="00556340"/>
    <w:rsid w:val="005604E2"/>
    <w:rsid w:val="00560BD9"/>
    <w:rsid w:val="00561D93"/>
    <w:rsid w:val="005635A2"/>
    <w:rsid w:val="00564135"/>
    <w:rsid w:val="00564897"/>
    <w:rsid w:val="00565AAB"/>
    <w:rsid w:val="00570091"/>
    <w:rsid w:val="0057109F"/>
    <w:rsid w:val="005711CF"/>
    <w:rsid w:val="00573632"/>
    <w:rsid w:val="00574E7C"/>
    <w:rsid w:val="005756E1"/>
    <w:rsid w:val="00580AD8"/>
    <w:rsid w:val="00581B48"/>
    <w:rsid w:val="00582A43"/>
    <w:rsid w:val="00582B02"/>
    <w:rsid w:val="00584737"/>
    <w:rsid w:val="00585E06"/>
    <w:rsid w:val="005924C3"/>
    <w:rsid w:val="005929EB"/>
    <w:rsid w:val="00594A9D"/>
    <w:rsid w:val="00594FE2"/>
    <w:rsid w:val="005952DE"/>
    <w:rsid w:val="0059549A"/>
    <w:rsid w:val="005A1A53"/>
    <w:rsid w:val="005A39D6"/>
    <w:rsid w:val="005A3AF5"/>
    <w:rsid w:val="005A3DB2"/>
    <w:rsid w:val="005A487D"/>
    <w:rsid w:val="005B15D9"/>
    <w:rsid w:val="005B19A2"/>
    <w:rsid w:val="005B255E"/>
    <w:rsid w:val="005B7694"/>
    <w:rsid w:val="005B7C11"/>
    <w:rsid w:val="005C01BC"/>
    <w:rsid w:val="005C0547"/>
    <w:rsid w:val="005C1B13"/>
    <w:rsid w:val="005C2628"/>
    <w:rsid w:val="005C29E0"/>
    <w:rsid w:val="005C6D7D"/>
    <w:rsid w:val="005D0F7B"/>
    <w:rsid w:val="005D1DA6"/>
    <w:rsid w:val="005D4365"/>
    <w:rsid w:val="005D4BF0"/>
    <w:rsid w:val="005D5B05"/>
    <w:rsid w:val="005D6508"/>
    <w:rsid w:val="005D7B89"/>
    <w:rsid w:val="005E114F"/>
    <w:rsid w:val="005E2144"/>
    <w:rsid w:val="005E2910"/>
    <w:rsid w:val="005E3CDA"/>
    <w:rsid w:val="005E51EA"/>
    <w:rsid w:val="005E6C46"/>
    <w:rsid w:val="005E711B"/>
    <w:rsid w:val="005F0E71"/>
    <w:rsid w:val="005F54F0"/>
    <w:rsid w:val="005F703B"/>
    <w:rsid w:val="005F7AE4"/>
    <w:rsid w:val="0060070F"/>
    <w:rsid w:val="006011D1"/>
    <w:rsid w:val="00605B17"/>
    <w:rsid w:val="0060625D"/>
    <w:rsid w:val="00607534"/>
    <w:rsid w:val="006168DE"/>
    <w:rsid w:val="0062262D"/>
    <w:rsid w:val="00622C77"/>
    <w:rsid w:val="006240A7"/>
    <w:rsid w:val="006307CA"/>
    <w:rsid w:val="006311EC"/>
    <w:rsid w:val="006362E6"/>
    <w:rsid w:val="00636664"/>
    <w:rsid w:val="006401EC"/>
    <w:rsid w:val="006424C1"/>
    <w:rsid w:val="00645359"/>
    <w:rsid w:val="00646564"/>
    <w:rsid w:val="00651DC5"/>
    <w:rsid w:val="0065464A"/>
    <w:rsid w:val="00657AAD"/>
    <w:rsid w:val="006656A9"/>
    <w:rsid w:val="00665C3F"/>
    <w:rsid w:val="00667B00"/>
    <w:rsid w:val="00671356"/>
    <w:rsid w:val="00673355"/>
    <w:rsid w:val="00675EC9"/>
    <w:rsid w:val="006777FA"/>
    <w:rsid w:val="006804E6"/>
    <w:rsid w:val="00684347"/>
    <w:rsid w:val="00685215"/>
    <w:rsid w:val="00685458"/>
    <w:rsid w:val="0068766C"/>
    <w:rsid w:val="006903C8"/>
    <w:rsid w:val="0069152B"/>
    <w:rsid w:val="00691625"/>
    <w:rsid w:val="0069363A"/>
    <w:rsid w:val="006971D7"/>
    <w:rsid w:val="006A11F7"/>
    <w:rsid w:val="006A1CDA"/>
    <w:rsid w:val="006A4B01"/>
    <w:rsid w:val="006A6C72"/>
    <w:rsid w:val="006A7844"/>
    <w:rsid w:val="006B0B62"/>
    <w:rsid w:val="006B3773"/>
    <w:rsid w:val="006B3E26"/>
    <w:rsid w:val="006B6B6E"/>
    <w:rsid w:val="006B7014"/>
    <w:rsid w:val="006C1160"/>
    <w:rsid w:val="006C1A35"/>
    <w:rsid w:val="006C2529"/>
    <w:rsid w:val="006C3D0B"/>
    <w:rsid w:val="006C688B"/>
    <w:rsid w:val="006C6EBB"/>
    <w:rsid w:val="006C7BDF"/>
    <w:rsid w:val="006D44B8"/>
    <w:rsid w:val="006D56F5"/>
    <w:rsid w:val="006D595E"/>
    <w:rsid w:val="006D5DE3"/>
    <w:rsid w:val="006D6D34"/>
    <w:rsid w:val="006E0DB3"/>
    <w:rsid w:val="006E1EF3"/>
    <w:rsid w:val="006E280B"/>
    <w:rsid w:val="006E5CB7"/>
    <w:rsid w:val="006F28E8"/>
    <w:rsid w:val="006F6B12"/>
    <w:rsid w:val="006F7289"/>
    <w:rsid w:val="00700DA1"/>
    <w:rsid w:val="0070130B"/>
    <w:rsid w:val="007048EE"/>
    <w:rsid w:val="00712299"/>
    <w:rsid w:val="00712D1C"/>
    <w:rsid w:val="007164E2"/>
    <w:rsid w:val="00716901"/>
    <w:rsid w:val="00716BCF"/>
    <w:rsid w:val="00716E6B"/>
    <w:rsid w:val="00717504"/>
    <w:rsid w:val="0072103D"/>
    <w:rsid w:val="00721C9A"/>
    <w:rsid w:val="00722AE6"/>
    <w:rsid w:val="00726F7F"/>
    <w:rsid w:val="00731A1B"/>
    <w:rsid w:val="00731E33"/>
    <w:rsid w:val="00732421"/>
    <w:rsid w:val="0073351E"/>
    <w:rsid w:val="00734569"/>
    <w:rsid w:val="00735506"/>
    <w:rsid w:val="00736B3D"/>
    <w:rsid w:val="00737121"/>
    <w:rsid w:val="00737ED4"/>
    <w:rsid w:val="0074095C"/>
    <w:rsid w:val="0074284D"/>
    <w:rsid w:val="007528B4"/>
    <w:rsid w:val="007534C7"/>
    <w:rsid w:val="00755436"/>
    <w:rsid w:val="00755B2D"/>
    <w:rsid w:val="00755E91"/>
    <w:rsid w:val="00760DC7"/>
    <w:rsid w:val="0076117D"/>
    <w:rsid w:val="00761719"/>
    <w:rsid w:val="00762DCB"/>
    <w:rsid w:val="00762DDC"/>
    <w:rsid w:val="00762E9A"/>
    <w:rsid w:val="0076310F"/>
    <w:rsid w:val="00764791"/>
    <w:rsid w:val="007654AC"/>
    <w:rsid w:val="007723CB"/>
    <w:rsid w:val="007732C2"/>
    <w:rsid w:val="00773B27"/>
    <w:rsid w:val="00774B91"/>
    <w:rsid w:val="007752FC"/>
    <w:rsid w:val="00776887"/>
    <w:rsid w:val="0078108A"/>
    <w:rsid w:val="0078318E"/>
    <w:rsid w:val="00784C90"/>
    <w:rsid w:val="0078715C"/>
    <w:rsid w:val="0079182F"/>
    <w:rsid w:val="007936AD"/>
    <w:rsid w:val="007A0FFC"/>
    <w:rsid w:val="007A2DFD"/>
    <w:rsid w:val="007A64AD"/>
    <w:rsid w:val="007B16DF"/>
    <w:rsid w:val="007B1B75"/>
    <w:rsid w:val="007B1F0E"/>
    <w:rsid w:val="007B2769"/>
    <w:rsid w:val="007B49AE"/>
    <w:rsid w:val="007B5357"/>
    <w:rsid w:val="007B5BF7"/>
    <w:rsid w:val="007B6A72"/>
    <w:rsid w:val="007B7AE7"/>
    <w:rsid w:val="007C0CF3"/>
    <w:rsid w:val="007C4FD0"/>
    <w:rsid w:val="007D483F"/>
    <w:rsid w:val="007E0EEA"/>
    <w:rsid w:val="007E25ED"/>
    <w:rsid w:val="007E2D4A"/>
    <w:rsid w:val="007E334E"/>
    <w:rsid w:val="007F044D"/>
    <w:rsid w:val="007F0C7E"/>
    <w:rsid w:val="007F1066"/>
    <w:rsid w:val="007F4C2C"/>
    <w:rsid w:val="007F6436"/>
    <w:rsid w:val="00800A2C"/>
    <w:rsid w:val="008036AA"/>
    <w:rsid w:val="00805AC9"/>
    <w:rsid w:val="00806044"/>
    <w:rsid w:val="00811637"/>
    <w:rsid w:val="00812693"/>
    <w:rsid w:val="00816549"/>
    <w:rsid w:val="00823D33"/>
    <w:rsid w:val="00823F77"/>
    <w:rsid w:val="008241C8"/>
    <w:rsid w:val="008248F6"/>
    <w:rsid w:val="00824BA6"/>
    <w:rsid w:val="0082618C"/>
    <w:rsid w:val="0082652B"/>
    <w:rsid w:val="008272CA"/>
    <w:rsid w:val="008273F0"/>
    <w:rsid w:val="008311F3"/>
    <w:rsid w:val="0083375C"/>
    <w:rsid w:val="008373AC"/>
    <w:rsid w:val="008455C3"/>
    <w:rsid w:val="00846C61"/>
    <w:rsid w:val="00846F03"/>
    <w:rsid w:val="00847801"/>
    <w:rsid w:val="00853763"/>
    <w:rsid w:val="00853F1B"/>
    <w:rsid w:val="00854C3D"/>
    <w:rsid w:val="00855226"/>
    <w:rsid w:val="008561A4"/>
    <w:rsid w:val="008562D0"/>
    <w:rsid w:val="00860C41"/>
    <w:rsid w:val="00861CC6"/>
    <w:rsid w:val="008634D8"/>
    <w:rsid w:val="008642DB"/>
    <w:rsid w:val="00865B69"/>
    <w:rsid w:val="00866473"/>
    <w:rsid w:val="008665F5"/>
    <w:rsid w:val="008675AD"/>
    <w:rsid w:val="00871045"/>
    <w:rsid w:val="00871218"/>
    <w:rsid w:val="00871D06"/>
    <w:rsid w:val="00872167"/>
    <w:rsid w:val="00873292"/>
    <w:rsid w:val="008733EC"/>
    <w:rsid w:val="00873743"/>
    <w:rsid w:val="00877198"/>
    <w:rsid w:val="00886D53"/>
    <w:rsid w:val="0088734E"/>
    <w:rsid w:val="008905E7"/>
    <w:rsid w:val="0089533F"/>
    <w:rsid w:val="008967A8"/>
    <w:rsid w:val="008A1A01"/>
    <w:rsid w:val="008A2A83"/>
    <w:rsid w:val="008A3265"/>
    <w:rsid w:val="008A4DE3"/>
    <w:rsid w:val="008A4F1D"/>
    <w:rsid w:val="008B0ACC"/>
    <w:rsid w:val="008B4632"/>
    <w:rsid w:val="008B4BBA"/>
    <w:rsid w:val="008B6171"/>
    <w:rsid w:val="008C2500"/>
    <w:rsid w:val="008C4025"/>
    <w:rsid w:val="008C4967"/>
    <w:rsid w:val="008C613F"/>
    <w:rsid w:val="008C6AE5"/>
    <w:rsid w:val="008C7D1E"/>
    <w:rsid w:val="008D2F72"/>
    <w:rsid w:val="008D5D8B"/>
    <w:rsid w:val="008D67CE"/>
    <w:rsid w:val="008D7726"/>
    <w:rsid w:val="008E29BB"/>
    <w:rsid w:val="008E35B0"/>
    <w:rsid w:val="008E5FB4"/>
    <w:rsid w:val="008F20DE"/>
    <w:rsid w:val="008F2ADF"/>
    <w:rsid w:val="008F3A03"/>
    <w:rsid w:val="008F3A2A"/>
    <w:rsid w:val="008F5D77"/>
    <w:rsid w:val="008F65F0"/>
    <w:rsid w:val="008F7DFF"/>
    <w:rsid w:val="00900227"/>
    <w:rsid w:val="009011C3"/>
    <w:rsid w:val="009020FB"/>
    <w:rsid w:val="009054D4"/>
    <w:rsid w:val="00905F7B"/>
    <w:rsid w:val="00906BFB"/>
    <w:rsid w:val="00915D12"/>
    <w:rsid w:val="00916363"/>
    <w:rsid w:val="009166B4"/>
    <w:rsid w:val="009233D9"/>
    <w:rsid w:val="00923E7F"/>
    <w:rsid w:val="00927A27"/>
    <w:rsid w:val="00930974"/>
    <w:rsid w:val="009352DD"/>
    <w:rsid w:val="0093654B"/>
    <w:rsid w:val="009405D6"/>
    <w:rsid w:val="00944197"/>
    <w:rsid w:val="00946820"/>
    <w:rsid w:val="0095019A"/>
    <w:rsid w:val="009514AA"/>
    <w:rsid w:val="00952431"/>
    <w:rsid w:val="00952C07"/>
    <w:rsid w:val="009564A6"/>
    <w:rsid w:val="009578FB"/>
    <w:rsid w:val="009600AE"/>
    <w:rsid w:val="00960DA8"/>
    <w:rsid w:val="00962F55"/>
    <w:rsid w:val="009631E6"/>
    <w:rsid w:val="00965199"/>
    <w:rsid w:val="009668BD"/>
    <w:rsid w:val="009668C0"/>
    <w:rsid w:val="009703FB"/>
    <w:rsid w:val="009712E8"/>
    <w:rsid w:val="00973F3B"/>
    <w:rsid w:val="00975176"/>
    <w:rsid w:val="009757C5"/>
    <w:rsid w:val="00975A79"/>
    <w:rsid w:val="0097671E"/>
    <w:rsid w:val="009768B3"/>
    <w:rsid w:val="009769E3"/>
    <w:rsid w:val="00977E63"/>
    <w:rsid w:val="009803AD"/>
    <w:rsid w:val="00984AF4"/>
    <w:rsid w:val="00992FBC"/>
    <w:rsid w:val="00995339"/>
    <w:rsid w:val="009A02E8"/>
    <w:rsid w:val="009A0462"/>
    <w:rsid w:val="009A0EAF"/>
    <w:rsid w:val="009A1BCD"/>
    <w:rsid w:val="009A20EA"/>
    <w:rsid w:val="009A2631"/>
    <w:rsid w:val="009A3F99"/>
    <w:rsid w:val="009A4EB9"/>
    <w:rsid w:val="009B3910"/>
    <w:rsid w:val="009B5633"/>
    <w:rsid w:val="009B59B1"/>
    <w:rsid w:val="009B7AA5"/>
    <w:rsid w:val="009C1789"/>
    <w:rsid w:val="009C4150"/>
    <w:rsid w:val="009C51F2"/>
    <w:rsid w:val="009C5951"/>
    <w:rsid w:val="009D26AC"/>
    <w:rsid w:val="009D2EAE"/>
    <w:rsid w:val="009E16BC"/>
    <w:rsid w:val="009E2FE2"/>
    <w:rsid w:val="009E604B"/>
    <w:rsid w:val="009E6EB9"/>
    <w:rsid w:val="009F0B32"/>
    <w:rsid w:val="009F2163"/>
    <w:rsid w:val="009F5C5F"/>
    <w:rsid w:val="009F6FA7"/>
    <w:rsid w:val="00A002AF"/>
    <w:rsid w:val="00A02850"/>
    <w:rsid w:val="00A0386E"/>
    <w:rsid w:val="00A04354"/>
    <w:rsid w:val="00A04F89"/>
    <w:rsid w:val="00A053DE"/>
    <w:rsid w:val="00A05BCC"/>
    <w:rsid w:val="00A06C54"/>
    <w:rsid w:val="00A0708F"/>
    <w:rsid w:val="00A1049D"/>
    <w:rsid w:val="00A12496"/>
    <w:rsid w:val="00A139BB"/>
    <w:rsid w:val="00A17120"/>
    <w:rsid w:val="00A177F3"/>
    <w:rsid w:val="00A24555"/>
    <w:rsid w:val="00A245C0"/>
    <w:rsid w:val="00A24A95"/>
    <w:rsid w:val="00A27694"/>
    <w:rsid w:val="00A277AD"/>
    <w:rsid w:val="00A36869"/>
    <w:rsid w:val="00A40E7D"/>
    <w:rsid w:val="00A417DB"/>
    <w:rsid w:val="00A42A45"/>
    <w:rsid w:val="00A477BE"/>
    <w:rsid w:val="00A52F3F"/>
    <w:rsid w:val="00A53E75"/>
    <w:rsid w:val="00A54A65"/>
    <w:rsid w:val="00A54EF2"/>
    <w:rsid w:val="00A611E7"/>
    <w:rsid w:val="00A615D9"/>
    <w:rsid w:val="00A61C83"/>
    <w:rsid w:val="00A63406"/>
    <w:rsid w:val="00A6380E"/>
    <w:rsid w:val="00A65C99"/>
    <w:rsid w:val="00A711C3"/>
    <w:rsid w:val="00A73AB3"/>
    <w:rsid w:val="00A76CAA"/>
    <w:rsid w:val="00A7797A"/>
    <w:rsid w:val="00A80511"/>
    <w:rsid w:val="00A8115F"/>
    <w:rsid w:val="00A81693"/>
    <w:rsid w:val="00A8261B"/>
    <w:rsid w:val="00A82746"/>
    <w:rsid w:val="00A82F5E"/>
    <w:rsid w:val="00A8555D"/>
    <w:rsid w:val="00A856C1"/>
    <w:rsid w:val="00A90B26"/>
    <w:rsid w:val="00A90F02"/>
    <w:rsid w:val="00A914AD"/>
    <w:rsid w:val="00A91B9B"/>
    <w:rsid w:val="00A93E0C"/>
    <w:rsid w:val="00A94B28"/>
    <w:rsid w:val="00A96EA1"/>
    <w:rsid w:val="00AA0340"/>
    <w:rsid w:val="00AA03FB"/>
    <w:rsid w:val="00AA0B63"/>
    <w:rsid w:val="00AA1525"/>
    <w:rsid w:val="00AA225B"/>
    <w:rsid w:val="00AA416B"/>
    <w:rsid w:val="00AA6B76"/>
    <w:rsid w:val="00AB5329"/>
    <w:rsid w:val="00AB72C2"/>
    <w:rsid w:val="00AB74BF"/>
    <w:rsid w:val="00AC0B75"/>
    <w:rsid w:val="00AC1DC6"/>
    <w:rsid w:val="00AC3410"/>
    <w:rsid w:val="00AC646D"/>
    <w:rsid w:val="00AD0BF1"/>
    <w:rsid w:val="00AD0F45"/>
    <w:rsid w:val="00AD1073"/>
    <w:rsid w:val="00AD2D3A"/>
    <w:rsid w:val="00AD768F"/>
    <w:rsid w:val="00AE0CEF"/>
    <w:rsid w:val="00AE1317"/>
    <w:rsid w:val="00AE13BB"/>
    <w:rsid w:val="00AE70BC"/>
    <w:rsid w:val="00AE783F"/>
    <w:rsid w:val="00AE7EAD"/>
    <w:rsid w:val="00AF0624"/>
    <w:rsid w:val="00AF0C62"/>
    <w:rsid w:val="00AF4511"/>
    <w:rsid w:val="00AF4B8A"/>
    <w:rsid w:val="00AF5F8B"/>
    <w:rsid w:val="00AF601C"/>
    <w:rsid w:val="00AF60D0"/>
    <w:rsid w:val="00B04961"/>
    <w:rsid w:val="00B053AF"/>
    <w:rsid w:val="00B102D0"/>
    <w:rsid w:val="00B16438"/>
    <w:rsid w:val="00B20859"/>
    <w:rsid w:val="00B21E38"/>
    <w:rsid w:val="00B2467E"/>
    <w:rsid w:val="00B27A0B"/>
    <w:rsid w:val="00B305DD"/>
    <w:rsid w:val="00B33D54"/>
    <w:rsid w:val="00B340F9"/>
    <w:rsid w:val="00B34FB4"/>
    <w:rsid w:val="00B36940"/>
    <w:rsid w:val="00B439D4"/>
    <w:rsid w:val="00B442A6"/>
    <w:rsid w:val="00B45291"/>
    <w:rsid w:val="00B4562A"/>
    <w:rsid w:val="00B46515"/>
    <w:rsid w:val="00B50BC0"/>
    <w:rsid w:val="00B512C9"/>
    <w:rsid w:val="00B51FB2"/>
    <w:rsid w:val="00B53EDF"/>
    <w:rsid w:val="00B53FE1"/>
    <w:rsid w:val="00B543A2"/>
    <w:rsid w:val="00B5799B"/>
    <w:rsid w:val="00B60344"/>
    <w:rsid w:val="00B61230"/>
    <w:rsid w:val="00B63EA1"/>
    <w:rsid w:val="00B645F9"/>
    <w:rsid w:val="00B64C3C"/>
    <w:rsid w:val="00B708AA"/>
    <w:rsid w:val="00B7137B"/>
    <w:rsid w:val="00B71BB7"/>
    <w:rsid w:val="00B72496"/>
    <w:rsid w:val="00B72B57"/>
    <w:rsid w:val="00B74336"/>
    <w:rsid w:val="00B758CD"/>
    <w:rsid w:val="00B75A6A"/>
    <w:rsid w:val="00B76FBF"/>
    <w:rsid w:val="00B7776D"/>
    <w:rsid w:val="00B802CB"/>
    <w:rsid w:val="00B82DD5"/>
    <w:rsid w:val="00B83234"/>
    <w:rsid w:val="00B84E99"/>
    <w:rsid w:val="00B872EC"/>
    <w:rsid w:val="00B877A5"/>
    <w:rsid w:val="00B87B3E"/>
    <w:rsid w:val="00B95ADF"/>
    <w:rsid w:val="00B9628F"/>
    <w:rsid w:val="00BA0677"/>
    <w:rsid w:val="00BA0BE2"/>
    <w:rsid w:val="00BA3420"/>
    <w:rsid w:val="00BA4988"/>
    <w:rsid w:val="00BA49D0"/>
    <w:rsid w:val="00BA61EB"/>
    <w:rsid w:val="00BA787A"/>
    <w:rsid w:val="00BA7A10"/>
    <w:rsid w:val="00BB05B5"/>
    <w:rsid w:val="00BC0D2A"/>
    <w:rsid w:val="00BC1B83"/>
    <w:rsid w:val="00BC294B"/>
    <w:rsid w:val="00BC348A"/>
    <w:rsid w:val="00BC5D1B"/>
    <w:rsid w:val="00BC72D1"/>
    <w:rsid w:val="00BD0750"/>
    <w:rsid w:val="00BD234D"/>
    <w:rsid w:val="00BD3655"/>
    <w:rsid w:val="00BD3AAF"/>
    <w:rsid w:val="00BD5C81"/>
    <w:rsid w:val="00BD7C8D"/>
    <w:rsid w:val="00BE37B2"/>
    <w:rsid w:val="00BE4AFE"/>
    <w:rsid w:val="00BE5020"/>
    <w:rsid w:val="00BE5C58"/>
    <w:rsid w:val="00BF020C"/>
    <w:rsid w:val="00BF0EB7"/>
    <w:rsid w:val="00BF1ADD"/>
    <w:rsid w:val="00BF1E6D"/>
    <w:rsid w:val="00BF1F5E"/>
    <w:rsid w:val="00BF2ECA"/>
    <w:rsid w:val="00BF3193"/>
    <w:rsid w:val="00BF327F"/>
    <w:rsid w:val="00C017AF"/>
    <w:rsid w:val="00C02F33"/>
    <w:rsid w:val="00C03064"/>
    <w:rsid w:val="00C04919"/>
    <w:rsid w:val="00C06846"/>
    <w:rsid w:val="00C127D7"/>
    <w:rsid w:val="00C12BBD"/>
    <w:rsid w:val="00C139CF"/>
    <w:rsid w:val="00C15898"/>
    <w:rsid w:val="00C1667E"/>
    <w:rsid w:val="00C1707C"/>
    <w:rsid w:val="00C17CC7"/>
    <w:rsid w:val="00C210E5"/>
    <w:rsid w:val="00C21C01"/>
    <w:rsid w:val="00C22D9D"/>
    <w:rsid w:val="00C3044C"/>
    <w:rsid w:val="00C3077B"/>
    <w:rsid w:val="00C30B2A"/>
    <w:rsid w:val="00C33859"/>
    <w:rsid w:val="00C34241"/>
    <w:rsid w:val="00C35F3D"/>
    <w:rsid w:val="00C36C7C"/>
    <w:rsid w:val="00C4013F"/>
    <w:rsid w:val="00C40BE8"/>
    <w:rsid w:val="00C41CD6"/>
    <w:rsid w:val="00C43ADA"/>
    <w:rsid w:val="00C446C3"/>
    <w:rsid w:val="00C44B83"/>
    <w:rsid w:val="00C45140"/>
    <w:rsid w:val="00C45B11"/>
    <w:rsid w:val="00C45D1E"/>
    <w:rsid w:val="00C4640E"/>
    <w:rsid w:val="00C46D33"/>
    <w:rsid w:val="00C50ACB"/>
    <w:rsid w:val="00C53730"/>
    <w:rsid w:val="00C57760"/>
    <w:rsid w:val="00C57C5F"/>
    <w:rsid w:val="00C604CF"/>
    <w:rsid w:val="00C60A2F"/>
    <w:rsid w:val="00C630BE"/>
    <w:rsid w:val="00C63DC4"/>
    <w:rsid w:val="00C65294"/>
    <w:rsid w:val="00C65797"/>
    <w:rsid w:val="00C65FCD"/>
    <w:rsid w:val="00C661B7"/>
    <w:rsid w:val="00C7064C"/>
    <w:rsid w:val="00C71519"/>
    <w:rsid w:val="00C72C69"/>
    <w:rsid w:val="00C73696"/>
    <w:rsid w:val="00C73BDC"/>
    <w:rsid w:val="00C7407E"/>
    <w:rsid w:val="00C747D1"/>
    <w:rsid w:val="00C75F5C"/>
    <w:rsid w:val="00C814D3"/>
    <w:rsid w:val="00C81501"/>
    <w:rsid w:val="00C9037D"/>
    <w:rsid w:val="00C907D6"/>
    <w:rsid w:val="00C92F32"/>
    <w:rsid w:val="00C97F05"/>
    <w:rsid w:val="00CA00CC"/>
    <w:rsid w:val="00CA13F6"/>
    <w:rsid w:val="00CA2133"/>
    <w:rsid w:val="00CA232C"/>
    <w:rsid w:val="00CA2894"/>
    <w:rsid w:val="00CA3F8E"/>
    <w:rsid w:val="00CA5C83"/>
    <w:rsid w:val="00CB0357"/>
    <w:rsid w:val="00CB592A"/>
    <w:rsid w:val="00CB65C5"/>
    <w:rsid w:val="00CB6AD7"/>
    <w:rsid w:val="00CB709D"/>
    <w:rsid w:val="00CC0FF8"/>
    <w:rsid w:val="00CC1241"/>
    <w:rsid w:val="00CC2AB7"/>
    <w:rsid w:val="00CC3CC9"/>
    <w:rsid w:val="00CC4493"/>
    <w:rsid w:val="00CD19F6"/>
    <w:rsid w:val="00CD2A5C"/>
    <w:rsid w:val="00CD3DC1"/>
    <w:rsid w:val="00CD48F3"/>
    <w:rsid w:val="00CD5598"/>
    <w:rsid w:val="00CD5AC9"/>
    <w:rsid w:val="00CD5BD5"/>
    <w:rsid w:val="00CD5EFF"/>
    <w:rsid w:val="00CE2378"/>
    <w:rsid w:val="00CE39AC"/>
    <w:rsid w:val="00CE4224"/>
    <w:rsid w:val="00CE5EDB"/>
    <w:rsid w:val="00CE6E36"/>
    <w:rsid w:val="00CF1192"/>
    <w:rsid w:val="00CF20EF"/>
    <w:rsid w:val="00CF2B8C"/>
    <w:rsid w:val="00CF3C26"/>
    <w:rsid w:val="00CF6CDC"/>
    <w:rsid w:val="00D03093"/>
    <w:rsid w:val="00D060C0"/>
    <w:rsid w:val="00D06CFB"/>
    <w:rsid w:val="00D06FF8"/>
    <w:rsid w:val="00D1229B"/>
    <w:rsid w:val="00D123EC"/>
    <w:rsid w:val="00D1241A"/>
    <w:rsid w:val="00D16D35"/>
    <w:rsid w:val="00D2106F"/>
    <w:rsid w:val="00D21D8E"/>
    <w:rsid w:val="00D24533"/>
    <w:rsid w:val="00D270C2"/>
    <w:rsid w:val="00D2750E"/>
    <w:rsid w:val="00D27941"/>
    <w:rsid w:val="00D312CC"/>
    <w:rsid w:val="00D31444"/>
    <w:rsid w:val="00D31EC8"/>
    <w:rsid w:val="00D32C5E"/>
    <w:rsid w:val="00D35075"/>
    <w:rsid w:val="00D37901"/>
    <w:rsid w:val="00D4065A"/>
    <w:rsid w:val="00D42423"/>
    <w:rsid w:val="00D43057"/>
    <w:rsid w:val="00D435EB"/>
    <w:rsid w:val="00D44FAB"/>
    <w:rsid w:val="00D457AA"/>
    <w:rsid w:val="00D463C0"/>
    <w:rsid w:val="00D465A5"/>
    <w:rsid w:val="00D50027"/>
    <w:rsid w:val="00D5078D"/>
    <w:rsid w:val="00D50DAE"/>
    <w:rsid w:val="00D51644"/>
    <w:rsid w:val="00D51D5C"/>
    <w:rsid w:val="00D53251"/>
    <w:rsid w:val="00D54384"/>
    <w:rsid w:val="00D56167"/>
    <w:rsid w:val="00D56D61"/>
    <w:rsid w:val="00D572E5"/>
    <w:rsid w:val="00D6027B"/>
    <w:rsid w:val="00D616AB"/>
    <w:rsid w:val="00D616C5"/>
    <w:rsid w:val="00D62732"/>
    <w:rsid w:val="00D6618C"/>
    <w:rsid w:val="00D72AFD"/>
    <w:rsid w:val="00D72E28"/>
    <w:rsid w:val="00D732C6"/>
    <w:rsid w:val="00D747DD"/>
    <w:rsid w:val="00D7714D"/>
    <w:rsid w:val="00D80080"/>
    <w:rsid w:val="00D80F69"/>
    <w:rsid w:val="00D81198"/>
    <w:rsid w:val="00D82FE9"/>
    <w:rsid w:val="00D8723D"/>
    <w:rsid w:val="00D8737F"/>
    <w:rsid w:val="00D8739D"/>
    <w:rsid w:val="00D900E4"/>
    <w:rsid w:val="00D90155"/>
    <w:rsid w:val="00D901C0"/>
    <w:rsid w:val="00D909AC"/>
    <w:rsid w:val="00D91DCA"/>
    <w:rsid w:val="00D93F27"/>
    <w:rsid w:val="00D9669C"/>
    <w:rsid w:val="00DA0FDE"/>
    <w:rsid w:val="00DA234C"/>
    <w:rsid w:val="00DA29AB"/>
    <w:rsid w:val="00DA4DF6"/>
    <w:rsid w:val="00DA61B2"/>
    <w:rsid w:val="00DA71B1"/>
    <w:rsid w:val="00DB05A5"/>
    <w:rsid w:val="00DB0C62"/>
    <w:rsid w:val="00DB2438"/>
    <w:rsid w:val="00DB2F74"/>
    <w:rsid w:val="00DB326D"/>
    <w:rsid w:val="00DB3F37"/>
    <w:rsid w:val="00DB4046"/>
    <w:rsid w:val="00DB579B"/>
    <w:rsid w:val="00DB7EC8"/>
    <w:rsid w:val="00DC0473"/>
    <w:rsid w:val="00DC1897"/>
    <w:rsid w:val="00DC3E44"/>
    <w:rsid w:val="00DC4549"/>
    <w:rsid w:val="00DC4597"/>
    <w:rsid w:val="00DC6576"/>
    <w:rsid w:val="00DC72BF"/>
    <w:rsid w:val="00DC73FC"/>
    <w:rsid w:val="00DD0109"/>
    <w:rsid w:val="00DD14CD"/>
    <w:rsid w:val="00DD40E5"/>
    <w:rsid w:val="00DD66D8"/>
    <w:rsid w:val="00DD66E9"/>
    <w:rsid w:val="00DD6963"/>
    <w:rsid w:val="00DD7F3C"/>
    <w:rsid w:val="00DE1969"/>
    <w:rsid w:val="00DE22B1"/>
    <w:rsid w:val="00DE2E1C"/>
    <w:rsid w:val="00DE4545"/>
    <w:rsid w:val="00DE6236"/>
    <w:rsid w:val="00DE6EB5"/>
    <w:rsid w:val="00DE7BF0"/>
    <w:rsid w:val="00DF0178"/>
    <w:rsid w:val="00DF25D5"/>
    <w:rsid w:val="00DF349A"/>
    <w:rsid w:val="00DF3E4A"/>
    <w:rsid w:val="00DF46A4"/>
    <w:rsid w:val="00DF606C"/>
    <w:rsid w:val="00DF6437"/>
    <w:rsid w:val="00DF78E0"/>
    <w:rsid w:val="00E007C9"/>
    <w:rsid w:val="00E00950"/>
    <w:rsid w:val="00E010D6"/>
    <w:rsid w:val="00E01392"/>
    <w:rsid w:val="00E01C8E"/>
    <w:rsid w:val="00E01D73"/>
    <w:rsid w:val="00E03777"/>
    <w:rsid w:val="00E11187"/>
    <w:rsid w:val="00E12767"/>
    <w:rsid w:val="00E13726"/>
    <w:rsid w:val="00E14B0D"/>
    <w:rsid w:val="00E150F8"/>
    <w:rsid w:val="00E163DE"/>
    <w:rsid w:val="00E1734F"/>
    <w:rsid w:val="00E22F2A"/>
    <w:rsid w:val="00E2499D"/>
    <w:rsid w:val="00E24FFE"/>
    <w:rsid w:val="00E26AB7"/>
    <w:rsid w:val="00E3134D"/>
    <w:rsid w:val="00E34788"/>
    <w:rsid w:val="00E36B01"/>
    <w:rsid w:val="00E417EC"/>
    <w:rsid w:val="00E41C2A"/>
    <w:rsid w:val="00E454B9"/>
    <w:rsid w:val="00E46EFD"/>
    <w:rsid w:val="00E47C9C"/>
    <w:rsid w:val="00E503B8"/>
    <w:rsid w:val="00E521B1"/>
    <w:rsid w:val="00E52352"/>
    <w:rsid w:val="00E52B75"/>
    <w:rsid w:val="00E54078"/>
    <w:rsid w:val="00E60204"/>
    <w:rsid w:val="00E61759"/>
    <w:rsid w:val="00E62BD3"/>
    <w:rsid w:val="00E62F37"/>
    <w:rsid w:val="00E6528F"/>
    <w:rsid w:val="00E70268"/>
    <w:rsid w:val="00E7043D"/>
    <w:rsid w:val="00E71260"/>
    <w:rsid w:val="00E73788"/>
    <w:rsid w:val="00E73DF9"/>
    <w:rsid w:val="00E742B5"/>
    <w:rsid w:val="00E74B65"/>
    <w:rsid w:val="00E80BAE"/>
    <w:rsid w:val="00E84DE7"/>
    <w:rsid w:val="00E85156"/>
    <w:rsid w:val="00E85FB0"/>
    <w:rsid w:val="00E87B5D"/>
    <w:rsid w:val="00E91077"/>
    <w:rsid w:val="00E91D2A"/>
    <w:rsid w:val="00E935C3"/>
    <w:rsid w:val="00E94763"/>
    <w:rsid w:val="00E9574B"/>
    <w:rsid w:val="00EA1FC8"/>
    <w:rsid w:val="00EA307A"/>
    <w:rsid w:val="00EA32C8"/>
    <w:rsid w:val="00EA622C"/>
    <w:rsid w:val="00EA7208"/>
    <w:rsid w:val="00EB1975"/>
    <w:rsid w:val="00EB206F"/>
    <w:rsid w:val="00EB20DE"/>
    <w:rsid w:val="00EB2751"/>
    <w:rsid w:val="00EB59D5"/>
    <w:rsid w:val="00EC14F5"/>
    <w:rsid w:val="00EC4DAC"/>
    <w:rsid w:val="00ED291E"/>
    <w:rsid w:val="00ED304B"/>
    <w:rsid w:val="00ED3336"/>
    <w:rsid w:val="00ED4A43"/>
    <w:rsid w:val="00EE3DC9"/>
    <w:rsid w:val="00EE491A"/>
    <w:rsid w:val="00EE4D4C"/>
    <w:rsid w:val="00EE5A0A"/>
    <w:rsid w:val="00EE5A90"/>
    <w:rsid w:val="00EE6E34"/>
    <w:rsid w:val="00EE6E98"/>
    <w:rsid w:val="00EF1F05"/>
    <w:rsid w:val="00EF354C"/>
    <w:rsid w:val="00EF358F"/>
    <w:rsid w:val="00EF4553"/>
    <w:rsid w:val="00EF4BEC"/>
    <w:rsid w:val="00EF6DF5"/>
    <w:rsid w:val="00EF7A6A"/>
    <w:rsid w:val="00EF7FC0"/>
    <w:rsid w:val="00F0058E"/>
    <w:rsid w:val="00F02C4D"/>
    <w:rsid w:val="00F03115"/>
    <w:rsid w:val="00F04BED"/>
    <w:rsid w:val="00F0749B"/>
    <w:rsid w:val="00F14339"/>
    <w:rsid w:val="00F1438C"/>
    <w:rsid w:val="00F1469C"/>
    <w:rsid w:val="00F17DC0"/>
    <w:rsid w:val="00F17F3E"/>
    <w:rsid w:val="00F20F0B"/>
    <w:rsid w:val="00F23691"/>
    <w:rsid w:val="00F311AA"/>
    <w:rsid w:val="00F3322F"/>
    <w:rsid w:val="00F3341C"/>
    <w:rsid w:val="00F34525"/>
    <w:rsid w:val="00F345E8"/>
    <w:rsid w:val="00F359A5"/>
    <w:rsid w:val="00F35D4F"/>
    <w:rsid w:val="00F37A8B"/>
    <w:rsid w:val="00F45C17"/>
    <w:rsid w:val="00F46BF9"/>
    <w:rsid w:val="00F47DC2"/>
    <w:rsid w:val="00F51FE3"/>
    <w:rsid w:val="00F548A0"/>
    <w:rsid w:val="00F5556C"/>
    <w:rsid w:val="00F56106"/>
    <w:rsid w:val="00F60A14"/>
    <w:rsid w:val="00F62ED9"/>
    <w:rsid w:val="00F63666"/>
    <w:rsid w:val="00F65465"/>
    <w:rsid w:val="00F66678"/>
    <w:rsid w:val="00F66857"/>
    <w:rsid w:val="00F700AD"/>
    <w:rsid w:val="00F70146"/>
    <w:rsid w:val="00F7326F"/>
    <w:rsid w:val="00F73E92"/>
    <w:rsid w:val="00F742F3"/>
    <w:rsid w:val="00F759CF"/>
    <w:rsid w:val="00F76190"/>
    <w:rsid w:val="00F773F5"/>
    <w:rsid w:val="00F77583"/>
    <w:rsid w:val="00F807EE"/>
    <w:rsid w:val="00F81199"/>
    <w:rsid w:val="00F84A1C"/>
    <w:rsid w:val="00F8529E"/>
    <w:rsid w:val="00F854AF"/>
    <w:rsid w:val="00F86856"/>
    <w:rsid w:val="00F87E0D"/>
    <w:rsid w:val="00F903CB"/>
    <w:rsid w:val="00F909BE"/>
    <w:rsid w:val="00F93402"/>
    <w:rsid w:val="00F93741"/>
    <w:rsid w:val="00F96A2D"/>
    <w:rsid w:val="00FA6197"/>
    <w:rsid w:val="00FA6832"/>
    <w:rsid w:val="00FC0113"/>
    <w:rsid w:val="00FC44A0"/>
    <w:rsid w:val="00FC4823"/>
    <w:rsid w:val="00FC6369"/>
    <w:rsid w:val="00FC72AB"/>
    <w:rsid w:val="00FD0AED"/>
    <w:rsid w:val="00FD227D"/>
    <w:rsid w:val="00FD25E3"/>
    <w:rsid w:val="00FD2634"/>
    <w:rsid w:val="00FD26DA"/>
    <w:rsid w:val="00FD498E"/>
    <w:rsid w:val="00FD539E"/>
    <w:rsid w:val="00FD5990"/>
    <w:rsid w:val="00FD624A"/>
    <w:rsid w:val="00FD6E83"/>
    <w:rsid w:val="00FE044F"/>
    <w:rsid w:val="00FE07DE"/>
    <w:rsid w:val="00FE16E4"/>
    <w:rsid w:val="00FE49F1"/>
    <w:rsid w:val="00FE53C1"/>
    <w:rsid w:val="00FF35A3"/>
    <w:rsid w:val="00FF47F1"/>
    <w:rsid w:val="00FF53A8"/>
    <w:rsid w:val="00FF5CF5"/>
    <w:rsid w:val="00FF6CED"/>
    <w:rsid w:val="00FF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FB0"/>
    <w:rPr>
      <w:noProof/>
      <w:sz w:val="24"/>
      <w:szCs w:val="24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E7EAD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rsid w:val="00755B2D"/>
    <w:pPr>
      <w:jc w:val="both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70091"/>
    <w:rPr>
      <w:noProof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2</Pages>
  <Words>678</Words>
  <Characters>3865</Characters>
  <Application>Microsoft Office Outlook</Application>
  <DocSecurity>0</DocSecurity>
  <Lines>0</Lines>
  <Paragraphs>0</Paragraphs>
  <ScaleCrop>false</ScaleCrop>
  <Company>mAx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Критеријуми за стипендирање студената</dc:title>
  <dc:subject/>
  <dc:creator>Goran</dc:creator>
  <cp:keywords/>
  <dc:description/>
  <cp:lastModifiedBy>nexTORian the mAx</cp:lastModifiedBy>
  <cp:revision>4</cp:revision>
  <cp:lastPrinted>2015-11-05T11:17:00Z</cp:lastPrinted>
  <dcterms:created xsi:type="dcterms:W3CDTF">2015-11-04T11:26:00Z</dcterms:created>
  <dcterms:modified xsi:type="dcterms:W3CDTF">2015-11-05T12:11:00Z</dcterms:modified>
</cp:coreProperties>
</file>